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86C2" w14:textId="77777777" w:rsidR="00431023" w:rsidRPr="001701C8" w:rsidRDefault="00431023" w:rsidP="0087514B">
      <w:pPr>
        <w:rPr>
          <w:rFonts w:ascii="Kepler Std Light" w:hAnsi="Kepler Std Light"/>
          <w:sz w:val="24"/>
        </w:rPr>
      </w:pPr>
      <w:bookmarkStart w:id="0" w:name="_Hlk109123591"/>
      <w:bookmarkEnd w:id="0"/>
    </w:p>
    <w:p w14:paraId="5CCABB9C" w14:textId="3187E621" w:rsidR="00431023" w:rsidRPr="007963A7" w:rsidRDefault="0069149A" w:rsidP="00431023">
      <w:pPr>
        <w:widowControl w:val="0"/>
        <w:autoSpaceDE w:val="0"/>
        <w:autoSpaceDN w:val="0"/>
        <w:ind w:right="57"/>
        <w:rPr>
          <w:rFonts w:ascii="Kepler Std Light" w:eastAsia="Kepler Std Light" w:hAnsi="Kepler Std Light" w:cs="Kepler Std Light"/>
          <w:sz w:val="72"/>
          <w:szCs w:val="22"/>
          <w:lang w:val="en-US" w:eastAsia="en-US"/>
        </w:rPr>
      </w:pPr>
      <w:r w:rsidRPr="007963A7">
        <w:rPr>
          <w:rFonts w:ascii="Kepler Std Light" w:eastAsia="Kepler Std Light" w:hAnsi="Kepler Std Light" w:cs="Kepler Std Light"/>
          <w:sz w:val="72"/>
          <w:szCs w:val="22"/>
          <w:lang w:val="en-US"/>
        </w:rPr>
        <w:t>Briefing-Formular</w:t>
      </w:r>
    </w:p>
    <w:p w14:paraId="688C295C" w14:textId="35558376" w:rsidR="00431023" w:rsidRPr="007963A7" w:rsidRDefault="0069149A" w:rsidP="00431023">
      <w:pPr>
        <w:pStyle w:val="Textkrper"/>
        <w:tabs>
          <w:tab w:val="left" w:pos="5529"/>
        </w:tabs>
        <w:rPr>
          <w:rFonts w:ascii="Effra" w:hAnsi="Effra" w:cs="Effra"/>
          <w:lang w:val="en-US"/>
        </w:rPr>
      </w:pPr>
      <w:r w:rsidRPr="007963A7">
        <w:rPr>
          <w:rFonts w:ascii="Effra" w:hAnsi="Effra" w:cs="Effra"/>
          <w:lang w:val="en-US"/>
        </w:rPr>
        <w:t>Text-, Copywriting- &amp; Contentwriting-Auftrag</w:t>
      </w:r>
    </w:p>
    <w:p w14:paraId="5326C232" w14:textId="77777777" w:rsidR="005923EB" w:rsidRPr="007963A7" w:rsidRDefault="005923EB" w:rsidP="00431023">
      <w:pPr>
        <w:rPr>
          <w:rFonts w:ascii="Kepler Std Light" w:hAnsi="Kepler Std Light"/>
          <w:sz w:val="24"/>
          <w:lang w:val="en-US"/>
        </w:rPr>
      </w:pPr>
    </w:p>
    <w:p w14:paraId="1AE2488F" w14:textId="3E19A856" w:rsidR="00400567" w:rsidRPr="001701C8" w:rsidRDefault="00400567" w:rsidP="005923EB">
      <w:pPr>
        <w:ind w:left="1416"/>
        <w:rPr>
          <w:rFonts w:ascii="Kepler Std Light" w:hAnsi="Kepler Std Light"/>
          <w:sz w:val="24"/>
        </w:rPr>
      </w:pPr>
      <w:r w:rsidRPr="001701C8">
        <w:rPr>
          <w:rFonts w:ascii="Kepler Std Light" w:hAnsi="Kepler Std Light"/>
          <w:sz w:val="24"/>
        </w:rPr>
        <w:t>Vielen Dank für Ihren Copy- oder Contentwriting-Auftrag. Für ein optimales Briefing bitten wir Sie, nachfolgendes Formular auszufüllen. Mit sorgfältig definierten Rahmenbedingungen und Hintergrundinformationen können wir uns ideal einarbeiten und einen qualitativ hochstehenden Text erarbeiten. Bitte senden Sie das ausgefüllte Formular per E-Mail an Ihre Projektmanagerin oder an Ihren Projektmanager.</w:t>
      </w:r>
    </w:p>
    <w:p w14:paraId="795BC0BB" w14:textId="3F66D0C4" w:rsidR="001701C8" w:rsidRDefault="001701C8" w:rsidP="005923EB">
      <w:pPr>
        <w:ind w:left="1416"/>
        <w:rPr>
          <w:rFonts w:ascii="Kepler Std Light" w:hAnsi="Kepler Std Light"/>
          <w:sz w:val="24"/>
        </w:rPr>
      </w:pPr>
    </w:p>
    <w:p w14:paraId="6663C033" w14:textId="77777777" w:rsidR="001701C8" w:rsidRPr="001701C8" w:rsidRDefault="001701C8" w:rsidP="005923EB">
      <w:pPr>
        <w:ind w:left="1416"/>
        <w:rPr>
          <w:rFonts w:ascii="Kepler Std Light" w:hAnsi="Kepler Std Light"/>
          <w:sz w:val="24"/>
        </w:rPr>
      </w:pPr>
    </w:p>
    <w:p w14:paraId="283504C4" w14:textId="39693987" w:rsidR="005923EB" w:rsidRPr="001701C8" w:rsidRDefault="005923EB" w:rsidP="005923EB">
      <w:pPr>
        <w:ind w:left="1416"/>
        <w:rPr>
          <w:rFonts w:ascii="Kepler Std Light" w:hAnsi="Kepler Std Light"/>
          <w:sz w:val="12"/>
          <w:szCs w:val="12"/>
        </w:rPr>
      </w:pPr>
    </w:p>
    <w:p w14:paraId="7E3B0DD6" w14:textId="661F1246" w:rsidR="000F41C7" w:rsidRPr="001701C8" w:rsidRDefault="000F41C7" w:rsidP="000F41C7">
      <w:pPr>
        <w:ind w:left="1416"/>
        <w:rPr>
          <w:rFonts w:ascii="Kepler Std Light" w:hAnsi="Kepler Std Light"/>
          <w:sz w:val="24"/>
        </w:rPr>
      </w:pPr>
      <w:r w:rsidRPr="001701C8">
        <w:rPr>
          <w:rFonts w:ascii="Kepler Std Light" w:hAnsi="Kepler Std Light"/>
          <w:b/>
          <w:bCs/>
          <w:sz w:val="24"/>
        </w:rPr>
        <w:t>Firma:</w:t>
      </w:r>
      <w:r w:rsidRPr="001701C8">
        <w:rPr>
          <w:rFonts w:ascii="Kepler Std Light" w:hAnsi="Kepler Std Light"/>
          <w:szCs w:val="20"/>
        </w:rPr>
        <w:t xml:space="preserve"> </w:t>
      </w:r>
      <w:sdt>
        <w:sdtPr>
          <w:rPr>
            <w:rFonts w:ascii="Kepler Std Light" w:hAnsi="Kepler Std Light"/>
            <w:szCs w:val="20"/>
          </w:rPr>
          <w:id w:val="1497610052"/>
          <w:placeholder>
            <w:docPart w:val="2F8F1BEBC02D4074A270D6D3A2E866C0"/>
          </w:placeholder>
          <w:showingPlcHdr/>
        </w:sdtPr>
        <w:sdtEndPr/>
        <w:sdtContent>
          <w:r w:rsidRPr="001701C8">
            <w:rPr>
              <w:rStyle w:val="Platzhaltertext"/>
              <w:rFonts w:ascii="Effra Light" w:hAnsi="Effra Light"/>
              <w:sz w:val="12"/>
              <w:szCs w:val="16"/>
            </w:rPr>
            <w:t>Klicken oder tippen Sie hier, um Text einzugeben.</w:t>
          </w:r>
        </w:sdtContent>
      </w:sdt>
      <w:r w:rsidRPr="001701C8">
        <w:rPr>
          <w:rFonts w:ascii="Kepler Std Light" w:hAnsi="Kepler Std Light"/>
          <w:szCs w:val="20"/>
        </w:rPr>
        <w:t xml:space="preserve"> </w:t>
      </w:r>
      <w:r w:rsidRPr="001701C8">
        <w:rPr>
          <w:rFonts w:ascii="Kepler Std Light" w:hAnsi="Kepler Std Light"/>
          <w:szCs w:val="20"/>
        </w:rPr>
        <w:tab/>
      </w:r>
      <w:r w:rsidRPr="001701C8">
        <w:rPr>
          <w:rFonts w:ascii="Kepler Std Light" w:hAnsi="Kepler Std Light"/>
          <w:b/>
          <w:bCs/>
          <w:sz w:val="24"/>
        </w:rPr>
        <w:t>Auftragsnummer Apostroph:</w:t>
      </w:r>
      <w:r w:rsidRPr="001701C8">
        <w:rPr>
          <w:rFonts w:ascii="Kepler Std Light" w:hAnsi="Kepler Std Light"/>
          <w:szCs w:val="20"/>
        </w:rPr>
        <w:t xml:space="preserve"> </w:t>
      </w:r>
      <w:sdt>
        <w:sdtPr>
          <w:rPr>
            <w:rFonts w:ascii="Kepler Std Light" w:hAnsi="Kepler Std Light"/>
            <w:szCs w:val="20"/>
          </w:rPr>
          <w:id w:val="-267314620"/>
          <w:placeholder>
            <w:docPart w:val="0EAF3C0EA3CA4F0A82261DA9F56068DE"/>
          </w:placeholder>
        </w:sdtPr>
        <w:sdtEndPr/>
        <w:sdtContent>
          <w:r w:rsidRPr="001701C8">
            <w:rPr>
              <w:rFonts w:ascii="Kepler Std Light" w:hAnsi="Kepler Std Light"/>
              <w:szCs w:val="20"/>
            </w:rPr>
            <w:t>000000</w:t>
          </w:r>
        </w:sdtContent>
      </w:sdt>
    </w:p>
    <w:p w14:paraId="14D0BA26" w14:textId="3A8ED3B6" w:rsidR="000F41C7" w:rsidRPr="001701C8" w:rsidRDefault="000F41C7" w:rsidP="005923EB">
      <w:pPr>
        <w:ind w:left="1416"/>
        <w:rPr>
          <w:rFonts w:ascii="Kepler Std Light" w:hAnsi="Kepler Std Light"/>
          <w:sz w:val="12"/>
          <w:szCs w:val="12"/>
        </w:rPr>
      </w:pPr>
    </w:p>
    <w:p w14:paraId="71DFFBBC" w14:textId="77777777" w:rsidR="00085970" w:rsidRPr="001701C8" w:rsidRDefault="00085970" w:rsidP="00085970">
      <w:pPr>
        <w:ind w:left="1416"/>
        <w:rPr>
          <w:rFonts w:ascii="Kepler Std Light" w:hAnsi="Kepler Std Light"/>
          <w:b/>
          <w:bCs/>
          <w:sz w:val="28"/>
          <w:szCs w:val="28"/>
        </w:rPr>
      </w:pPr>
    </w:p>
    <w:p w14:paraId="4987C2A8" w14:textId="14C5587A"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Thema des Textes &amp; Intention?</w:t>
      </w:r>
    </w:p>
    <w:p w14:paraId="74D544C6" w14:textId="38C95D13" w:rsidR="00891C18" w:rsidRPr="001701C8" w:rsidRDefault="00891C18" w:rsidP="00085970">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1792343141"/>
          <w:placeholder>
            <w:docPart w:val="DefaultPlaceholder_-1854013440"/>
          </w:placeholder>
        </w:sdtPr>
        <w:sdtEndPr/>
        <w:sdtContent>
          <w:r w:rsidR="00085970" w:rsidRPr="001701C8">
            <w:rPr>
              <w:i/>
            </w:rPr>
            <w:t xml:space="preserve">z.B.: SEO für Einsteiger……………………………………………………………………………………… </w:t>
          </w:r>
        </w:sdtContent>
      </w:sdt>
    </w:p>
    <w:p w14:paraId="20046C75" w14:textId="4FFDCFCD" w:rsidR="00085970" w:rsidRPr="001701C8" w:rsidRDefault="00085970" w:rsidP="00085970">
      <w:pPr>
        <w:ind w:left="1416"/>
        <w:rPr>
          <w:rFonts w:ascii="Kepler Std Light" w:hAnsi="Kepler Std Light"/>
          <w:szCs w:val="20"/>
        </w:rPr>
      </w:pPr>
    </w:p>
    <w:p w14:paraId="5719CDB4" w14:textId="77777777" w:rsidR="001701C8" w:rsidRPr="001701C8" w:rsidRDefault="001701C8" w:rsidP="00085970">
      <w:pPr>
        <w:ind w:left="1416"/>
        <w:rPr>
          <w:rFonts w:ascii="Kepler Std Light" w:hAnsi="Kepler Std Light"/>
          <w:szCs w:val="20"/>
        </w:rPr>
      </w:pPr>
    </w:p>
    <w:p w14:paraId="233DF2CA" w14:textId="77777777" w:rsidR="00085970" w:rsidRPr="001701C8" w:rsidRDefault="00085970" w:rsidP="00085970">
      <w:pPr>
        <w:ind w:left="1416"/>
        <w:rPr>
          <w:rFonts w:ascii="Kepler Std Light" w:hAnsi="Kepler Std Light"/>
          <w:szCs w:val="20"/>
        </w:rPr>
      </w:pPr>
    </w:p>
    <w:p w14:paraId="447077EE" w14:textId="77777777" w:rsidR="001701C8" w:rsidRPr="001701C8" w:rsidRDefault="001701C8" w:rsidP="001701C8">
      <w:pPr>
        <w:ind w:left="1416"/>
        <w:rPr>
          <w:rFonts w:ascii="Kepler Std Light" w:hAnsi="Kepler Std Light"/>
          <w:b/>
          <w:bCs/>
          <w:sz w:val="28"/>
          <w:szCs w:val="28"/>
        </w:rPr>
      </w:pPr>
      <w:r w:rsidRPr="001701C8">
        <w:rPr>
          <w:rFonts w:ascii="Kepler Std Light" w:hAnsi="Kepler Std Light"/>
          <w:b/>
          <w:bCs/>
          <w:sz w:val="28"/>
          <w:szCs w:val="28"/>
        </w:rPr>
        <w:t>Länge des Textes?</w:t>
      </w:r>
    </w:p>
    <w:p w14:paraId="29B5AED1" w14:textId="77777777" w:rsidR="001701C8" w:rsidRPr="001701C8" w:rsidRDefault="001701C8" w:rsidP="001701C8">
      <w:pPr>
        <w:ind w:left="1416"/>
        <w:rPr>
          <w:rFonts w:ascii="Kepler Std Light" w:hAnsi="Kepler Std Light"/>
          <w:b/>
          <w:bCs/>
          <w:sz w:val="22"/>
          <w:szCs w:val="22"/>
        </w:rPr>
      </w:pPr>
      <w:r w:rsidRPr="001701C8">
        <w:rPr>
          <w:rFonts w:ascii="Kepler Std Light" w:hAnsi="Kepler Std Light"/>
          <w:szCs w:val="20"/>
        </w:rPr>
        <w:t xml:space="preserve"> </w:t>
      </w:r>
      <w:sdt>
        <w:sdtPr>
          <w:rPr>
            <w:rFonts w:ascii="Kepler Std Light" w:hAnsi="Kepler Std Light"/>
            <w:szCs w:val="20"/>
          </w:rPr>
          <w:id w:val="556368554"/>
          <w:placeholder>
            <w:docPart w:val="C6828613023B42B6AB2142DD57635922"/>
          </w:placeholder>
        </w:sdtPr>
        <w:sdtEndPr/>
        <w:sdtContent>
          <w:r w:rsidRPr="001701C8">
            <w:rPr>
              <w:i/>
            </w:rPr>
            <w:t>z.B.</w:t>
          </w:r>
          <w:r w:rsidRPr="001701C8">
            <w:rPr>
              <w:i/>
              <w:sz w:val="24"/>
            </w:rPr>
            <w:t>:</w:t>
          </w:r>
          <w:r w:rsidRPr="001701C8">
            <w:rPr>
              <w:i/>
            </w:rPr>
            <w:t xml:space="preserve"> 500-700 Wörter……………………………………………………………..………………………….. </w:t>
          </w:r>
        </w:sdtContent>
      </w:sdt>
    </w:p>
    <w:p w14:paraId="3A005B19" w14:textId="55E906A3" w:rsidR="001701C8" w:rsidRDefault="001701C8" w:rsidP="001701C8">
      <w:pPr>
        <w:ind w:left="1416"/>
        <w:rPr>
          <w:rFonts w:ascii="Kepler Std Light" w:hAnsi="Kepler Std Light"/>
          <w:b/>
          <w:bCs/>
          <w:szCs w:val="20"/>
        </w:rPr>
      </w:pPr>
    </w:p>
    <w:p w14:paraId="67B09053" w14:textId="7B9DBCAE" w:rsidR="001701C8" w:rsidRDefault="001701C8" w:rsidP="001701C8">
      <w:pPr>
        <w:ind w:left="1416"/>
        <w:rPr>
          <w:rFonts w:ascii="Kepler Std Light" w:hAnsi="Kepler Std Light"/>
          <w:b/>
          <w:bCs/>
          <w:szCs w:val="20"/>
        </w:rPr>
      </w:pPr>
    </w:p>
    <w:p w14:paraId="6D5C5B11" w14:textId="77777777" w:rsidR="001701C8" w:rsidRPr="001701C8" w:rsidRDefault="001701C8" w:rsidP="001701C8">
      <w:pPr>
        <w:ind w:left="1416"/>
        <w:rPr>
          <w:rFonts w:ascii="Kepler Std Light" w:hAnsi="Kepler Std Light"/>
          <w:b/>
          <w:bCs/>
          <w:szCs w:val="20"/>
        </w:rPr>
      </w:pPr>
    </w:p>
    <w:p w14:paraId="0DD9B2BA" w14:textId="79DE2C7F"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Zielgruppe, die mit dem Text angesprochen werden soll?</w:t>
      </w:r>
    </w:p>
    <w:p w14:paraId="705B278A" w14:textId="54BE27C4" w:rsidR="00085970" w:rsidRPr="001701C8" w:rsidRDefault="00085970" w:rsidP="00085970">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960306440"/>
          <w:placeholder>
            <w:docPart w:val="B241F80983534AF892B882D777DFF494"/>
          </w:placeholder>
        </w:sdtPr>
        <w:sdtEndPr/>
        <w:sdtContent>
          <w:r w:rsidRPr="001701C8">
            <w:rPr>
              <w:i/>
            </w:rPr>
            <w:t xml:space="preserve">z.B.: Selbstständige und Gründer / SEO-Anfänger……………………………………………………….. </w:t>
          </w:r>
        </w:sdtContent>
      </w:sdt>
    </w:p>
    <w:p w14:paraId="28A877DD" w14:textId="13F55141" w:rsidR="00085970" w:rsidRPr="001701C8" w:rsidRDefault="00085970" w:rsidP="00085970">
      <w:pPr>
        <w:ind w:left="1416"/>
        <w:rPr>
          <w:rFonts w:ascii="Kepler Std Light" w:hAnsi="Kepler Std Light"/>
          <w:szCs w:val="20"/>
        </w:rPr>
      </w:pPr>
    </w:p>
    <w:p w14:paraId="453ADC71" w14:textId="77777777" w:rsidR="001701C8" w:rsidRPr="001701C8" w:rsidRDefault="001701C8" w:rsidP="00085970">
      <w:pPr>
        <w:ind w:left="1416"/>
        <w:rPr>
          <w:rFonts w:ascii="Kepler Std Light" w:hAnsi="Kepler Std Light"/>
          <w:szCs w:val="20"/>
        </w:rPr>
      </w:pPr>
    </w:p>
    <w:p w14:paraId="2E511DF1" w14:textId="77777777" w:rsidR="00085970" w:rsidRPr="001701C8" w:rsidRDefault="00085970" w:rsidP="00085970">
      <w:pPr>
        <w:ind w:left="1416"/>
        <w:rPr>
          <w:rFonts w:ascii="Kepler Std Light" w:hAnsi="Kepler Std Light"/>
          <w:szCs w:val="20"/>
        </w:rPr>
      </w:pPr>
    </w:p>
    <w:p w14:paraId="3804605C" w14:textId="638F703B"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Medium/Landingpage, wo der Text erscheinen soll?</w:t>
      </w:r>
    </w:p>
    <w:p w14:paraId="1AF18C41" w14:textId="00368C45" w:rsidR="00085970" w:rsidRPr="001701C8" w:rsidRDefault="00085970" w:rsidP="00085970">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573861083"/>
          <w:placeholder>
            <w:docPart w:val="DE2B6F7430DC458685BA851C756A35CF"/>
          </w:placeholder>
        </w:sdtPr>
        <w:sdtEndPr/>
        <w:sdtContent>
          <w:r w:rsidRPr="001701C8">
            <w:rPr>
              <w:i/>
            </w:rPr>
            <w:t xml:space="preserve">z.B.: www.webseite.de oder Magazin XY……….. ……………………………………………………….. </w:t>
          </w:r>
        </w:sdtContent>
      </w:sdt>
    </w:p>
    <w:p w14:paraId="62BDC3E8" w14:textId="1A97E183" w:rsidR="00085970" w:rsidRPr="001701C8" w:rsidRDefault="00085970" w:rsidP="00085970">
      <w:pPr>
        <w:ind w:left="1416"/>
        <w:rPr>
          <w:rFonts w:ascii="Kepler Std Light" w:hAnsi="Kepler Std Light"/>
          <w:szCs w:val="20"/>
        </w:rPr>
      </w:pPr>
    </w:p>
    <w:p w14:paraId="4FB325EC" w14:textId="7E27ACDE" w:rsidR="00085970" w:rsidRPr="001701C8" w:rsidRDefault="00085970" w:rsidP="00085970">
      <w:pPr>
        <w:ind w:left="1416"/>
        <w:rPr>
          <w:rFonts w:ascii="Kepler Std Light" w:hAnsi="Kepler Std Light"/>
          <w:szCs w:val="20"/>
        </w:rPr>
      </w:pPr>
    </w:p>
    <w:p w14:paraId="531FCE56" w14:textId="77777777" w:rsidR="001701C8" w:rsidRPr="001701C8" w:rsidRDefault="001701C8" w:rsidP="00085970">
      <w:pPr>
        <w:ind w:left="1416"/>
        <w:rPr>
          <w:rFonts w:ascii="Kepler Std Light" w:hAnsi="Kepler Std Light"/>
          <w:szCs w:val="20"/>
        </w:rPr>
      </w:pPr>
    </w:p>
    <w:p w14:paraId="23086EE6" w14:textId="3923DA98"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Tonart/Stil des Textes?</w:t>
      </w:r>
    </w:p>
    <w:p w14:paraId="15933D82" w14:textId="72F97374" w:rsidR="00085970" w:rsidRPr="001701C8" w:rsidRDefault="00085970" w:rsidP="00085970">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1122046907"/>
          <w:placeholder>
            <w:docPart w:val="B257AA8236CF47ACB9E5B67140CF366A"/>
          </w:placeholder>
        </w:sdtPr>
        <w:sdtEndPr/>
        <w:sdtContent>
          <w:r w:rsidRPr="001701C8">
            <w:rPr>
              <w:i/>
            </w:rPr>
            <w:t xml:space="preserve">z.B.: flotter, lockerer Schreibstil, Anrede per Du. ……………………………………………………….. </w:t>
          </w:r>
        </w:sdtContent>
      </w:sdt>
    </w:p>
    <w:p w14:paraId="2D9B2BD6" w14:textId="26C2A594" w:rsidR="00085970" w:rsidRPr="001701C8" w:rsidRDefault="00085970" w:rsidP="00085970">
      <w:pPr>
        <w:ind w:left="1416"/>
        <w:rPr>
          <w:rFonts w:ascii="Kepler Std Light" w:hAnsi="Kepler Std Light"/>
          <w:szCs w:val="20"/>
        </w:rPr>
      </w:pPr>
    </w:p>
    <w:p w14:paraId="1456E640" w14:textId="063BA5AB" w:rsidR="00085970" w:rsidRPr="001701C8" w:rsidRDefault="00085970" w:rsidP="00085970">
      <w:pPr>
        <w:ind w:left="1416"/>
        <w:rPr>
          <w:rFonts w:ascii="Kepler Std Light" w:hAnsi="Kepler Std Light"/>
          <w:szCs w:val="20"/>
        </w:rPr>
      </w:pPr>
    </w:p>
    <w:p w14:paraId="394F3E3B" w14:textId="77777777" w:rsidR="001701C8" w:rsidRPr="001701C8" w:rsidRDefault="001701C8" w:rsidP="00085970">
      <w:pPr>
        <w:ind w:left="1416"/>
        <w:rPr>
          <w:rFonts w:ascii="Kepler Std Light" w:hAnsi="Kepler Std Light"/>
          <w:szCs w:val="20"/>
        </w:rPr>
      </w:pPr>
    </w:p>
    <w:p w14:paraId="411E65A1" w14:textId="6C4CFD21" w:rsidR="00085970" w:rsidRPr="007963A7" w:rsidRDefault="00085970" w:rsidP="00085970">
      <w:pPr>
        <w:ind w:left="1416"/>
        <w:rPr>
          <w:rFonts w:ascii="Kepler Std Light" w:hAnsi="Kepler Std Light"/>
          <w:b/>
          <w:bCs/>
          <w:sz w:val="28"/>
          <w:szCs w:val="28"/>
          <w:lang w:val="en-US"/>
        </w:rPr>
      </w:pPr>
      <w:r w:rsidRPr="007963A7">
        <w:rPr>
          <w:rFonts w:ascii="Kepler Std Light" w:hAnsi="Kepler Std Light"/>
          <w:b/>
          <w:bCs/>
          <w:sz w:val="28"/>
          <w:szCs w:val="28"/>
          <w:lang w:val="en-US"/>
        </w:rPr>
        <w:t>Corporate Language, Tone of voice, Sperrbegriffe?</w:t>
      </w:r>
    </w:p>
    <w:p w14:paraId="462DBA3D" w14:textId="59397188" w:rsidR="00085970" w:rsidRPr="001701C8" w:rsidRDefault="00085970" w:rsidP="00085970">
      <w:pPr>
        <w:ind w:left="1416"/>
        <w:rPr>
          <w:rFonts w:ascii="Kepler Std Light" w:hAnsi="Kepler Std Light"/>
          <w:szCs w:val="20"/>
        </w:rPr>
      </w:pPr>
      <w:r w:rsidRPr="007963A7">
        <w:rPr>
          <w:rFonts w:ascii="Kepler Std Light" w:hAnsi="Kepler Std Light"/>
          <w:szCs w:val="20"/>
          <w:lang w:val="en-US"/>
        </w:rPr>
        <w:t xml:space="preserve"> </w:t>
      </w:r>
      <w:sdt>
        <w:sdtPr>
          <w:rPr>
            <w:rFonts w:ascii="Kepler Std Light" w:hAnsi="Kepler Std Light"/>
            <w:szCs w:val="20"/>
          </w:rPr>
          <w:id w:val="469334767"/>
          <w:placeholder>
            <w:docPart w:val="BF4200ACCAD94F438A84DB59EAA4E33F"/>
          </w:placeholder>
        </w:sdtPr>
        <w:sdtEndPr/>
        <w:sdtContent>
          <w:r w:rsidRPr="001701C8">
            <w:rPr>
              <w:i/>
            </w:rPr>
            <w:t>z.B.: Bitte beiliegende Corporate Language beachten, Begriffe XY nicht verwenden</w:t>
          </w:r>
        </w:sdtContent>
      </w:sdt>
    </w:p>
    <w:p w14:paraId="1438925A" w14:textId="38A2D1A4" w:rsidR="00085970" w:rsidRPr="001701C8" w:rsidRDefault="00085970" w:rsidP="00085970">
      <w:pPr>
        <w:ind w:left="1416"/>
        <w:rPr>
          <w:rFonts w:ascii="Kepler Std Light" w:hAnsi="Kepler Std Light"/>
          <w:b/>
          <w:bCs/>
          <w:sz w:val="22"/>
          <w:szCs w:val="22"/>
        </w:rPr>
      </w:pPr>
    </w:p>
    <w:p w14:paraId="595152D9" w14:textId="30131E3F" w:rsidR="00085970" w:rsidRPr="001701C8" w:rsidRDefault="00085970" w:rsidP="00085970">
      <w:pPr>
        <w:ind w:left="1416"/>
        <w:rPr>
          <w:rFonts w:ascii="Kepler Std Light" w:hAnsi="Kepler Std Light"/>
          <w:b/>
          <w:bCs/>
          <w:sz w:val="22"/>
          <w:szCs w:val="22"/>
        </w:rPr>
      </w:pPr>
    </w:p>
    <w:p w14:paraId="687C354B" w14:textId="77777777" w:rsidR="001701C8" w:rsidRPr="001701C8" w:rsidRDefault="001701C8" w:rsidP="00085970">
      <w:pPr>
        <w:ind w:left="1416"/>
        <w:rPr>
          <w:rFonts w:ascii="Kepler Std Light" w:hAnsi="Kepler Std Light"/>
          <w:b/>
          <w:bCs/>
          <w:sz w:val="22"/>
          <w:szCs w:val="22"/>
        </w:rPr>
      </w:pPr>
    </w:p>
    <w:p w14:paraId="2A609A4E" w14:textId="77777777"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Inhalt und Struktur des Textes?</w:t>
      </w:r>
    </w:p>
    <w:p w14:paraId="7D83148D" w14:textId="11934136" w:rsidR="00085970" w:rsidRPr="001701C8" w:rsidRDefault="00085970" w:rsidP="00085970">
      <w:pPr>
        <w:ind w:left="1416"/>
        <w:rPr>
          <w:rFonts w:ascii="Kepler Std Light" w:hAnsi="Kepler Std Light"/>
          <w:b/>
          <w:bCs/>
          <w:sz w:val="28"/>
          <w:szCs w:val="28"/>
        </w:rPr>
      </w:pPr>
      <w:r w:rsidRPr="001701C8">
        <w:rPr>
          <w:rFonts w:ascii="Kepler Std Light" w:hAnsi="Kepler Std Light"/>
          <w:szCs w:val="20"/>
        </w:rPr>
        <w:t xml:space="preserve"> </w:t>
      </w:r>
      <w:sdt>
        <w:sdtPr>
          <w:rPr>
            <w:rFonts w:ascii="Kepler Std Light" w:hAnsi="Kepler Std Light"/>
            <w:szCs w:val="20"/>
          </w:rPr>
          <w:id w:val="-759822265"/>
          <w:placeholder>
            <w:docPart w:val="B04F8ECABDCE4E468513C6415406B59A"/>
          </w:placeholder>
        </w:sdtPr>
        <w:sdtEndPr/>
        <w:sdtContent>
          <w:r w:rsidRPr="001701C8">
            <w:rPr>
              <w:i/>
            </w:rPr>
            <w:t>z.B.</w:t>
          </w:r>
          <w:r w:rsidRPr="001701C8">
            <w:rPr>
              <w:i/>
              <w:sz w:val="24"/>
            </w:rPr>
            <w:t>:</w:t>
          </w:r>
          <w:r w:rsidRPr="001701C8">
            <w:rPr>
              <w:i/>
            </w:rPr>
            <w:t xml:space="preserve"> Was bedeutet SEO? - 5 wichtige SEO-Tipps - Was kostet SEO? - etc.………………………….. </w:t>
          </w:r>
        </w:sdtContent>
      </w:sdt>
    </w:p>
    <w:p w14:paraId="42911585" w14:textId="1CE446E3" w:rsidR="00085970" w:rsidRPr="001701C8" w:rsidRDefault="00085970" w:rsidP="00085970">
      <w:pPr>
        <w:ind w:left="1416"/>
        <w:rPr>
          <w:rFonts w:ascii="Kepler Std Light" w:hAnsi="Kepler Std Light"/>
          <w:b/>
          <w:bCs/>
          <w:szCs w:val="20"/>
        </w:rPr>
      </w:pPr>
    </w:p>
    <w:p w14:paraId="7C8035E6" w14:textId="0015795C" w:rsidR="00085970" w:rsidRPr="001701C8" w:rsidRDefault="00085970" w:rsidP="00085970">
      <w:pPr>
        <w:ind w:left="1416"/>
        <w:rPr>
          <w:rFonts w:ascii="Kepler Std Light" w:hAnsi="Kepler Std Light"/>
          <w:b/>
          <w:bCs/>
          <w:szCs w:val="20"/>
        </w:rPr>
      </w:pPr>
    </w:p>
    <w:p w14:paraId="52DD5C3E" w14:textId="77777777" w:rsidR="001701C8" w:rsidRPr="001701C8" w:rsidRDefault="001701C8" w:rsidP="00085970">
      <w:pPr>
        <w:ind w:left="1416"/>
        <w:rPr>
          <w:rFonts w:ascii="Kepler Std Light" w:hAnsi="Kepler Std Light"/>
          <w:b/>
          <w:bCs/>
          <w:szCs w:val="20"/>
        </w:rPr>
      </w:pPr>
    </w:p>
    <w:p w14:paraId="4017988A" w14:textId="77777777" w:rsidR="001701C8" w:rsidRDefault="001701C8" w:rsidP="00085970">
      <w:pPr>
        <w:ind w:left="1416"/>
        <w:rPr>
          <w:rFonts w:ascii="Kepler Std Light" w:hAnsi="Kepler Std Light"/>
          <w:b/>
          <w:bCs/>
          <w:sz w:val="28"/>
          <w:szCs w:val="28"/>
        </w:rPr>
      </w:pPr>
    </w:p>
    <w:p w14:paraId="1517716B" w14:textId="77777777" w:rsidR="001701C8" w:rsidRDefault="001701C8" w:rsidP="00085970">
      <w:pPr>
        <w:ind w:left="1416"/>
        <w:rPr>
          <w:rFonts w:ascii="Kepler Std Light" w:hAnsi="Kepler Std Light"/>
          <w:b/>
          <w:bCs/>
          <w:sz w:val="28"/>
          <w:szCs w:val="28"/>
        </w:rPr>
      </w:pPr>
    </w:p>
    <w:p w14:paraId="56ED4628" w14:textId="6443B8DA"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Welche SEO-Keywords sollen/müssen enthalten sein?</w:t>
      </w:r>
    </w:p>
    <w:p w14:paraId="67A95521" w14:textId="150A6311" w:rsidR="00085970" w:rsidRPr="001701C8" w:rsidRDefault="00085970" w:rsidP="00085970">
      <w:pPr>
        <w:ind w:left="1416"/>
        <w:rPr>
          <w:rFonts w:ascii="Kepler Std Light" w:hAnsi="Kepler Std Light"/>
          <w:b/>
          <w:bCs/>
          <w:sz w:val="28"/>
          <w:szCs w:val="28"/>
        </w:rPr>
      </w:pPr>
      <w:r w:rsidRPr="001701C8">
        <w:rPr>
          <w:rFonts w:ascii="Kepler Std Light" w:hAnsi="Kepler Std Light"/>
          <w:szCs w:val="20"/>
        </w:rPr>
        <w:t xml:space="preserve"> </w:t>
      </w:r>
      <w:sdt>
        <w:sdtPr>
          <w:rPr>
            <w:rFonts w:ascii="Kepler Std Light" w:hAnsi="Kepler Std Light"/>
            <w:szCs w:val="20"/>
          </w:rPr>
          <w:id w:val="-49540295"/>
          <w:placeholder>
            <w:docPart w:val="09B6D60B70E846D2A1867D0ED92568FE"/>
          </w:placeholder>
        </w:sdtPr>
        <w:sdtEndPr/>
        <w:sdtContent>
          <w:r w:rsidRPr="001701C8">
            <w:rPr>
              <w:i/>
            </w:rPr>
            <w:t>z.B.: SEO</w:t>
          </w:r>
          <w:r w:rsidR="001701C8">
            <w:rPr>
              <w:i/>
            </w:rPr>
            <w:t>-</w:t>
          </w:r>
          <w:r w:rsidRPr="001701C8">
            <w:rPr>
              <w:i/>
            </w:rPr>
            <w:t xml:space="preserve">Einsteiger, SEO Startups etc. oder: Bitte relevante Keywords recherchieren und auf ihr Suchvolumen analysieren.………………………………………………………………………………….….. </w:t>
          </w:r>
        </w:sdtContent>
      </w:sdt>
    </w:p>
    <w:p w14:paraId="6633C2B4" w14:textId="66F2C2F4" w:rsidR="00085970" w:rsidRPr="001701C8" w:rsidRDefault="00085970" w:rsidP="00085970">
      <w:pPr>
        <w:ind w:left="1416"/>
        <w:rPr>
          <w:rFonts w:ascii="Kepler Std Light" w:hAnsi="Kepler Std Light"/>
          <w:b/>
          <w:bCs/>
          <w:szCs w:val="20"/>
        </w:rPr>
      </w:pPr>
    </w:p>
    <w:p w14:paraId="0A2DFBF0" w14:textId="77777777" w:rsidR="001701C8" w:rsidRPr="001701C8" w:rsidRDefault="001701C8" w:rsidP="00085970">
      <w:pPr>
        <w:ind w:left="1416"/>
        <w:rPr>
          <w:rFonts w:ascii="Kepler Std Light" w:hAnsi="Kepler Std Light"/>
          <w:b/>
          <w:bCs/>
          <w:szCs w:val="20"/>
        </w:rPr>
      </w:pPr>
    </w:p>
    <w:p w14:paraId="758E0BA0" w14:textId="65610204" w:rsidR="00085970" w:rsidRPr="001701C8" w:rsidRDefault="00085970" w:rsidP="00085970">
      <w:pPr>
        <w:ind w:left="1416"/>
        <w:rPr>
          <w:rFonts w:ascii="Kepler Std Light" w:hAnsi="Kepler Std Light"/>
          <w:b/>
          <w:bCs/>
          <w:szCs w:val="20"/>
        </w:rPr>
      </w:pPr>
    </w:p>
    <w:p w14:paraId="20D403DE" w14:textId="7C8EDA3E" w:rsidR="00085970" w:rsidRPr="001701C8" w:rsidRDefault="00085970" w:rsidP="00085970">
      <w:pPr>
        <w:ind w:left="1416"/>
        <w:rPr>
          <w:rFonts w:ascii="Kepler Std Light" w:hAnsi="Kepler Std Light"/>
          <w:b/>
          <w:bCs/>
          <w:sz w:val="28"/>
          <w:szCs w:val="28"/>
        </w:rPr>
      </w:pPr>
      <w:r w:rsidRPr="001701C8">
        <w:rPr>
          <w:rFonts w:ascii="Kepler Std Light" w:hAnsi="Kepler Std Light"/>
          <w:b/>
          <w:bCs/>
          <w:sz w:val="28"/>
          <w:szCs w:val="28"/>
        </w:rPr>
        <w:t>Soll der Text Suchmaschinen optimiert redigiert werden?</w:t>
      </w:r>
    </w:p>
    <w:p w14:paraId="00A5119A" w14:textId="6BAAA18B" w:rsidR="00085970" w:rsidRPr="001701C8" w:rsidRDefault="00085970" w:rsidP="00085970">
      <w:pPr>
        <w:ind w:left="1416"/>
        <w:rPr>
          <w:rFonts w:ascii="Kepler Std Light" w:hAnsi="Kepler Std Light"/>
          <w:b/>
          <w:bCs/>
          <w:sz w:val="22"/>
          <w:szCs w:val="22"/>
        </w:rPr>
      </w:pPr>
      <w:r w:rsidRPr="001701C8">
        <w:rPr>
          <w:rFonts w:ascii="Kepler Std Light" w:hAnsi="Kepler Std Light"/>
          <w:szCs w:val="20"/>
        </w:rPr>
        <w:t xml:space="preserve"> </w:t>
      </w:r>
      <w:sdt>
        <w:sdtPr>
          <w:rPr>
            <w:rFonts w:ascii="Kepler Std Light" w:hAnsi="Kepler Std Light"/>
            <w:szCs w:val="20"/>
          </w:rPr>
          <w:id w:val="-165170473"/>
          <w:placeholder>
            <w:docPart w:val="A0C70A4F49454735A855A0B2F2D8AEA7"/>
          </w:placeholder>
        </w:sdtPr>
        <w:sdtEndPr/>
        <w:sdtContent>
          <w:r w:rsidRPr="001701C8">
            <w:rPr>
              <w:i/>
            </w:rPr>
            <w:t>z.B.</w:t>
          </w:r>
          <w:r w:rsidRPr="001701C8">
            <w:rPr>
              <w:i/>
              <w:sz w:val="24"/>
            </w:rPr>
            <w:t>:</w:t>
          </w:r>
          <w:r w:rsidRPr="001701C8">
            <w:rPr>
              <w:i/>
            </w:rPr>
            <w:t xml:space="preserve"> ja, für google.ch deutsch..…………………………………………………..………………………….. </w:t>
          </w:r>
        </w:sdtContent>
      </w:sdt>
    </w:p>
    <w:p w14:paraId="55974E42" w14:textId="2126CBE1" w:rsidR="00085970" w:rsidRPr="001701C8" w:rsidRDefault="00085970" w:rsidP="00085970">
      <w:pPr>
        <w:ind w:left="1416"/>
        <w:rPr>
          <w:rFonts w:ascii="Kepler Std Light" w:hAnsi="Kepler Std Light"/>
          <w:b/>
          <w:bCs/>
          <w:szCs w:val="20"/>
        </w:rPr>
      </w:pPr>
    </w:p>
    <w:p w14:paraId="68683839" w14:textId="77777777" w:rsidR="001701C8" w:rsidRPr="001701C8" w:rsidRDefault="001701C8" w:rsidP="00085970">
      <w:pPr>
        <w:ind w:left="1416"/>
        <w:rPr>
          <w:rFonts w:ascii="Kepler Std Light" w:hAnsi="Kepler Std Light"/>
          <w:b/>
          <w:bCs/>
          <w:szCs w:val="20"/>
        </w:rPr>
      </w:pPr>
    </w:p>
    <w:p w14:paraId="19273B29" w14:textId="11155C47" w:rsidR="00085970" w:rsidRPr="001701C8" w:rsidRDefault="00085970" w:rsidP="00085970">
      <w:pPr>
        <w:ind w:left="1416"/>
        <w:rPr>
          <w:rFonts w:ascii="Kepler Std Light" w:hAnsi="Kepler Std Light"/>
          <w:b/>
          <w:bCs/>
          <w:szCs w:val="20"/>
        </w:rPr>
      </w:pPr>
    </w:p>
    <w:p w14:paraId="45BD0605" w14:textId="151D5BCD" w:rsidR="00085970" w:rsidRPr="001701C8" w:rsidRDefault="001701C8" w:rsidP="00085970">
      <w:pPr>
        <w:ind w:left="1416"/>
        <w:rPr>
          <w:rFonts w:ascii="Kepler Std Light" w:hAnsi="Kepler Std Light"/>
          <w:b/>
          <w:bCs/>
          <w:sz w:val="28"/>
          <w:szCs w:val="28"/>
        </w:rPr>
      </w:pPr>
      <w:r w:rsidRPr="001701C8">
        <w:rPr>
          <w:rFonts w:ascii="Kepler Std Light" w:hAnsi="Kepler Std Light"/>
          <w:b/>
          <w:bCs/>
          <w:sz w:val="28"/>
          <w:szCs w:val="28"/>
        </w:rPr>
        <w:t>Werden Meta-Texte benötigt</w:t>
      </w:r>
      <w:r w:rsidR="00085970" w:rsidRPr="001701C8">
        <w:rPr>
          <w:rFonts w:ascii="Kepler Std Light" w:hAnsi="Kepler Std Light"/>
          <w:b/>
          <w:bCs/>
          <w:sz w:val="28"/>
          <w:szCs w:val="28"/>
        </w:rPr>
        <w:t>?</w:t>
      </w:r>
    </w:p>
    <w:p w14:paraId="7F9CCF4B" w14:textId="1E0EDABD" w:rsidR="00085970" w:rsidRPr="001701C8" w:rsidRDefault="00085970" w:rsidP="00085970">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2105256582"/>
          <w:placeholder>
            <w:docPart w:val="97331B8B37FE402F971C8094690852E6"/>
          </w:placeholder>
        </w:sdtPr>
        <w:sdtEndPr/>
        <w:sdtContent>
          <w:r w:rsidRPr="001701C8">
            <w:rPr>
              <w:i/>
            </w:rPr>
            <w:t xml:space="preserve">z.B.: </w:t>
          </w:r>
          <w:r w:rsidR="001701C8" w:rsidRPr="001701C8">
            <w:rPr>
              <w:i/>
            </w:rPr>
            <w:t>Ja, Meta-Titel und Meta-Beschreibung</w:t>
          </w:r>
          <w:r w:rsidRPr="001701C8">
            <w:rPr>
              <w:i/>
            </w:rPr>
            <w:t xml:space="preserve">….. ……………………………………………………….. </w:t>
          </w:r>
          <w:r w:rsidR="001701C8" w:rsidRPr="001701C8">
            <w:rPr>
              <w:i/>
            </w:rPr>
            <w:tab/>
          </w:r>
        </w:sdtContent>
      </w:sdt>
    </w:p>
    <w:p w14:paraId="3AEA3716" w14:textId="0141D979" w:rsidR="001701C8" w:rsidRPr="001701C8" w:rsidRDefault="001701C8" w:rsidP="00085970">
      <w:pPr>
        <w:ind w:left="1416"/>
        <w:rPr>
          <w:rFonts w:ascii="Kepler Std Light" w:hAnsi="Kepler Std Light"/>
          <w:szCs w:val="20"/>
        </w:rPr>
      </w:pPr>
    </w:p>
    <w:p w14:paraId="5640A69C" w14:textId="77777777" w:rsidR="001701C8" w:rsidRPr="001701C8" w:rsidRDefault="001701C8" w:rsidP="00085970">
      <w:pPr>
        <w:ind w:left="1416"/>
        <w:rPr>
          <w:rFonts w:ascii="Kepler Std Light" w:hAnsi="Kepler Std Light"/>
          <w:szCs w:val="20"/>
        </w:rPr>
      </w:pPr>
    </w:p>
    <w:p w14:paraId="0C6FACE3" w14:textId="33484972" w:rsidR="001701C8" w:rsidRPr="001701C8" w:rsidRDefault="001701C8" w:rsidP="00085970">
      <w:pPr>
        <w:ind w:left="1416"/>
        <w:rPr>
          <w:rFonts w:ascii="Kepler Std Light" w:hAnsi="Kepler Std Light"/>
          <w:szCs w:val="20"/>
        </w:rPr>
      </w:pPr>
    </w:p>
    <w:p w14:paraId="75D2E847" w14:textId="40915B03" w:rsidR="001701C8" w:rsidRPr="001701C8" w:rsidRDefault="001701C8" w:rsidP="001701C8">
      <w:pPr>
        <w:ind w:left="1416"/>
        <w:rPr>
          <w:rFonts w:ascii="Kepler Std Light" w:hAnsi="Kepler Std Light"/>
          <w:b/>
          <w:bCs/>
          <w:sz w:val="28"/>
          <w:szCs w:val="28"/>
        </w:rPr>
      </w:pPr>
      <w:r w:rsidRPr="001701C8">
        <w:rPr>
          <w:rFonts w:ascii="Kepler Std Light" w:hAnsi="Kepler Std Light"/>
          <w:b/>
          <w:bCs/>
          <w:sz w:val="28"/>
          <w:szCs w:val="28"/>
        </w:rPr>
        <w:t>Referenzmaterial, Inspiration und Recherche-Quellen?</w:t>
      </w:r>
    </w:p>
    <w:p w14:paraId="3725CF86" w14:textId="5983538D" w:rsidR="001701C8" w:rsidRPr="007963A7" w:rsidRDefault="001701C8" w:rsidP="001701C8">
      <w:pPr>
        <w:ind w:left="1416"/>
        <w:rPr>
          <w:rFonts w:ascii="Kepler Std Light" w:hAnsi="Kepler Std Light"/>
          <w:szCs w:val="20"/>
          <w:lang w:val="fr-CH"/>
        </w:rPr>
      </w:pPr>
      <w:r w:rsidRPr="001701C8">
        <w:rPr>
          <w:rFonts w:ascii="Kepler Std Light" w:hAnsi="Kepler Std Light"/>
          <w:szCs w:val="20"/>
        </w:rPr>
        <w:t xml:space="preserve"> </w:t>
      </w:r>
      <w:sdt>
        <w:sdtPr>
          <w:rPr>
            <w:rFonts w:ascii="Kepler Std Light" w:hAnsi="Kepler Std Light"/>
            <w:szCs w:val="20"/>
          </w:rPr>
          <w:id w:val="-1726289445"/>
          <w:placeholder>
            <w:docPart w:val="62FAD6CF4CC04D2C8D5FFB8FA11871AC"/>
          </w:placeholder>
        </w:sdtPr>
        <w:sdtEndPr/>
        <w:sdtContent>
          <w:r w:rsidRPr="007963A7">
            <w:rPr>
              <w:i/>
              <w:lang w:val="fr-CH"/>
            </w:rPr>
            <w:t xml:space="preserve">z.B.: www.rechercheseite01.de, www.quelle02.com, etc.……………………………………………….. </w:t>
          </w:r>
        </w:sdtContent>
      </w:sdt>
    </w:p>
    <w:p w14:paraId="1E293625" w14:textId="09449C99" w:rsidR="001701C8" w:rsidRPr="007963A7" w:rsidRDefault="001701C8" w:rsidP="001701C8">
      <w:pPr>
        <w:ind w:left="1416"/>
        <w:rPr>
          <w:rFonts w:ascii="Kepler Std Light" w:hAnsi="Kepler Std Light"/>
          <w:szCs w:val="20"/>
          <w:lang w:val="fr-CH"/>
        </w:rPr>
      </w:pPr>
    </w:p>
    <w:p w14:paraId="28384411" w14:textId="77777777" w:rsidR="001701C8" w:rsidRPr="007963A7" w:rsidRDefault="001701C8" w:rsidP="001701C8">
      <w:pPr>
        <w:ind w:left="1416"/>
        <w:rPr>
          <w:rFonts w:ascii="Kepler Std Light" w:hAnsi="Kepler Std Light"/>
          <w:szCs w:val="20"/>
          <w:lang w:val="fr-CH"/>
        </w:rPr>
      </w:pPr>
    </w:p>
    <w:p w14:paraId="735F6D11" w14:textId="2EE80C0E" w:rsidR="001701C8" w:rsidRPr="007963A7" w:rsidRDefault="001701C8" w:rsidP="001701C8">
      <w:pPr>
        <w:ind w:left="1416"/>
        <w:rPr>
          <w:rFonts w:ascii="Kepler Std Light" w:hAnsi="Kepler Std Light"/>
          <w:szCs w:val="20"/>
          <w:lang w:val="fr-CH"/>
        </w:rPr>
      </w:pPr>
    </w:p>
    <w:p w14:paraId="0A74CF60" w14:textId="1AF1F2C5" w:rsidR="001701C8" w:rsidRPr="001701C8" w:rsidRDefault="001701C8" w:rsidP="001701C8">
      <w:pPr>
        <w:ind w:left="1416"/>
        <w:rPr>
          <w:rFonts w:ascii="Kepler Std Light" w:hAnsi="Kepler Std Light"/>
          <w:b/>
          <w:bCs/>
          <w:sz w:val="28"/>
          <w:szCs w:val="28"/>
        </w:rPr>
      </w:pPr>
      <w:r w:rsidRPr="001701C8">
        <w:rPr>
          <w:rFonts w:ascii="Kepler Std Light" w:hAnsi="Kepler Std Light"/>
          <w:b/>
          <w:bCs/>
          <w:sz w:val="28"/>
          <w:szCs w:val="28"/>
        </w:rPr>
        <w:t>Bis wann soll die erste Fassung des Textes fertig sein?</w:t>
      </w:r>
    </w:p>
    <w:p w14:paraId="3E444CCC" w14:textId="5B26B174" w:rsidR="001701C8" w:rsidRPr="001701C8" w:rsidRDefault="001701C8" w:rsidP="001701C8">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2050496706"/>
          <w:placeholder>
            <w:docPart w:val="E3DF3A5EC5C9466A808ACF71D08291D9"/>
          </w:placeholder>
        </w:sdtPr>
        <w:sdtEndPr/>
        <w:sdtContent>
          <w:r w:rsidRPr="001701C8">
            <w:rPr>
              <w:i/>
            </w:rPr>
            <w:t xml:space="preserve">z.B.: Montag, 03.12.2022 10.00 Uhr……………………. .……………………………………………….. </w:t>
          </w:r>
        </w:sdtContent>
      </w:sdt>
    </w:p>
    <w:p w14:paraId="172337B3" w14:textId="119819A5" w:rsidR="001701C8" w:rsidRPr="001701C8" w:rsidRDefault="001701C8" w:rsidP="001701C8">
      <w:pPr>
        <w:ind w:left="1416"/>
        <w:rPr>
          <w:rFonts w:ascii="Kepler Std Light" w:hAnsi="Kepler Std Light"/>
          <w:szCs w:val="20"/>
        </w:rPr>
      </w:pPr>
    </w:p>
    <w:p w14:paraId="131C7DC6" w14:textId="77777777" w:rsidR="001701C8" w:rsidRPr="001701C8" w:rsidRDefault="001701C8" w:rsidP="001701C8">
      <w:pPr>
        <w:ind w:left="1416"/>
        <w:rPr>
          <w:rFonts w:ascii="Kepler Std Light" w:hAnsi="Kepler Std Light"/>
          <w:szCs w:val="20"/>
        </w:rPr>
      </w:pPr>
    </w:p>
    <w:p w14:paraId="252B7DC5" w14:textId="77777777" w:rsidR="001701C8" w:rsidRPr="001701C8" w:rsidRDefault="001701C8" w:rsidP="001701C8">
      <w:pPr>
        <w:ind w:left="1416"/>
        <w:rPr>
          <w:rFonts w:ascii="Kepler Std Light" w:hAnsi="Kepler Std Light"/>
          <w:szCs w:val="20"/>
        </w:rPr>
      </w:pPr>
    </w:p>
    <w:p w14:paraId="78C69734" w14:textId="765D5B02" w:rsidR="001701C8" w:rsidRPr="001701C8" w:rsidRDefault="001701C8" w:rsidP="001701C8">
      <w:pPr>
        <w:ind w:left="1416"/>
        <w:rPr>
          <w:rFonts w:ascii="Kepler Std Light" w:hAnsi="Kepler Std Light"/>
          <w:b/>
          <w:bCs/>
          <w:sz w:val="28"/>
          <w:szCs w:val="28"/>
        </w:rPr>
      </w:pPr>
      <w:r w:rsidRPr="001701C8">
        <w:rPr>
          <w:rFonts w:ascii="Kepler Std Light" w:hAnsi="Kepler Std Light"/>
          <w:b/>
          <w:bCs/>
          <w:sz w:val="28"/>
          <w:szCs w:val="28"/>
        </w:rPr>
        <w:t>Wann ist die finale Deadline?</w:t>
      </w:r>
    </w:p>
    <w:p w14:paraId="75A38DBD" w14:textId="5F06EC8A" w:rsidR="001701C8" w:rsidRPr="001701C8" w:rsidRDefault="001701C8" w:rsidP="001701C8">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1639458534"/>
          <w:placeholder>
            <w:docPart w:val="9E84F4A1832042E6973DA6B71FCA6F26"/>
          </w:placeholder>
        </w:sdtPr>
        <w:sdtEndPr/>
        <w:sdtContent>
          <w:r w:rsidRPr="001701C8">
            <w:rPr>
              <w:i/>
            </w:rPr>
            <w:t xml:space="preserve">z.B.: Montag, 03.12.2022 10.00 Uhr……………………. .……………………………………………….. </w:t>
          </w:r>
        </w:sdtContent>
      </w:sdt>
    </w:p>
    <w:p w14:paraId="1E818293" w14:textId="77777777" w:rsidR="001701C8" w:rsidRPr="001701C8" w:rsidRDefault="001701C8" w:rsidP="001701C8">
      <w:pPr>
        <w:ind w:left="1416"/>
        <w:rPr>
          <w:rFonts w:ascii="Kepler Std Light" w:hAnsi="Kepler Std Light"/>
          <w:szCs w:val="20"/>
        </w:rPr>
      </w:pPr>
    </w:p>
    <w:p w14:paraId="40971887" w14:textId="4711DC90" w:rsidR="001701C8" w:rsidRPr="001701C8" w:rsidRDefault="001701C8" w:rsidP="001701C8">
      <w:pPr>
        <w:ind w:left="1416"/>
        <w:rPr>
          <w:rFonts w:ascii="Kepler Std Light" w:hAnsi="Kepler Std Light"/>
          <w:szCs w:val="20"/>
        </w:rPr>
      </w:pPr>
    </w:p>
    <w:p w14:paraId="13474CAB" w14:textId="77777777" w:rsidR="001701C8" w:rsidRPr="001701C8" w:rsidRDefault="001701C8" w:rsidP="001701C8">
      <w:pPr>
        <w:ind w:left="1416"/>
        <w:rPr>
          <w:rFonts w:ascii="Kepler Std Light" w:hAnsi="Kepler Std Light"/>
          <w:szCs w:val="20"/>
        </w:rPr>
      </w:pPr>
    </w:p>
    <w:p w14:paraId="169A5B6D" w14:textId="4A9373C1" w:rsidR="001701C8" w:rsidRPr="001701C8" w:rsidRDefault="001701C8" w:rsidP="001701C8">
      <w:pPr>
        <w:ind w:left="1416"/>
        <w:rPr>
          <w:rFonts w:ascii="Kepler Std Light" w:hAnsi="Kepler Std Light"/>
          <w:b/>
          <w:bCs/>
          <w:sz w:val="28"/>
          <w:szCs w:val="28"/>
        </w:rPr>
      </w:pPr>
      <w:r w:rsidRPr="001701C8">
        <w:rPr>
          <w:rFonts w:ascii="Kepler Std Light" w:hAnsi="Kepler Std Light"/>
          <w:b/>
          <w:bCs/>
          <w:sz w:val="28"/>
          <w:szCs w:val="28"/>
        </w:rPr>
        <w:t>Sonstiges, weitere Anforderungen?</w:t>
      </w:r>
    </w:p>
    <w:p w14:paraId="20980DDA" w14:textId="76DA3602" w:rsidR="001701C8" w:rsidRPr="001701C8" w:rsidRDefault="001701C8" w:rsidP="001701C8">
      <w:pPr>
        <w:ind w:left="1416"/>
        <w:rPr>
          <w:rFonts w:ascii="Kepler Std Light" w:hAnsi="Kepler Std Light"/>
          <w:szCs w:val="20"/>
        </w:rPr>
      </w:pPr>
      <w:r w:rsidRPr="001701C8">
        <w:rPr>
          <w:rFonts w:ascii="Kepler Std Light" w:hAnsi="Kepler Std Light"/>
          <w:szCs w:val="20"/>
        </w:rPr>
        <w:t xml:space="preserve"> </w:t>
      </w:r>
      <w:sdt>
        <w:sdtPr>
          <w:rPr>
            <w:rFonts w:ascii="Kepler Std Light" w:hAnsi="Kepler Std Light"/>
            <w:szCs w:val="20"/>
          </w:rPr>
          <w:id w:val="145786329"/>
          <w:placeholder>
            <w:docPart w:val="BF4D95FB23ED4590A955FFBACE5253BA"/>
          </w:placeholder>
        </w:sdtPr>
        <w:sdtEndPr/>
        <w:sdtContent>
          <w:r w:rsidRPr="001701C8">
            <w:rPr>
              <w:i/>
            </w:rPr>
            <w:t xml:space="preserve">z.B.: zzgl. zum Text bitte noch einen Teaser liefern, max. 160 Worte ..……………………………….. </w:t>
          </w:r>
        </w:sdtContent>
      </w:sdt>
    </w:p>
    <w:p w14:paraId="17AA3E33" w14:textId="0C5E6CE2" w:rsidR="00136CE7" w:rsidRPr="001701C8" w:rsidRDefault="00136CE7" w:rsidP="00136CE7">
      <w:pPr>
        <w:ind w:left="1416" w:firstLine="708"/>
        <w:rPr>
          <w:rFonts w:ascii="Kepler Std Light" w:hAnsi="Kepler Std Light"/>
          <w:sz w:val="22"/>
          <w:szCs w:val="22"/>
        </w:rPr>
      </w:pPr>
    </w:p>
    <w:p w14:paraId="72BE4899" w14:textId="71783A21" w:rsidR="00CC0D37" w:rsidRPr="001701C8" w:rsidRDefault="005923EB" w:rsidP="00705435">
      <w:pPr>
        <w:rPr>
          <w:rFonts w:ascii="Kepler Std Light" w:hAnsi="Kepler Std Light"/>
          <w:sz w:val="24"/>
        </w:rPr>
      </w:pPr>
      <w:r w:rsidRPr="001701C8">
        <w:rPr>
          <w:rFonts w:ascii="Kepler Std Light" w:hAnsi="Kepler Std Light"/>
          <w:sz w:val="24"/>
        </w:rPr>
        <w:br/>
      </w:r>
    </w:p>
    <w:sectPr w:rsidR="00CC0D37" w:rsidRPr="001701C8" w:rsidSect="00A043C3">
      <w:headerReference w:type="default" r:id="rId8"/>
      <w:footerReference w:type="default" r:id="rId9"/>
      <w:headerReference w:type="first" r:id="rId10"/>
      <w:footerReference w:type="first" r:id="rId11"/>
      <w:pgSz w:w="11906" w:h="16838" w:code="9"/>
      <w:pgMar w:top="1985" w:right="70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62E15" w14:textId="77777777" w:rsidR="007E6A0D" w:rsidRDefault="007E6A0D">
      <w:r>
        <w:separator/>
      </w:r>
    </w:p>
  </w:endnote>
  <w:endnote w:type="continuationSeparator" w:id="0">
    <w:p w14:paraId="4A002677" w14:textId="77777777" w:rsidR="007E6A0D" w:rsidRDefault="007E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6721" w14:textId="78FC68D5" w:rsidR="007E6A0D" w:rsidRPr="007A352A" w:rsidRDefault="007A352A" w:rsidP="007A352A">
    <w:pPr>
      <w:pStyle w:val="Fuzeile"/>
    </w:pPr>
    <w:r w:rsidRPr="004A10D6">
      <w:rPr>
        <w:rFonts w:ascii="Effra Bold" w:hAnsi="Effra Bold"/>
        <w:noProof/>
      </w:rPr>
      <mc:AlternateContent>
        <mc:Choice Requires="wps">
          <w:drawing>
            <wp:anchor distT="45720" distB="45720" distL="114300" distR="114300" simplePos="0" relativeHeight="251660800" behindDoc="0" locked="0" layoutInCell="1" allowOverlap="1" wp14:anchorId="795BD610" wp14:editId="53302F41">
              <wp:simplePos x="0" y="0"/>
              <wp:positionH relativeFrom="margin">
                <wp:align>right</wp:align>
              </wp:positionH>
              <wp:positionV relativeFrom="paragraph">
                <wp:posOffset>146685</wp:posOffset>
              </wp:positionV>
              <wp:extent cx="290830" cy="284480"/>
              <wp:effectExtent l="0" t="0" r="0" b="127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5BD610" id="_x0000_t202" coordsize="21600,21600" o:spt="202" path="m,l,21600r21600,l21600,xe">
              <v:stroke joinstyle="miter"/>
              <v:path gradientshapeok="t" o:connecttype="rect"/>
            </v:shapetype>
            <v:shape id="Textfeld 2" o:spid="_x0000_s1026" type="#_x0000_t202" style="position:absolute;margin-left:-28.3pt;margin-top:11.55pt;width:22.9pt;height:22.4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" stroked="f">
              <v:textbox>
                <w:txbxContent>
                  <w:sdt>
                    <w:sdtPr>
                      <w:rPr>
                        <w:rFonts w:asciiTheme="majorHAnsi" w:eastAsiaTheme="majorEastAsia" w:hAnsiTheme="majorHAnsi" w:cstheme="majorBidi"/>
                        <w:sz w:val="48"/>
                        <w:szCs w:val="48"/>
                      </w:rPr>
                      <w:id w:val="-1297597426"/>
                    </w:sdtPr>
                    <w:sdtEndPr>
                      <w:rPr>
                        <w:rFonts w:ascii="Effra" w:hAnsi="Effra"/>
                        <w:b/>
                        <w:sz w:val="24"/>
                        <w:szCs w:val="24"/>
                      </w:rPr>
                    </w:sdtEndPr>
                    <w:sdtContent>
                      <w:sdt>
                        <w:sdtPr>
                          <w:rPr>
                            <w:rFonts w:asciiTheme="majorHAnsi" w:eastAsiaTheme="majorEastAsia" w:hAnsiTheme="majorHAnsi" w:cstheme="majorBidi"/>
                            <w:sz w:val="48"/>
                            <w:szCs w:val="48"/>
                          </w:rPr>
                          <w:id w:val="1176464240"/>
                        </w:sdtPr>
                        <w:sdtEndPr>
                          <w:rPr>
                            <w:rFonts w:ascii="Effra" w:hAnsi="Effra"/>
                            <w:b/>
                            <w:sz w:val="24"/>
                            <w:szCs w:val="24"/>
                          </w:rPr>
                        </w:sdtEndPr>
                        <w:sdtContent>
                          <w:p w14:paraId="7DD1E348"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8752" behindDoc="1" locked="0" layoutInCell="1" allowOverlap="1" wp14:anchorId="7A91C2BA" wp14:editId="44E84BE9">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9"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4746" w14:textId="77777777" w:rsidR="007A352A" w:rsidRPr="00BC5006" w:rsidRDefault="007A352A" w:rsidP="007A352A">
                          <w:pPr>
                            <w:spacing w:line="287" w:lineRule="exact"/>
                            <w:rPr>
                              <w:rFonts w:ascii="Effra"/>
                              <w:b/>
                              <w:color w:val="000000" w:themeColor="text1"/>
                              <w:sz w:val="24"/>
                            </w:rPr>
                          </w:pPr>
                          <w:r w:rsidRPr="00BC5006">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A91C2BA" id="docshape4" o:spid="_x0000_s1027" type="#_x0000_t202" href="http://www.apostrophgroup.ch/" style="position:absolute;margin-left:283.75pt;margin-top:12pt;width:170.35pt;height:14.4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" o:button="t" filled="f" stroked="f">
              <v:fill o:detectmouseclick="t"/>
              <v:textbox inset="0,0,0,0">
                <w:txbxContent>
                  <w:p w14:paraId="78094746" w14:textId="77777777" w:rsidR="007A352A" w:rsidRPr="00BC5006" w:rsidRDefault="007A352A" w:rsidP="007A352A">
                    <w:pPr>
                      <w:spacing w:line="287" w:lineRule="exact"/>
                      <w:rPr>
                        <w:rFonts w:ascii="Effra"/>
                        <w:b/>
                        <w:color w:val="000000" w:themeColor="text1"/>
                        <w:sz w:val="24"/>
                      </w:rPr>
                    </w:pPr>
                    <w:r w:rsidRPr="00BC5006">
                      <w:rPr>
                        <w:rFonts w:ascii="Effra"/>
                        <w:b/>
                        <w:color w:val="000000" w:themeColor="text1"/>
                        <w:sz w:val="24"/>
                      </w:rPr>
                      <w:t>apostrophgroup.ch</w:t>
                    </w:r>
                  </w:p>
                </w:txbxContent>
              </v:textbox>
              <w10:wrap type="through"/>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_Hlk101509030"/>
  <w:bookmarkStart w:id="16" w:name="_Hlk101509031"/>
  <w:bookmarkStart w:id="17" w:name="_Hlk101514799"/>
  <w:bookmarkStart w:id="18" w:name="_Hlk101514800"/>
  <w:bookmarkStart w:id="19" w:name="_Hlk104812383"/>
  <w:bookmarkStart w:id="20" w:name="_Hlk104812384"/>
  <w:bookmarkStart w:id="21" w:name="_Hlk104812817"/>
  <w:bookmarkStart w:id="22" w:name="_Hlk104812818"/>
  <w:bookmarkStart w:id="23" w:name="_Hlk104812943"/>
  <w:bookmarkStart w:id="24" w:name="_Hlk104812944"/>
  <w:bookmarkStart w:id="25" w:name="_Hlk104814137"/>
  <w:bookmarkStart w:id="26" w:name="_Hlk104814138"/>
  <w:bookmarkStart w:id="27" w:name="_Hlk104815722"/>
  <w:bookmarkStart w:id="28" w:name="_Hlk104815723"/>
  <w:p w14:paraId="128912F1" w14:textId="49F501AA" w:rsidR="00212EC7" w:rsidRPr="007A352A" w:rsidRDefault="007A352A" w:rsidP="007A352A">
    <w:pPr>
      <w:pStyle w:val="Fuzeile"/>
    </w:pPr>
    <w:r w:rsidRPr="004A10D6">
      <w:rPr>
        <w:rFonts w:ascii="Effra Bold" w:hAnsi="Effra Bold"/>
        <w:noProof/>
      </w:rPr>
      <mc:AlternateContent>
        <mc:Choice Requires="wps">
          <w:drawing>
            <wp:anchor distT="45720" distB="45720" distL="114300" distR="114300" simplePos="0" relativeHeight="251656704" behindDoc="0" locked="0" layoutInCell="1" allowOverlap="1" wp14:anchorId="6B1CA97C" wp14:editId="459EF2C2">
              <wp:simplePos x="0" y="0"/>
              <wp:positionH relativeFrom="margin">
                <wp:align>right</wp:align>
              </wp:positionH>
              <wp:positionV relativeFrom="paragraph">
                <wp:posOffset>146685</wp:posOffset>
              </wp:positionV>
              <wp:extent cx="290830" cy="284480"/>
              <wp:effectExtent l="0" t="0" r="0" b="127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84480"/>
                      </a:xfrm>
                      <a:prstGeom prst="rect">
                        <a:avLst/>
                      </a:prstGeom>
                      <a:solidFill>
                        <a:srgbClr val="FFFFFF"/>
                      </a:solidFill>
                      <a:ln w="9525">
                        <a:noFill/>
                        <a:miter lim="800000"/>
                        <a:headEnd/>
                        <a:tailEnd/>
                      </a:ln>
                    </wps:spPr>
                    <wps:txb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1CA97C" id="_x0000_t202" coordsize="21600,21600" o:spt="202" path="m,l,21600r21600,l21600,xe">
              <v:stroke joinstyle="miter"/>
              <v:path gradientshapeok="t" o:connecttype="rect"/>
            </v:shapetype>
            <v:shape id="_x0000_s1028" type="#_x0000_t202" style="position:absolute;margin-left:-28.3pt;margin-top:11.55pt;width:22.9pt;height:22.4pt;z-index:2516567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" stroked="f">
              <v:textbox>
                <w:txbxContent>
                  <w:sdt>
                    <w:sdtPr>
                      <w:rPr>
                        <w:rFonts w:asciiTheme="majorHAnsi" w:eastAsiaTheme="majorEastAsia" w:hAnsiTheme="majorHAnsi" w:cstheme="majorBidi"/>
                        <w:sz w:val="48"/>
                        <w:szCs w:val="48"/>
                      </w:rPr>
                      <w:id w:val="-999964318"/>
                    </w:sdtPr>
                    <w:sdtEndPr>
                      <w:rPr>
                        <w:rFonts w:ascii="Effra" w:hAnsi="Effra"/>
                        <w:b/>
                        <w:sz w:val="24"/>
                        <w:szCs w:val="24"/>
                      </w:rPr>
                    </w:sdtEndPr>
                    <w:sdtContent>
                      <w:sdt>
                        <w:sdtPr>
                          <w:rPr>
                            <w:rFonts w:asciiTheme="majorHAnsi" w:eastAsiaTheme="majorEastAsia" w:hAnsiTheme="majorHAnsi" w:cstheme="majorBidi"/>
                            <w:sz w:val="48"/>
                            <w:szCs w:val="48"/>
                          </w:rPr>
                          <w:id w:val="574478829"/>
                        </w:sdtPr>
                        <w:sdtEndPr>
                          <w:rPr>
                            <w:rFonts w:ascii="Effra" w:hAnsi="Effra"/>
                            <w:b/>
                            <w:sz w:val="24"/>
                            <w:szCs w:val="24"/>
                          </w:rPr>
                        </w:sdtEndPr>
                        <w:sdtContent>
                          <w:p w14:paraId="585B189A" w14:textId="77777777" w:rsidR="007A352A" w:rsidRPr="004B5703" w:rsidRDefault="007A352A" w:rsidP="007A352A">
                            <w:pPr>
                              <w:spacing w:line="240" w:lineRule="exact"/>
                              <w:rPr>
                                <w:rFonts w:ascii="Effra" w:eastAsiaTheme="majorEastAsia" w:hAnsi="Effra" w:cstheme="majorBidi"/>
                                <w:b/>
                                <w:sz w:val="24"/>
                              </w:rPr>
                            </w:pPr>
                            <w:r w:rsidRPr="007141A7">
                              <w:rPr>
                                <w:rFonts w:ascii="Effra" w:eastAsiaTheme="minorEastAsia" w:hAnsi="Effra"/>
                                <w:b/>
                              </w:rPr>
                              <w:fldChar w:fldCharType="begin"/>
                            </w:r>
                            <w:r w:rsidRPr="007141A7">
                              <w:rPr>
                                <w:rFonts w:ascii="Effra" w:hAnsi="Effra"/>
                                <w:b/>
                              </w:rPr>
                              <w:instrText>PAGE   \* MERGEFORMAT</w:instrText>
                            </w:r>
                            <w:r w:rsidRPr="007141A7">
                              <w:rPr>
                                <w:rFonts w:ascii="Effra" w:eastAsiaTheme="minorEastAsia" w:hAnsi="Effra"/>
                                <w:b/>
                              </w:rPr>
                              <w:fldChar w:fldCharType="separate"/>
                            </w:r>
                            <w:r w:rsidRPr="00211A5E">
                              <w:rPr>
                                <w:rFonts w:ascii="Effra" w:eastAsiaTheme="majorEastAsia" w:hAnsi="Effra" w:cstheme="majorBidi"/>
                                <w:b/>
                                <w:noProof/>
                              </w:rPr>
                              <w:t>2</w:t>
                            </w:r>
                            <w:r w:rsidRPr="007141A7">
                              <w:rPr>
                                <w:rFonts w:ascii="Effra" w:eastAsiaTheme="majorEastAsia" w:hAnsi="Effra" w:cstheme="majorBidi"/>
                                <w:b/>
                              </w:rPr>
                              <w:fldChar w:fldCharType="end"/>
                            </w:r>
                          </w:p>
                        </w:sdtContent>
                      </w:sdt>
                    </w:sdtContent>
                  </w:sdt>
                </w:txbxContent>
              </v:textbox>
              <w10:wrap anchorx="margin"/>
            </v:shape>
          </w:pict>
        </mc:Fallback>
      </mc:AlternateContent>
    </w:r>
    <w:r>
      <w:rPr>
        <w:noProof/>
      </w:rPr>
      <mc:AlternateContent>
        <mc:Choice Requires="wps">
          <w:drawing>
            <wp:anchor distT="0" distB="0" distL="114300" distR="114300" simplePos="0" relativeHeight="251654656" behindDoc="1" locked="0" layoutInCell="1" allowOverlap="1" wp14:anchorId="7DD3C7ED" wp14:editId="40A9CBEE">
              <wp:simplePos x="0" y="0"/>
              <wp:positionH relativeFrom="column">
                <wp:posOffset>3603625</wp:posOffset>
              </wp:positionH>
              <wp:positionV relativeFrom="paragraph">
                <wp:posOffset>152087</wp:posOffset>
              </wp:positionV>
              <wp:extent cx="2163445" cy="182880"/>
              <wp:effectExtent l="0" t="0" r="8255" b="7620"/>
              <wp:wrapThrough wrapText="bothSides">
                <wp:wrapPolygon edited="0">
                  <wp:start x="0" y="0"/>
                  <wp:lineTo x="0" y="20250"/>
                  <wp:lineTo x="21492" y="20250"/>
                  <wp:lineTo x="21492" y="0"/>
                  <wp:lineTo x="0" y="0"/>
                </wp:wrapPolygon>
              </wp:wrapThrough>
              <wp:docPr id="5" name="docshape4">
                <a:hlinkClick xmlns:a="http://schemas.openxmlformats.org/drawingml/2006/main" r:id="rId1"/>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4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BA69C" w14:textId="77777777" w:rsidR="007A352A" w:rsidRPr="00BC5006" w:rsidRDefault="007A352A" w:rsidP="007A352A">
                          <w:pPr>
                            <w:spacing w:line="287" w:lineRule="exact"/>
                            <w:rPr>
                              <w:rFonts w:ascii="Effra"/>
                              <w:b/>
                              <w:color w:val="000000" w:themeColor="text1"/>
                              <w:sz w:val="24"/>
                            </w:rPr>
                          </w:pPr>
                          <w:r w:rsidRPr="00BC5006">
                            <w:rPr>
                              <w:rFonts w:ascii="Effra"/>
                              <w:b/>
                              <w:color w:val="000000" w:themeColor="text1"/>
                              <w:sz w:val="24"/>
                            </w:rPr>
                            <w:t>apostrophgroup.ch</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DD3C7ED" id="_x0000_s1029" type="#_x0000_t202" href="http://www.apostrophgroup.ch/" style="position:absolute;margin-left:283.75pt;margin-top:12pt;width:170.35pt;height:14.4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" o:button="t" filled="f" stroked="f">
              <v:fill o:detectmouseclick="t"/>
              <v:textbox inset="0,0,0,0">
                <w:txbxContent>
                  <w:p w14:paraId="39CBA69C" w14:textId="77777777" w:rsidR="007A352A" w:rsidRPr="00BC5006" w:rsidRDefault="007A352A" w:rsidP="007A352A">
                    <w:pPr>
                      <w:spacing w:line="287" w:lineRule="exact"/>
                      <w:rPr>
                        <w:rFonts w:ascii="Effra"/>
                        <w:b/>
                        <w:color w:val="000000" w:themeColor="text1"/>
                        <w:sz w:val="24"/>
                      </w:rPr>
                    </w:pPr>
                    <w:r w:rsidRPr="00BC5006">
                      <w:rPr>
                        <w:rFonts w:ascii="Effra"/>
                        <w:b/>
                        <w:color w:val="000000" w:themeColor="text1"/>
                        <w:sz w:val="24"/>
                      </w:rPr>
                      <w:t>apostrophgroup.ch</w:t>
                    </w:r>
                  </w:p>
                </w:txbxContent>
              </v:textbox>
              <w10:wrap type="through"/>
            </v:shape>
          </w:pict>
        </mc:Fallback>
      </mc:AlternateContent>
    </w:r>
    <w:bookmarkEnd w:id="15"/>
    <w:bookmarkEnd w:id="16"/>
    <w:bookmarkEnd w:id="17"/>
    <w:bookmarkEnd w:id="18"/>
    <w:bookmarkEnd w:id="19"/>
    <w:bookmarkEnd w:id="20"/>
    <w:bookmarkEnd w:id="21"/>
    <w:bookmarkEnd w:id="22"/>
    <w:bookmarkEnd w:id="23"/>
    <w:bookmarkEnd w:id="24"/>
    <w:bookmarkEnd w:id="25"/>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40B73" w14:textId="77777777" w:rsidR="007E6A0D" w:rsidRDefault="007E6A0D">
      <w:r>
        <w:separator/>
      </w:r>
    </w:p>
  </w:footnote>
  <w:footnote w:type="continuationSeparator" w:id="0">
    <w:p w14:paraId="4D93D7A6" w14:textId="77777777" w:rsidR="007E6A0D" w:rsidRDefault="007E6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gridCol w:w="3969"/>
    </w:tblGrid>
    <w:tr w:rsidR="007A352A" w:rsidRPr="00557611" w14:paraId="36C436B9" w14:textId="77777777" w:rsidTr="00026874">
      <w:tc>
        <w:tcPr>
          <w:tcW w:w="5670" w:type="dxa"/>
          <w:tcMar>
            <w:left w:w="0" w:type="dxa"/>
            <w:right w:w="0" w:type="dxa"/>
          </w:tcMar>
        </w:tcPr>
        <w:p w14:paraId="7ABBA710" w14:textId="77777777" w:rsidR="007A352A" w:rsidRPr="00557611" w:rsidRDefault="007A352A" w:rsidP="007A352A">
          <w:pPr>
            <w:pStyle w:val="EinfAbs"/>
            <w:rPr>
              <w:rFonts w:ascii="Effra" w:hAnsi="Effra" w:cs="Effra"/>
              <w:b/>
              <w:bCs/>
              <w:spacing w:val="2"/>
            </w:rPr>
          </w:pPr>
          <w:bookmarkStart w:id="1" w:name="_Hlk104812396"/>
          <w:bookmarkStart w:id="2" w:name="_Hlk104812397"/>
          <w:bookmarkStart w:id="3" w:name="_Hlk104815730"/>
          <w:bookmarkStart w:id="4" w:name="_Hlk104815731"/>
        </w:p>
      </w:tc>
      <w:tc>
        <w:tcPr>
          <w:tcW w:w="3969" w:type="dxa"/>
          <w:tcMar>
            <w:left w:w="0" w:type="dxa"/>
            <w:right w:w="0" w:type="dxa"/>
          </w:tcMar>
        </w:tcPr>
        <w:p w14:paraId="0C04FF56" w14:textId="77777777" w:rsidR="007A352A" w:rsidRPr="00557611" w:rsidRDefault="007A352A" w:rsidP="007A352A">
          <w:pPr>
            <w:pStyle w:val="EinfAbs"/>
            <w:rPr>
              <w:rFonts w:ascii="Effra" w:hAnsi="Effra" w:cs="Effra"/>
              <w:b/>
              <w:bCs/>
              <w:spacing w:val="2"/>
            </w:rPr>
          </w:pPr>
          <w:r w:rsidRPr="0042109B">
            <w:rPr>
              <w:rStyle w:val="KopfzeileFuzeileZchn"/>
            </w:rPr>
            <w:t>The Language Intelligence Company</w:t>
          </w:r>
        </w:p>
      </w:tc>
    </w:tr>
  </w:tbl>
  <w:p w14:paraId="14CADCA9" w14:textId="4E7E1017" w:rsidR="00DA0012" w:rsidRPr="007A352A" w:rsidRDefault="007A352A" w:rsidP="007A352A">
    <w:pPr>
      <w:pStyle w:val="Textkrper"/>
      <w:spacing w:line="14" w:lineRule="auto"/>
      <w:rPr>
        <w:sz w:val="20"/>
      </w:rPr>
    </w:pPr>
    <w:r>
      <w:rPr>
        <w:noProof/>
        <w:lang w:val="de-CH" w:eastAsia="de-CH"/>
      </w:rPr>
      <mc:AlternateContent>
        <mc:Choice Requires="wps">
          <w:drawing>
            <wp:anchor distT="0" distB="0" distL="114300" distR="114300" simplePos="0" relativeHeight="251664384" behindDoc="1" locked="0" layoutInCell="1" allowOverlap="1" wp14:anchorId="63D59415" wp14:editId="139ECF29">
              <wp:simplePos x="0" y="0"/>
              <wp:positionH relativeFrom="page">
                <wp:posOffset>371475</wp:posOffset>
              </wp:positionH>
              <wp:positionV relativeFrom="page">
                <wp:posOffset>161925</wp:posOffset>
              </wp:positionV>
              <wp:extent cx="320675" cy="615315"/>
              <wp:effectExtent l="0" t="0" r="3175" b="0"/>
              <wp:wrapNone/>
              <wp:docPr id="18" name="Freihand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675" cy="615315"/>
                      </a:xfrm>
                      <a:custGeom>
                        <a:avLst/>
                        <a:gdLst>
                          <a:gd name="T0" fmla="+- 0 1015 510"/>
                          <a:gd name="T1" fmla="*/ T0 w 505"/>
                          <a:gd name="T2" fmla="+- 0 499 255"/>
                          <a:gd name="T3" fmla="*/ 499 h 969"/>
                          <a:gd name="T4" fmla="+- 0 1005 510"/>
                          <a:gd name="T5" fmla="*/ T4 w 505"/>
                          <a:gd name="T6" fmla="+- 0 423 255"/>
                          <a:gd name="T7" fmla="*/ 423 h 969"/>
                          <a:gd name="T8" fmla="+- 0 976 510"/>
                          <a:gd name="T9" fmla="*/ T8 w 505"/>
                          <a:gd name="T10" fmla="+- 0 356 255"/>
                          <a:gd name="T11" fmla="*/ 356 h 969"/>
                          <a:gd name="T12" fmla="+- 0 929 510"/>
                          <a:gd name="T13" fmla="*/ T12 w 505"/>
                          <a:gd name="T14" fmla="+- 0 303 255"/>
                          <a:gd name="T15" fmla="*/ 303 h 969"/>
                          <a:gd name="T16" fmla="+- 0 866 510"/>
                          <a:gd name="T17" fmla="*/ T16 w 505"/>
                          <a:gd name="T18" fmla="+- 0 268 255"/>
                          <a:gd name="T19" fmla="*/ 268 h 969"/>
                          <a:gd name="T20" fmla="+- 0 788 510"/>
                          <a:gd name="T21" fmla="*/ T20 w 505"/>
                          <a:gd name="T22" fmla="+- 0 255 255"/>
                          <a:gd name="T23" fmla="*/ 255 h 969"/>
                          <a:gd name="T24" fmla="+- 0 723 510"/>
                          <a:gd name="T25" fmla="*/ T24 w 505"/>
                          <a:gd name="T26" fmla="+- 0 265 255"/>
                          <a:gd name="T27" fmla="*/ 265 h 969"/>
                          <a:gd name="T28" fmla="+- 0 666 510"/>
                          <a:gd name="T29" fmla="*/ T28 w 505"/>
                          <a:gd name="T30" fmla="+- 0 294 255"/>
                          <a:gd name="T31" fmla="*/ 294 h 969"/>
                          <a:gd name="T32" fmla="+- 0 620 510"/>
                          <a:gd name="T33" fmla="*/ T32 w 505"/>
                          <a:gd name="T34" fmla="+- 0 339 255"/>
                          <a:gd name="T35" fmla="*/ 339 h 969"/>
                          <a:gd name="T36" fmla="+- 0 590 510"/>
                          <a:gd name="T37" fmla="*/ T36 w 505"/>
                          <a:gd name="T38" fmla="+- 0 398 255"/>
                          <a:gd name="T39" fmla="*/ 398 h 969"/>
                          <a:gd name="T40" fmla="+- 0 579 510"/>
                          <a:gd name="T41" fmla="*/ T40 w 505"/>
                          <a:gd name="T42" fmla="+- 0 468 255"/>
                          <a:gd name="T43" fmla="*/ 468 h 969"/>
                          <a:gd name="T44" fmla="+- 0 591 510"/>
                          <a:gd name="T45" fmla="*/ T44 w 505"/>
                          <a:gd name="T46" fmla="+- 0 549 255"/>
                          <a:gd name="T47" fmla="*/ 549 h 969"/>
                          <a:gd name="T48" fmla="+- 0 620 510"/>
                          <a:gd name="T49" fmla="*/ T48 w 505"/>
                          <a:gd name="T50" fmla="+- 0 610 255"/>
                          <a:gd name="T51" fmla="*/ 610 h 969"/>
                          <a:gd name="T52" fmla="+- 0 655 510"/>
                          <a:gd name="T53" fmla="*/ T52 w 505"/>
                          <a:gd name="T54" fmla="+- 0 662 255"/>
                          <a:gd name="T55" fmla="*/ 662 h 969"/>
                          <a:gd name="T56" fmla="+- 0 684 510"/>
                          <a:gd name="T57" fmla="*/ T56 w 505"/>
                          <a:gd name="T58" fmla="+- 0 714 255"/>
                          <a:gd name="T59" fmla="*/ 714 h 969"/>
                          <a:gd name="T60" fmla="+- 0 696 510"/>
                          <a:gd name="T61" fmla="*/ T60 w 505"/>
                          <a:gd name="T62" fmla="+- 0 776 255"/>
                          <a:gd name="T63" fmla="*/ 776 h 969"/>
                          <a:gd name="T64" fmla="+- 0 691 510"/>
                          <a:gd name="T65" fmla="*/ T64 w 505"/>
                          <a:gd name="T66" fmla="+- 0 832 255"/>
                          <a:gd name="T67" fmla="*/ 832 h 969"/>
                          <a:gd name="T68" fmla="+- 0 677 510"/>
                          <a:gd name="T69" fmla="*/ T68 w 505"/>
                          <a:gd name="T70" fmla="+- 0 899 255"/>
                          <a:gd name="T71" fmla="*/ 899 h 969"/>
                          <a:gd name="T72" fmla="+- 0 652 510"/>
                          <a:gd name="T73" fmla="*/ T72 w 505"/>
                          <a:gd name="T74" fmla="+- 0 972 255"/>
                          <a:gd name="T75" fmla="*/ 972 h 969"/>
                          <a:gd name="T76" fmla="+- 0 616 510"/>
                          <a:gd name="T77" fmla="*/ T76 w 505"/>
                          <a:gd name="T78" fmla="+- 0 1052 255"/>
                          <a:gd name="T79" fmla="*/ 1052 h 969"/>
                          <a:gd name="T80" fmla="+- 0 569 510"/>
                          <a:gd name="T81" fmla="*/ T80 w 505"/>
                          <a:gd name="T82" fmla="+- 0 1134 255"/>
                          <a:gd name="T83" fmla="*/ 1134 h 969"/>
                          <a:gd name="T84" fmla="+- 0 510 510"/>
                          <a:gd name="T85" fmla="*/ T84 w 505"/>
                          <a:gd name="T86" fmla="+- 0 1216 255"/>
                          <a:gd name="T87" fmla="*/ 1216 h 969"/>
                          <a:gd name="T88" fmla="+- 0 522 510"/>
                          <a:gd name="T89" fmla="*/ T88 w 505"/>
                          <a:gd name="T90" fmla="+- 0 1224 255"/>
                          <a:gd name="T91" fmla="*/ 1224 h 969"/>
                          <a:gd name="T92" fmla="+- 0 582 510"/>
                          <a:gd name="T93" fmla="*/ T92 w 505"/>
                          <a:gd name="T94" fmla="+- 0 1179 255"/>
                          <a:gd name="T95" fmla="*/ 1179 h 969"/>
                          <a:gd name="T96" fmla="+- 0 641 510"/>
                          <a:gd name="T97" fmla="*/ T96 w 505"/>
                          <a:gd name="T98" fmla="+- 0 1129 255"/>
                          <a:gd name="T99" fmla="*/ 1129 h 969"/>
                          <a:gd name="T100" fmla="+- 0 700 510"/>
                          <a:gd name="T101" fmla="*/ T100 w 505"/>
                          <a:gd name="T102" fmla="+- 0 1074 255"/>
                          <a:gd name="T103" fmla="*/ 1074 h 969"/>
                          <a:gd name="T104" fmla="+- 0 756 510"/>
                          <a:gd name="T105" fmla="*/ T104 w 505"/>
                          <a:gd name="T106" fmla="+- 0 1015 255"/>
                          <a:gd name="T107" fmla="*/ 1015 h 969"/>
                          <a:gd name="T108" fmla="+- 0 809 510"/>
                          <a:gd name="T109" fmla="*/ T108 w 505"/>
                          <a:gd name="T110" fmla="+- 0 952 255"/>
                          <a:gd name="T111" fmla="*/ 952 h 969"/>
                          <a:gd name="T112" fmla="+- 0 858 510"/>
                          <a:gd name="T113" fmla="*/ T112 w 505"/>
                          <a:gd name="T114" fmla="+- 0 888 255"/>
                          <a:gd name="T115" fmla="*/ 888 h 969"/>
                          <a:gd name="T116" fmla="+- 0 902 510"/>
                          <a:gd name="T117" fmla="*/ T116 w 505"/>
                          <a:gd name="T118" fmla="+- 0 822 255"/>
                          <a:gd name="T119" fmla="*/ 822 h 969"/>
                          <a:gd name="T120" fmla="+- 0 940 510"/>
                          <a:gd name="T121" fmla="*/ T120 w 505"/>
                          <a:gd name="T122" fmla="+- 0 755 255"/>
                          <a:gd name="T123" fmla="*/ 755 h 969"/>
                          <a:gd name="T124" fmla="+- 0 971 510"/>
                          <a:gd name="T125" fmla="*/ T124 w 505"/>
                          <a:gd name="T126" fmla="+- 0 688 255"/>
                          <a:gd name="T127" fmla="*/ 688 h 969"/>
                          <a:gd name="T128" fmla="+- 0 995 510"/>
                          <a:gd name="T129" fmla="*/ T128 w 505"/>
                          <a:gd name="T130" fmla="+- 0 623 255"/>
                          <a:gd name="T131" fmla="*/ 623 h 969"/>
                          <a:gd name="T132" fmla="+- 0 1010 510"/>
                          <a:gd name="T133" fmla="*/ T132 w 505"/>
                          <a:gd name="T134" fmla="+- 0 559 255"/>
                          <a:gd name="T135" fmla="*/ 559 h 969"/>
                          <a:gd name="T136" fmla="+- 0 1015 510"/>
                          <a:gd name="T137" fmla="*/ T136 w 505"/>
                          <a:gd name="T138" fmla="+- 0 499 255"/>
                          <a:gd name="T139" fmla="*/ 499 h 9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05" h="969">
                            <a:moveTo>
                              <a:pt x="505" y="244"/>
                            </a:moveTo>
                            <a:lnTo>
                              <a:pt x="495" y="168"/>
                            </a:lnTo>
                            <a:lnTo>
                              <a:pt x="466" y="101"/>
                            </a:lnTo>
                            <a:lnTo>
                              <a:pt x="419" y="48"/>
                            </a:lnTo>
                            <a:lnTo>
                              <a:pt x="356" y="13"/>
                            </a:lnTo>
                            <a:lnTo>
                              <a:pt x="278" y="0"/>
                            </a:lnTo>
                            <a:lnTo>
                              <a:pt x="213" y="10"/>
                            </a:lnTo>
                            <a:lnTo>
                              <a:pt x="156" y="39"/>
                            </a:lnTo>
                            <a:lnTo>
                              <a:pt x="110" y="84"/>
                            </a:lnTo>
                            <a:lnTo>
                              <a:pt x="80" y="143"/>
                            </a:lnTo>
                            <a:lnTo>
                              <a:pt x="69" y="213"/>
                            </a:lnTo>
                            <a:lnTo>
                              <a:pt x="81" y="294"/>
                            </a:lnTo>
                            <a:lnTo>
                              <a:pt x="110" y="355"/>
                            </a:lnTo>
                            <a:lnTo>
                              <a:pt x="145" y="407"/>
                            </a:lnTo>
                            <a:lnTo>
                              <a:pt x="174" y="459"/>
                            </a:lnTo>
                            <a:lnTo>
                              <a:pt x="186" y="521"/>
                            </a:lnTo>
                            <a:lnTo>
                              <a:pt x="181" y="577"/>
                            </a:lnTo>
                            <a:lnTo>
                              <a:pt x="167" y="644"/>
                            </a:lnTo>
                            <a:lnTo>
                              <a:pt x="142" y="717"/>
                            </a:lnTo>
                            <a:lnTo>
                              <a:pt x="106" y="797"/>
                            </a:lnTo>
                            <a:lnTo>
                              <a:pt x="59" y="879"/>
                            </a:lnTo>
                            <a:lnTo>
                              <a:pt x="0" y="961"/>
                            </a:lnTo>
                            <a:lnTo>
                              <a:pt x="12" y="969"/>
                            </a:lnTo>
                            <a:lnTo>
                              <a:pt x="72" y="924"/>
                            </a:lnTo>
                            <a:lnTo>
                              <a:pt x="131" y="874"/>
                            </a:lnTo>
                            <a:lnTo>
                              <a:pt x="190" y="819"/>
                            </a:lnTo>
                            <a:lnTo>
                              <a:pt x="246" y="760"/>
                            </a:lnTo>
                            <a:lnTo>
                              <a:pt x="299" y="697"/>
                            </a:lnTo>
                            <a:lnTo>
                              <a:pt x="348" y="633"/>
                            </a:lnTo>
                            <a:lnTo>
                              <a:pt x="392" y="567"/>
                            </a:lnTo>
                            <a:lnTo>
                              <a:pt x="430" y="500"/>
                            </a:lnTo>
                            <a:lnTo>
                              <a:pt x="461" y="433"/>
                            </a:lnTo>
                            <a:lnTo>
                              <a:pt x="485" y="368"/>
                            </a:lnTo>
                            <a:lnTo>
                              <a:pt x="500" y="304"/>
                            </a:lnTo>
                            <a:lnTo>
                              <a:pt x="505" y="244"/>
                            </a:lnTo>
                            <a:close/>
                          </a:path>
                        </a:pathLst>
                      </a:custGeom>
                      <a:solidFill>
                        <a:srgbClr val="005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FA6D2" id="Freihandform 18" o:spid="_x0000_s1026" style="position:absolute;margin-left:29.25pt;margin-top:12.75pt;width:25.25pt;height:48.4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5,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" path="m505,244l495,168,466,101,419,48,356,13,278,,213,10,156,39,110,84,80,143,69,213r12,81l110,355r35,52l174,459r12,62l181,577r-14,67l142,717r-36,80l59,879,,961r12,8l72,924r59,-50l190,819r56,-59l299,697r49,-64l392,567r38,-67l461,433r24,-65l500,304r5,-60xe" fillcolor="#0050a0" stroked="f">
              <v:path arrowok="t" o:connecttype="custom" o:connectlocs="320675,316865;314325,268605;295910,226060;266065,192405;226060,170180;176530,161925;135255,168275;99060,186690;69850,215265;50800,252730;43815,297180;51435,348615;69850,387350;92075,420370;110490,453390;118110,492760;114935,528320;106045,570865;90170,617220;67310,668020;37465,720090;0,772160;7620,777240;45720,748665;83185,716915;120650,681990;156210,644525;189865,604520;220980,563880;248920,521970;273050,479425;292735,436880;307975,395605;317500,354965;320675,316865" o:connectangles="0,0,0,0,0,0,0,0,0,0,0,0,0,0,0,0,0,0,0,0,0,0,0,0,0,0,0,0,0,0,0,0,0,0,0"/>
              <w10:wrap anchorx="page" anchory="page"/>
            </v:shape>
          </w:pict>
        </mc:Fallback>
      </mc:AlternateConten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87"/>
      <w:gridCol w:w="3969"/>
    </w:tblGrid>
    <w:tr w:rsidR="007A352A" w:rsidRPr="00557611" w14:paraId="4BC3DB18" w14:textId="77777777" w:rsidTr="00026874">
      <w:tc>
        <w:tcPr>
          <w:tcW w:w="5387" w:type="dxa"/>
          <w:tcMar>
            <w:left w:w="0" w:type="dxa"/>
            <w:right w:w="0" w:type="dxa"/>
          </w:tcMar>
        </w:tcPr>
        <w:p w14:paraId="6D202B6C" w14:textId="77777777" w:rsidR="007A352A" w:rsidRPr="00557611" w:rsidRDefault="007A352A" w:rsidP="007A352A">
          <w:pPr>
            <w:pStyle w:val="EinfAbs"/>
            <w:rPr>
              <w:rFonts w:ascii="Effra" w:hAnsi="Effra" w:cs="Effra"/>
              <w:b/>
              <w:bCs/>
              <w:spacing w:val="2"/>
            </w:rPr>
          </w:pPr>
          <w:bookmarkStart w:id="5" w:name="_Hlk104812365"/>
          <w:bookmarkStart w:id="6" w:name="_Hlk104812366"/>
          <w:bookmarkStart w:id="7" w:name="_Hlk104812809"/>
          <w:bookmarkStart w:id="8" w:name="_Hlk104812810"/>
          <w:bookmarkStart w:id="9" w:name="_Hlk104812934"/>
          <w:bookmarkStart w:id="10" w:name="_Hlk104812935"/>
          <w:bookmarkStart w:id="11" w:name="_Hlk104814127"/>
          <w:bookmarkStart w:id="12" w:name="_Hlk104814128"/>
          <w:bookmarkStart w:id="13" w:name="_Hlk104815715"/>
          <w:bookmarkStart w:id="14" w:name="_Hlk104815716"/>
        </w:p>
      </w:tc>
      <w:tc>
        <w:tcPr>
          <w:tcW w:w="3969" w:type="dxa"/>
          <w:tcMar>
            <w:left w:w="0" w:type="dxa"/>
            <w:right w:w="0" w:type="dxa"/>
          </w:tcMar>
        </w:tcPr>
        <w:p w14:paraId="062EC839" w14:textId="77777777" w:rsidR="007A352A" w:rsidRPr="00557611" w:rsidRDefault="007A352A" w:rsidP="007A352A">
          <w:pPr>
            <w:pStyle w:val="EinfAbs"/>
            <w:rPr>
              <w:rFonts w:ascii="Effra" w:hAnsi="Effra" w:cs="Effra"/>
              <w:b/>
              <w:bCs/>
              <w:spacing w:val="2"/>
            </w:rPr>
          </w:pPr>
          <w:r w:rsidRPr="0042109B">
            <w:rPr>
              <w:rStyle w:val="KopfzeileFuzeileZchn"/>
            </w:rPr>
            <w:t>The Language Intelligence Company</w:t>
          </w:r>
        </w:p>
      </w:tc>
    </w:tr>
  </w:tbl>
  <w:p w14:paraId="515E9A31" w14:textId="3D43A175" w:rsidR="00691E07" w:rsidRPr="007A352A" w:rsidRDefault="007A352A" w:rsidP="007A352A">
    <w:pPr>
      <w:pStyle w:val="Kopfzeile"/>
    </w:pPr>
    <w:r>
      <w:rPr>
        <w:rFonts w:ascii="Effra" w:hAnsi="Effra" w:cs="Effra"/>
        <w:b/>
        <w:bCs/>
        <w:noProof/>
        <w:spacing w:val="2"/>
      </w:rPr>
      <w:drawing>
        <wp:anchor distT="0" distB="0" distL="114300" distR="114300" simplePos="0" relativeHeight="251663360" behindDoc="0" locked="0" layoutInCell="1" allowOverlap="1" wp14:anchorId="5AF0C2F5" wp14:editId="61741482">
          <wp:simplePos x="0" y="0"/>
          <wp:positionH relativeFrom="leftMargin">
            <wp:posOffset>312420</wp:posOffset>
          </wp:positionH>
          <wp:positionV relativeFrom="topMargin">
            <wp:posOffset>194945</wp:posOffset>
          </wp:positionV>
          <wp:extent cx="2250000" cy="7668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0000" cy="7668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1AC0"/>
    <w:multiLevelType w:val="hybridMultilevel"/>
    <w:tmpl w:val="173A84E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 w15:restartNumberingAfterBreak="0">
    <w:nsid w:val="26DE4274"/>
    <w:multiLevelType w:val="hybridMultilevel"/>
    <w:tmpl w:val="99F2878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B123E8"/>
    <w:multiLevelType w:val="hybridMultilevel"/>
    <w:tmpl w:val="4F24855C"/>
    <w:lvl w:ilvl="0" w:tplc="08070001">
      <w:start w:val="1"/>
      <w:numFmt w:val="bullet"/>
      <w:lvlText w:val=""/>
      <w:lvlJc w:val="left"/>
      <w:pPr>
        <w:ind w:left="1494" w:hanging="360"/>
      </w:pPr>
      <w:rPr>
        <w:rFonts w:ascii="Symbol" w:hAnsi="Symbol" w:hint="default"/>
      </w:rPr>
    </w:lvl>
    <w:lvl w:ilvl="1" w:tplc="08070003" w:tentative="1">
      <w:start w:val="1"/>
      <w:numFmt w:val="bullet"/>
      <w:lvlText w:val="o"/>
      <w:lvlJc w:val="left"/>
      <w:pPr>
        <w:ind w:left="2214" w:hanging="360"/>
      </w:pPr>
      <w:rPr>
        <w:rFonts w:ascii="Courier New" w:hAnsi="Courier New" w:cs="Courier New" w:hint="default"/>
      </w:rPr>
    </w:lvl>
    <w:lvl w:ilvl="2" w:tplc="08070005" w:tentative="1">
      <w:start w:val="1"/>
      <w:numFmt w:val="bullet"/>
      <w:lvlText w:val=""/>
      <w:lvlJc w:val="left"/>
      <w:pPr>
        <w:ind w:left="2934" w:hanging="360"/>
      </w:pPr>
      <w:rPr>
        <w:rFonts w:ascii="Wingdings" w:hAnsi="Wingdings" w:hint="default"/>
      </w:rPr>
    </w:lvl>
    <w:lvl w:ilvl="3" w:tplc="08070001" w:tentative="1">
      <w:start w:val="1"/>
      <w:numFmt w:val="bullet"/>
      <w:lvlText w:val=""/>
      <w:lvlJc w:val="left"/>
      <w:pPr>
        <w:ind w:left="3654" w:hanging="360"/>
      </w:pPr>
      <w:rPr>
        <w:rFonts w:ascii="Symbol" w:hAnsi="Symbol" w:hint="default"/>
      </w:rPr>
    </w:lvl>
    <w:lvl w:ilvl="4" w:tplc="08070003" w:tentative="1">
      <w:start w:val="1"/>
      <w:numFmt w:val="bullet"/>
      <w:lvlText w:val="o"/>
      <w:lvlJc w:val="left"/>
      <w:pPr>
        <w:ind w:left="4374" w:hanging="360"/>
      </w:pPr>
      <w:rPr>
        <w:rFonts w:ascii="Courier New" w:hAnsi="Courier New" w:cs="Courier New" w:hint="default"/>
      </w:rPr>
    </w:lvl>
    <w:lvl w:ilvl="5" w:tplc="08070005" w:tentative="1">
      <w:start w:val="1"/>
      <w:numFmt w:val="bullet"/>
      <w:lvlText w:val=""/>
      <w:lvlJc w:val="left"/>
      <w:pPr>
        <w:ind w:left="5094" w:hanging="360"/>
      </w:pPr>
      <w:rPr>
        <w:rFonts w:ascii="Wingdings" w:hAnsi="Wingdings" w:hint="default"/>
      </w:rPr>
    </w:lvl>
    <w:lvl w:ilvl="6" w:tplc="08070001" w:tentative="1">
      <w:start w:val="1"/>
      <w:numFmt w:val="bullet"/>
      <w:lvlText w:val=""/>
      <w:lvlJc w:val="left"/>
      <w:pPr>
        <w:ind w:left="5814" w:hanging="360"/>
      </w:pPr>
      <w:rPr>
        <w:rFonts w:ascii="Symbol" w:hAnsi="Symbol" w:hint="default"/>
      </w:rPr>
    </w:lvl>
    <w:lvl w:ilvl="7" w:tplc="08070003" w:tentative="1">
      <w:start w:val="1"/>
      <w:numFmt w:val="bullet"/>
      <w:lvlText w:val="o"/>
      <w:lvlJc w:val="left"/>
      <w:pPr>
        <w:ind w:left="6534" w:hanging="360"/>
      </w:pPr>
      <w:rPr>
        <w:rFonts w:ascii="Courier New" w:hAnsi="Courier New" w:cs="Courier New" w:hint="default"/>
      </w:rPr>
    </w:lvl>
    <w:lvl w:ilvl="8" w:tplc="08070005" w:tentative="1">
      <w:start w:val="1"/>
      <w:numFmt w:val="bullet"/>
      <w:lvlText w:val=""/>
      <w:lvlJc w:val="left"/>
      <w:pPr>
        <w:ind w:left="7254" w:hanging="360"/>
      </w:pPr>
      <w:rPr>
        <w:rFonts w:ascii="Wingdings" w:hAnsi="Wingdings" w:hint="default"/>
      </w:rPr>
    </w:lvl>
  </w:abstractNum>
  <w:abstractNum w:abstractNumId="3" w15:restartNumberingAfterBreak="0">
    <w:nsid w:val="3E395AF1"/>
    <w:multiLevelType w:val="hybridMultilevel"/>
    <w:tmpl w:val="156E65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D3807F4"/>
    <w:multiLevelType w:val="hybridMultilevel"/>
    <w:tmpl w:val="9FEA47F6"/>
    <w:lvl w:ilvl="0" w:tplc="08070001">
      <w:start w:val="1"/>
      <w:numFmt w:val="bullet"/>
      <w:lvlText w:val=""/>
      <w:lvlJc w:val="left"/>
      <w:pPr>
        <w:ind w:left="2136" w:hanging="360"/>
      </w:pPr>
      <w:rPr>
        <w:rFonts w:ascii="Symbol" w:hAnsi="Symbol" w:hint="default"/>
      </w:rPr>
    </w:lvl>
    <w:lvl w:ilvl="1" w:tplc="08070003" w:tentative="1">
      <w:start w:val="1"/>
      <w:numFmt w:val="bullet"/>
      <w:lvlText w:val="o"/>
      <w:lvlJc w:val="left"/>
      <w:pPr>
        <w:ind w:left="2856" w:hanging="360"/>
      </w:pPr>
      <w:rPr>
        <w:rFonts w:ascii="Courier New" w:hAnsi="Courier New" w:cs="Courier New" w:hint="default"/>
      </w:rPr>
    </w:lvl>
    <w:lvl w:ilvl="2" w:tplc="08070005" w:tentative="1">
      <w:start w:val="1"/>
      <w:numFmt w:val="bullet"/>
      <w:lvlText w:val=""/>
      <w:lvlJc w:val="left"/>
      <w:pPr>
        <w:ind w:left="3576" w:hanging="360"/>
      </w:pPr>
      <w:rPr>
        <w:rFonts w:ascii="Wingdings" w:hAnsi="Wingdings" w:hint="default"/>
      </w:rPr>
    </w:lvl>
    <w:lvl w:ilvl="3" w:tplc="08070001" w:tentative="1">
      <w:start w:val="1"/>
      <w:numFmt w:val="bullet"/>
      <w:lvlText w:val=""/>
      <w:lvlJc w:val="left"/>
      <w:pPr>
        <w:ind w:left="4296" w:hanging="360"/>
      </w:pPr>
      <w:rPr>
        <w:rFonts w:ascii="Symbol" w:hAnsi="Symbol" w:hint="default"/>
      </w:rPr>
    </w:lvl>
    <w:lvl w:ilvl="4" w:tplc="08070003" w:tentative="1">
      <w:start w:val="1"/>
      <w:numFmt w:val="bullet"/>
      <w:lvlText w:val="o"/>
      <w:lvlJc w:val="left"/>
      <w:pPr>
        <w:ind w:left="5016" w:hanging="360"/>
      </w:pPr>
      <w:rPr>
        <w:rFonts w:ascii="Courier New" w:hAnsi="Courier New" w:cs="Courier New" w:hint="default"/>
      </w:rPr>
    </w:lvl>
    <w:lvl w:ilvl="5" w:tplc="08070005" w:tentative="1">
      <w:start w:val="1"/>
      <w:numFmt w:val="bullet"/>
      <w:lvlText w:val=""/>
      <w:lvlJc w:val="left"/>
      <w:pPr>
        <w:ind w:left="5736" w:hanging="360"/>
      </w:pPr>
      <w:rPr>
        <w:rFonts w:ascii="Wingdings" w:hAnsi="Wingdings" w:hint="default"/>
      </w:rPr>
    </w:lvl>
    <w:lvl w:ilvl="6" w:tplc="08070001" w:tentative="1">
      <w:start w:val="1"/>
      <w:numFmt w:val="bullet"/>
      <w:lvlText w:val=""/>
      <w:lvlJc w:val="left"/>
      <w:pPr>
        <w:ind w:left="6456" w:hanging="360"/>
      </w:pPr>
      <w:rPr>
        <w:rFonts w:ascii="Symbol" w:hAnsi="Symbol" w:hint="default"/>
      </w:rPr>
    </w:lvl>
    <w:lvl w:ilvl="7" w:tplc="08070003" w:tentative="1">
      <w:start w:val="1"/>
      <w:numFmt w:val="bullet"/>
      <w:lvlText w:val="o"/>
      <w:lvlJc w:val="left"/>
      <w:pPr>
        <w:ind w:left="7176" w:hanging="360"/>
      </w:pPr>
      <w:rPr>
        <w:rFonts w:ascii="Courier New" w:hAnsi="Courier New" w:cs="Courier New" w:hint="default"/>
      </w:rPr>
    </w:lvl>
    <w:lvl w:ilvl="8" w:tplc="08070005" w:tentative="1">
      <w:start w:val="1"/>
      <w:numFmt w:val="bullet"/>
      <w:lvlText w:val=""/>
      <w:lvlJc w:val="left"/>
      <w:pPr>
        <w:ind w:left="7896" w:hanging="360"/>
      </w:pPr>
      <w:rPr>
        <w:rFonts w:ascii="Wingdings" w:hAnsi="Wingdings" w:hint="default"/>
      </w:rPr>
    </w:lvl>
  </w:abstractNum>
  <w:abstractNum w:abstractNumId="5" w15:restartNumberingAfterBreak="0">
    <w:nsid w:val="609C13A4"/>
    <w:multiLevelType w:val="hybridMultilevel"/>
    <w:tmpl w:val="496C02A4"/>
    <w:lvl w:ilvl="0" w:tplc="F18C514C">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65291FB0"/>
    <w:multiLevelType w:val="hybridMultilevel"/>
    <w:tmpl w:val="D1A4FDB2"/>
    <w:lvl w:ilvl="0" w:tplc="899EE2A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AAA11EF"/>
    <w:multiLevelType w:val="hybridMultilevel"/>
    <w:tmpl w:val="75B877A6"/>
    <w:lvl w:ilvl="0" w:tplc="BEC084AE">
      <w:start w:val="1"/>
      <w:numFmt w:val="bullet"/>
      <w:lvlText w:val="•"/>
      <w:lvlJc w:val="left"/>
      <w:pPr>
        <w:tabs>
          <w:tab w:val="num" w:pos="720"/>
        </w:tabs>
        <w:ind w:left="720" w:hanging="360"/>
      </w:pPr>
      <w:rPr>
        <w:rFonts w:ascii="Arial" w:hAnsi="Arial" w:hint="default"/>
      </w:rPr>
    </w:lvl>
    <w:lvl w:ilvl="1" w:tplc="A7E45E38" w:tentative="1">
      <w:start w:val="1"/>
      <w:numFmt w:val="bullet"/>
      <w:lvlText w:val="•"/>
      <w:lvlJc w:val="left"/>
      <w:pPr>
        <w:tabs>
          <w:tab w:val="num" w:pos="1440"/>
        </w:tabs>
        <w:ind w:left="1440" w:hanging="360"/>
      </w:pPr>
      <w:rPr>
        <w:rFonts w:ascii="Arial" w:hAnsi="Arial" w:hint="default"/>
      </w:rPr>
    </w:lvl>
    <w:lvl w:ilvl="2" w:tplc="1F14AE16" w:tentative="1">
      <w:start w:val="1"/>
      <w:numFmt w:val="bullet"/>
      <w:lvlText w:val="•"/>
      <w:lvlJc w:val="left"/>
      <w:pPr>
        <w:tabs>
          <w:tab w:val="num" w:pos="2160"/>
        </w:tabs>
        <w:ind w:left="2160" w:hanging="360"/>
      </w:pPr>
      <w:rPr>
        <w:rFonts w:ascii="Arial" w:hAnsi="Arial" w:hint="default"/>
      </w:rPr>
    </w:lvl>
    <w:lvl w:ilvl="3" w:tplc="3872D5E4" w:tentative="1">
      <w:start w:val="1"/>
      <w:numFmt w:val="bullet"/>
      <w:lvlText w:val="•"/>
      <w:lvlJc w:val="left"/>
      <w:pPr>
        <w:tabs>
          <w:tab w:val="num" w:pos="2880"/>
        </w:tabs>
        <w:ind w:left="2880" w:hanging="360"/>
      </w:pPr>
      <w:rPr>
        <w:rFonts w:ascii="Arial" w:hAnsi="Arial" w:hint="default"/>
      </w:rPr>
    </w:lvl>
    <w:lvl w:ilvl="4" w:tplc="1684050C" w:tentative="1">
      <w:start w:val="1"/>
      <w:numFmt w:val="bullet"/>
      <w:lvlText w:val="•"/>
      <w:lvlJc w:val="left"/>
      <w:pPr>
        <w:tabs>
          <w:tab w:val="num" w:pos="3600"/>
        </w:tabs>
        <w:ind w:left="3600" w:hanging="360"/>
      </w:pPr>
      <w:rPr>
        <w:rFonts w:ascii="Arial" w:hAnsi="Arial" w:hint="default"/>
      </w:rPr>
    </w:lvl>
    <w:lvl w:ilvl="5" w:tplc="11903840" w:tentative="1">
      <w:start w:val="1"/>
      <w:numFmt w:val="bullet"/>
      <w:lvlText w:val="•"/>
      <w:lvlJc w:val="left"/>
      <w:pPr>
        <w:tabs>
          <w:tab w:val="num" w:pos="4320"/>
        </w:tabs>
        <w:ind w:left="4320" w:hanging="360"/>
      </w:pPr>
      <w:rPr>
        <w:rFonts w:ascii="Arial" w:hAnsi="Arial" w:hint="default"/>
      </w:rPr>
    </w:lvl>
    <w:lvl w:ilvl="6" w:tplc="792AB25A" w:tentative="1">
      <w:start w:val="1"/>
      <w:numFmt w:val="bullet"/>
      <w:lvlText w:val="•"/>
      <w:lvlJc w:val="left"/>
      <w:pPr>
        <w:tabs>
          <w:tab w:val="num" w:pos="5040"/>
        </w:tabs>
        <w:ind w:left="5040" w:hanging="360"/>
      </w:pPr>
      <w:rPr>
        <w:rFonts w:ascii="Arial" w:hAnsi="Arial" w:hint="default"/>
      </w:rPr>
    </w:lvl>
    <w:lvl w:ilvl="7" w:tplc="DD605DDE" w:tentative="1">
      <w:start w:val="1"/>
      <w:numFmt w:val="bullet"/>
      <w:lvlText w:val="•"/>
      <w:lvlJc w:val="left"/>
      <w:pPr>
        <w:tabs>
          <w:tab w:val="num" w:pos="5760"/>
        </w:tabs>
        <w:ind w:left="5760" w:hanging="360"/>
      </w:pPr>
      <w:rPr>
        <w:rFonts w:ascii="Arial" w:hAnsi="Arial" w:hint="default"/>
      </w:rPr>
    </w:lvl>
    <w:lvl w:ilvl="8" w:tplc="91FE2E6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5"/>
  </w:num>
  <w:num w:numId="4">
    <w:abstractNumId w:val="0"/>
  </w:num>
  <w:num w:numId="5">
    <w:abstractNumId w:val="6"/>
  </w:num>
  <w:num w:numId="6">
    <w:abstractNumId w:val="2"/>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N+adoSP1kMNHmLn4r1zzU2OO8gXkgyvIRLn71XuSwDqAl89pMrDz7Qq5zIMCrIdWq3gx05ejpmwpdD5lS12OA==" w:salt="C5k8eNbIeWpbVg1IQBl5NA=="/>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0D"/>
    <w:rsid w:val="00015E34"/>
    <w:rsid w:val="00025F2D"/>
    <w:rsid w:val="00085970"/>
    <w:rsid w:val="000B4C3A"/>
    <w:rsid w:val="000F41C7"/>
    <w:rsid w:val="00100934"/>
    <w:rsid w:val="00107553"/>
    <w:rsid w:val="00120ECB"/>
    <w:rsid w:val="00124E42"/>
    <w:rsid w:val="00130BE6"/>
    <w:rsid w:val="00135F69"/>
    <w:rsid w:val="00136CE7"/>
    <w:rsid w:val="001701C8"/>
    <w:rsid w:val="001860A9"/>
    <w:rsid w:val="00212EC7"/>
    <w:rsid w:val="00231727"/>
    <w:rsid w:val="0023579C"/>
    <w:rsid w:val="002E4A94"/>
    <w:rsid w:val="002E5B48"/>
    <w:rsid w:val="003431EE"/>
    <w:rsid w:val="003B0E30"/>
    <w:rsid w:val="003C5B28"/>
    <w:rsid w:val="00400567"/>
    <w:rsid w:val="00410B49"/>
    <w:rsid w:val="00431023"/>
    <w:rsid w:val="00487BBE"/>
    <w:rsid w:val="004A4BD8"/>
    <w:rsid w:val="004A7449"/>
    <w:rsid w:val="004B421D"/>
    <w:rsid w:val="004C15AC"/>
    <w:rsid w:val="004C61DA"/>
    <w:rsid w:val="004C7F3B"/>
    <w:rsid w:val="0051427C"/>
    <w:rsid w:val="00514F5F"/>
    <w:rsid w:val="005923EB"/>
    <w:rsid w:val="005949B0"/>
    <w:rsid w:val="005B0B51"/>
    <w:rsid w:val="005B5A8C"/>
    <w:rsid w:val="005D3BA0"/>
    <w:rsid w:val="00631D95"/>
    <w:rsid w:val="00681BDB"/>
    <w:rsid w:val="0069149A"/>
    <w:rsid w:val="00691E07"/>
    <w:rsid w:val="006A3FDA"/>
    <w:rsid w:val="006C36AB"/>
    <w:rsid w:val="006E47D2"/>
    <w:rsid w:val="00704EB4"/>
    <w:rsid w:val="00705435"/>
    <w:rsid w:val="00724FCF"/>
    <w:rsid w:val="00787583"/>
    <w:rsid w:val="007963A7"/>
    <w:rsid w:val="007A352A"/>
    <w:rsid w:val="007B2F15"/>
    <w:rsid w:val="007B7ADC"/>
    <w:rsid w:val="007C3132"/>
    <w:rsid w:val="007D082B"/>
    <w:rsid w:val="007E0B71"/>
    <w:rsid w:val="007E6A0D"/>
    <w:rsid w:val="00830BEA"/>
    <w:rsid w:val="0083437D"/>
    <w:rsid w:val="0087514B"/>
    <w:rsid w:val="00891C18"/>
    <w:rsid w:val="00894E3C"/>
    <w:rsid w:val="008C6087"/>
    <w:rsid w:val="008D7535"/>
    <w:rsid w:val="008F2DB5"/>
    <w:rsid w:val="009408D0"/>
    <w:rsid w:val="00946B23"/>
    <w:rsid w:val="009D7EC0"/>
    <w:rsid w:val="009E45B0"/>
    <w:rsid w:val="00A043C3"/>
    <w:rsid w:val="00A20E81"/>
    <w:rsid w:val="00A334FA"/>
    <w:rsid w:val="00A40D4B"/>
    <w:rsid w:val="00A908BE"/>
    <w:rsid w:val="00AB7113"/>
    <w:rsid w:val="00AD095E"/>
    <w:rsid w:val="00B00474"/>
    <w:rsid w:val="00B167A1"/>
    <w:rsid w:val="00B17DB4"/>
    <w:rsid w:val="00B34769"/>
    <w:rsid w:val="00B60129"/>
    <w:rsid w:val="00B70BC0"/>
    <w:rsid w:val="00BD27DE"/>
    <w:rsid w:val="00BD53E8"/>
    <w:rsid w:val="00C443BC"/>
    <w:rsid w:val="00CC0D37"/>
    <w:rsid w:val="00CE121E"/>
    <w:rsid w:val="00D33F55"/>
    <w:rsid w:val="00DA0012"/>
    <w:rsid w:val="00DF6A03"/>
    <w:rsid w:val="00E270AA"/>
    <w:rsid w:val="00E2741D"/>
    <w:rsid w:val="00E75E78"/>
    <w:rsid w:val="00E832B1"/>
    <w:rsid w:val="00EB1B6E"/>
    <w:rsid w:val="00EF4DEF"/>
    <w:rsid w:val="00F00BC0"/>
    <w:rsid w:val="00F0709C"/>
    <w:rsid w:val="00F17BA4"/>
    <w:rsid w:val="00F224C0"/>
    <w:rsid w:val="00F369FE"/>
    <w:rsid w:val="00F54E56"/>
    <w:rsid w:val="00F678A2"/>
    <w:rsid w:val="00FB1833"/>
    <w:rsid w:val="00FB30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C7738F6"/>
  <w15:docId w15:val="{B4D965EE-1404-4A3B-A81A-3F39868B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87583"/>
    <w:rPr>
      <w:szCs w:val="24"/>
    </w:rPr>
  </w:style>
  <w:style w:type="paragraph" w:styleId="berschrift1">
    <w:name w:val="heading 1"/>
    <w:basedOn w:val="Standard"/>
    <w:next w:val="Standard"/>
    <w:link w:val="berschrift1Zchn"/>
    <w:uiPriority w:val="9"/>
    <w:qFormat/>
    <w:rsid w:val="0078758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787583"/>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787583"/>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C15AC"/>
    <w:pPr>
      <w:tabs>
        <w:tab w:val="center" w:pos="4536"/>
        <w:tab w:val="right" w:pos="9072"/>
      </w:tabs>
    </w:pPr>
  </w:style>
  <w:style w:type="paragraph" w:styleId="Fuzeile">
    <w:name w:val="footer"/>
    <w:basedOn w:val="Standard"/>
    <w:link w:val="FuzeileZchn"/>
    <w:uiPriority w:val="99"/>
    <w:rsid w:val="004C15AC"/>
    <w:pPr>
      <w:tabs>
        <w:tab w:val="center" w:pos="4536"/>
        <w:tab w:val="right" w:pos="9072"/>
      </w:tabs>
    </w:pPr>
  </w:style>
  <w:style w:type="paragraph" w:styleId="Sprechblasentext">
    <w:name w:val="Balloon Text"/>
    <w:basedOn w:val="Standard"/>
    <w:link w:val="SprechblasentextZchn"/>
    <w:uiPriority w:val="99"/>
    <w:unhideWhenUsed/>
    <w:rsid w:val="00691E07"/>
    <w:rPr>
      <w:rFonts w:ascii="Lucida Grande" w:eastAsia="MS Mincho" w:hAnsi="Lucida Grande" w:cs="Lucida Grande"/>
      <w:sz w:val="18"/>
      <w:szCs w:val="18"/>
      <w:lang w:val="de-DE" w:eastAsia="de-DE"/>
    </w:rPr>
  </w:style>
  <w:style w:type="character" w:customStyle="1" w:styleId="SprechblasentextZchn">
    <w:name w:val="Sprechblasentext Zchn"/>
    <w:link w:val="Sprechblasentext"/>
    <w:uiPriority w:val="99"/>
    <w:rsid w:val="00691E07"/>
    <w:rPr>
      <w:rFonts w:ascii="Lucida Grande" w:eastAsia="MS Mincho" w:hAnsi="Lucida Grande" w:cs="Lucida Grande"/>
      <w:sz w:val="18"/>
      <w:szCs w:val="18"/>
      <w:lang w:val="de-DE" w:eastAsia="de-DE"/>
    </w:rPr>
  </w:style>
  <w:style w:type="character" w:customStyle="1" w:styleId="KopfzeileZchn">
    <w:name w:val="Kopfzeile Zchn"/>
    <w:link w:val="Kopfzeile"/>
    <w:uiPriority w:val="99"/>
    <w:rsid w:val="00691E07"/>
    <w:rPr>
      <w:szCs w:val="24"/>
    </w:rPr>
  </w:style>
  <w:style w:type="paragraph" w:styleId="Listenabsatz">
    <w:name w:val="List Paragraph"/>
    <w:basedOn w:val="Standard"/>
    <w:uiPriority w:val="34"/>
    <w:qFormat/>
    <w:rsid w:val="00BD53E8"/>
    <w:pPr>
      <w:ind w:left="720"/>
    </w:pPr>
    <w:rPr>
      <w:rFonts w:ascii="Calibri" w:eastAsia="Calibri" w:hAnsi="Calibri"/>
      <w:sz w:val="22"/>
      <w:szCs w:val="22"/>
    </w:rPr>
  </w:style>
  <w:style w:type="character" w:customStyle="1" w:styleId="A0">
    <w:name w:val="A0"/>
    <w:uiPriority w:val="99"/>
    <w:rsid w:val="00BD53E8"/>
    <w:rPr>
      <w:rFonts w:ascii="Aleksei" w:hAnsi="Aleksei" w:hint="default"/>
      <w:color w:val="000000"/>
    </w:rPr>
  </w:style>
  <w:style w:type="character" w:customStyle="1" w:styleId="hps">
    <w:name w:val="hps"/>
    <w:basedOn w:val="Absatz-Standardschriftart"/>
    <w:rsid w:val="00BD53E8"/>
  </w:style>
  <w:style w:type="character" w:styleId="Hyperlink">
    <w:name w:val="Hyperlink"/>
    <w:basedOn w:val="Absatz-Standardschriftart"/>
    <w:uiPriority w:val="99"/>
    <w:unhideWhenUsed/>
    <w:rsid w:val="004C61DA"/>
    <w:rPr>
      <w:color w:val="0000FF"/>
      <w:u w:val="single"/>
    </w:rPr>
  </w:style>
  <w:style w:type="table" w:styleId="Tabellenraster">
    <w:name w:val="Table Grid"/>
    <w:basedOn w:val="NormaleTabelle"/>
    <w:uiPriority w:val="39"/>
    <w:rsid w:val="007A352A"/>
    <w:rPr>
      <w:rFonts w:ascii="Effra Light" w:eastAsia="SimSun" w:hAnsi="Effra Light"/>
      <w:lang w:val="en-GB"/>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Pr>
  </w:style>
  <w:style w:type="paragraph" w:customStyle="1" w:styleId="EinfAbs">
    <w:name w:val="[Einf. Abs.]"/>
    <w:basedOn w:val="Standard"/>
    <w:link w:val="EinfAbsZchn"/>
    <w:uiPriority w:val="99"/>
    <w:rsid w:val="007A352A"/>
    <w:pPr>
      <w:autoSpaceDE w:val="0"/>
      <w:autoSpaceDN w:val="0"/>
      <w:adjustRightInd w:val="0"/>
      <w:spacing w:line="288" w:lineRule="auto"/>
      <w:textAlignment w:val="center"/>
    </w:pPr>
    <w:rPr>
      <w:rFonts w:ascii="MinionPro-Regular" w:eastAsiaTheme="minorHAnsi" w:hAnsi="MinionPro-Regular" w:cs="MinionPro-Regular"/>
      <w:color w:val="000000"/>
      <w:sz w:val="24"/>
      <w:lang w:val="de-DE" w:eastAsia="en-US"/>
    </w:rPr>
  </w:style>
  <w:style w:type="character" w:customStyle="1" w:styleId="EinfAbsZchn">
    <w:name w:val="[Einf. Abs.] Zchn"/>
    <w:basedOn w:val="Absatz-Standardschriftart"/>
    <w:link w:val="EinfAbs"/>
    <w:uiPriority w:val="99"/>
    <w:rsid w:val="007A352A"/>
    <w:rPr>
      <w:rFonts w:ascii="MinionPro-Regular" w:eastAsiaTheme="minorHAnsi" w:hAnsi="MinionPro-Regular" w:cs="MinionPro-Regular"/>
      <w:color w:val="000000"/>
      <w:sz w:val="24"/>
      <w:szCs w:val="24"/>
      <w:lang w:val="de-DE" w:eastAsia="en-US"/>
    </w:rPr>
  </w:style>
  <w:style w:type="paragraph" w:customStyle="1" w:styleId="KopfzeileFuzeile">
    <w:name w:val="Kopfzeile/Fußzeile"/>
    <w:basedOn w:val="EinfAbs"/>
    <w:link w:val="KopfzeileFuzeileZchn"/>
    <w:qFormat/>
    <w:rsid w:val="007A352A"/>
    <w:rPr>
      <w:rFonts w:ascii="Effra" w:hAnsi="Effra" w:cs="Effra"/>
      <w:b/>
      <w:bCs/>
      <w:spacing w:val="2"/>
    </w:rPr>
  </w:style>
  <w:style w:type="character" w:customStyle="1" w:styleId="KopfzeileFuzeileZchn">
    <w:name w:val="Kopfzeile/Fußzeile Zchn"/>
    <w:basedOn w:val="EinfAbsZchn"/>
    <w:link w:val="KopfzeileFuzeile"/>
    <w:rsid w:val="007A352A"/>
    <w:rPr>
      <w:rFonts w:ascii="Effra" w:eastAsiaTheme="minorHAnsi" w:hAnsi="Effra" w:cs="Effra"/>
      <w:b/>
      <w:bCs/>
      <w:color w:val="000000"/>
      <w:spacing w:val="2"/>
      <w:sz w:val="24"/>
      <w:szCs w:val="24"/>
      <w:lang w:val="de-DE" w:eastAsia="en-US"/>
    </w:rPr>
  </w:style>
  <w:style w:type="paragraph" w:styleId="Textkrper">
    <w:name w:val="Body Text"/>
    <w:basedOn w:val="Standard"/>
    <w:link w:val="TextkrperZchn"/>
    <w:uiPriority w:val="1"/>
    <w:qFormat/>
    <w:rsid w:val="007A352A"/>
    <w:pPr>
      <w:widowControl w:val="0"/>
      <w:autoSpaceDE w:val="0"/>
      <w:autoSpaceDN w:val="0"/>
    </w:pPr>
    <w:rPr>
      <w:rFonts w:ascii="Kepler Std Light" w:eastAsia="Kepler Std Light" w:hAnsi="Kepler Std Light" w:cs="Kepler Std Light"/>
      <w:sz w:val="24"/>
      <w:lang w:val="de-DE" w:eastAsia="en-US"/>
    </w:rPr>
  </w:style>
  <w:style w:type="character" w:customStyle="1" w:styleId="TextkrperZchn">
    <w:name w:val="Textkörper Zchn"/>
    <w:basedOn w:val="Absatz-Standardschriftart"/>
    <w:link w:val="Textkrper"/>
    <w:uiPriority w:val="1"/>
    <w:rsid w:val="007A352A"/>
    <w:rPr>
      <w:rFonts w:ascii="Kepler Std Light" w:eastAsia="Kepler Std Light" w:hAnsi="Kepler Std Light" w:cs="Kepler Std Light"/>
      <w:sz w:val="24"/>
      <w:szCs w:val="24"/>
      <w:lang w:val="de-DE" w:eastAsia="en-US"/>
    </w:rPr>
  </w:style>
  <w:style w:type="character" w:customStyle="1" w:styleId="FuzeileZchn">
    <w:name w:val="Fußzeile Zchn"/>
    <w:basedOn w:val="Absatz-Standardschriftart"/>
    <w:link w:val="Fuzeile"/>
    <w:uiPriority w:val="99"/>
    <w:rsid w:val="007A352A"/>
    <w:rPr>
      <w:szCs w:val="24"/>
    </w:rPr>
  </w:style>
  <w:style w:type="character" w:customStyle="1" w:styleId="berschrift1Zchn">
    <w:name w:val="Überschrift 1 Zchn"/>
    <w:basedOn w:val="Absatz-Standardschriftart"/>
    <w:link w:val="berschrift1"/>
    <w:uiPriority w:val="9"/>
    <w:rsid w:val="00681BDB"/>
    <w:rPr>
      <w:rFonts w:ascii="Arial" w:hAnsi="Arial" w:cs="Arial"/>
      <w:b/>
      <w:bCs/>
      <w:kern w:val="32"/>
      <w:sz w:val="32"/>
      <w:szCs w:val="32"/>
    </w:rPr>
  </w:style>
  <w:style w:type="character" w:styleId="BesuchterLink">
    <w:name w:val="FollowedHyperlink"/>
    <w:basedOn w:val="Absatz-Standardschriftart"/>
    <w:semiHidden/>
    <w:unhideWhenUsed/>
    <w:rsid w:val="008F2DB5"/>
    <w:rPr>
      <w:color w:val="800080" w:themeColor="followedHyperlink"/>
      <w:u w:val="single"/>
    </w:rPr>
  </w:style>
  <w:style w:type="character" w:styleId="NichtaufgelsteErwhnung">
    <w:name w:val="Unresolved Mention"/>
    <w:basedOn w:val="Absatz-Standardschriftart"/>
    <w:uiPriority w:val="99"/>
    <w:semiHidden/>
    <w:unhideWhenUsed/>
    <w:rsid w:val="00B60129"/>
    <w:rPr>
      <w:color w:val="605E5C"/>
      <w:shd w:val="clear" w:color="auto" w:fill="E1DFDD"/>
    </w:rPr>
  </w:style>
  <w:style w:type="character" w:styleId="Platzhaltertext">
    <w:name w:val="Placeholder Text"/>
    <w:basedOn w:val="Absatz-Standardschriftart"/>
    <w:uiPriority w:val="99"/>
    <w:semiHidden/>
    <w:rsid w:val="00891C18"/>
    <w:rPr>
      <w:color w:val="808080"/>
    </w:rPr>
  </w:style>
  <w:style w:type="paragraph" w:customStyle="1" w:styleId="LO-normal">
    <w:name w:val="LO-normal"/>
    <w:qFormat/>
    <w:rsid w:val="00085970"/>
    <w:pPr>
      <w:spacing w:line="276" w:lineRule="auto"/>
    </w:pPr>
    <w:rPr>
      <w:rFonts w:ascii="Arial" w:eastAsia="Arial" w:hAnsi="Arial" w:cs="Arial"/>
      <w:sz w:val="22"/>
      <w:szCs w:val="22"/>
      <w:lang w:val="d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9072">
      <w:bodyDiv w:val="1"/>
      <w:marLeft w:val="0"/>
      <w:marRight w:val="0"/>
      <w:marTop w:val="0"/>
      <w:marBottom w:val="0"/>
      <w:divBdr>
        <w:top w:val="none" w:sz="0" w:space="0" w:color="auto"/>
        <w:left w:val="none" w:sz="0" w:space="0" w:color="auto"/>
        <w:bottom w:val="none" w:sz="0" w:space="0" w:color="auto"/>
        <w:right w:val="none" w:sz="0" w:space="0" w:color="auto"/>
      </w:divBdr>
    </w:div>
    <w:div w:id="644941938">
      <w:bodyDiv w:val="1"/>
      <w:marLeft w:val="0"/>
      <w:marRight w:val="0"/>
      <w:marTop w:val="0"/>
      <w:marBottom w:val="0"/>
      <w:divBdr>
        <w:top w:val="none" w:sz="0" w:space="0" w:color="auto"/>
        <w:left w:val="none" w:sz="0" w:space="0" w:color="auto"/>
        <w:bottom w:val="none" w:sz="0" w:space="0" w:color="auto"/>
        <w:right w:val="none" w:sz="0" w:space="0" w:color="auto"/>
      </w:divBdr>
    </w:div>
    <w:div w:id="750656976">
      <w:bodyDiv w:val="1"/>
      <w:marLeft w:val="0"/>
      <w:marRight w:val="0"/>
      <w:marTop w:val="0"/>
      <w:marBottom w:val="0"/>
      <w:divBdr>
        <w:top w:val="none" w:sz="0" w:space="0" w:color="auto"/>
        <w:left w:val="none" w:sz="0" w:space="0" w:color="auto"/>
        <w:bottom w:val="none" w:sz="0" w:space="0" w:color="auto"/>
        <w:right w:val="none" w:sz="0" w:space="0" w:color="auto"/>
      </w:divBdr>
    </w:div>
    <w:div w:id="1312640789">
      <w:bodyDiv w:val="1"/>
      <w:marLeft w:val="0"/>
      <w:marRight w:val="0"/>
      <w:marTop w:val="0"/>
      <w:marBottom w:val="0"/>
      <w:divBdr>
        <w:top w:val="none" w:sz="0" w:space="0" w:color="auto"/>
        <w:left w:val="none" w:sz="0" w:space="0" w:color="auto"/>
        <w:bottom w:val="none" w:sz="0" w:space="0" w:color="auto"/>
        <w:right w:val="none" w:sz="0" w:space="0" w:color="auto"/>
      </w:divBdr>
    </w:div>
    <w:div w:id="1678120311">
      <w:bodyDiv w:val="1"/>
      <w:marLeft w:val="0"/>
      <w:marRight w:val="0"/>
      <w:marTop w:val="0"/>
      <w:marBottom w:val="0"/>
      <w:divBdr>
        <w:top w:val="none" w:sz="0" w:space="0" w:color="auto"/>
        <w:left w:val="none" w:sz="0" w:space="0" w:color="auto"/>
        <w:bottom w:val="none" w:sz="0" w:space="0" w:color="auto"/>
        <w:right w:val="none" w:sz="0" w:space="0" w:color="auto"/>
      </w:divBdr>
    </w:div>
    <w:div w:id="187041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postrophgroup.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ADMIN\vorlagen\Apo_luzern_fax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E287A35D-DE09-47E9-A9CB-A815513FAAA3}"/>
      </w:docPartPr>
      <w:docPartBody>
        <w:p w:rsidR="00BA1F0F" w:rsidRDefault="00B33884">
          <w:r w:rsidRPr="00B75CA2">
            <w:rPr>
              <w:rStyle w:val="Platzhaltertext"/>
            </w:rPr>
            <w:t>Klicken oder tippen Sie hier, um Text einzugeben.</w:t>
          </w:r>
        </w:p>
      </w:docPartBody>
    </w:docPart>
    <w:docPart>
      <w:docPartPr>
        <w:name w:val="2F8F1BEBC02D4074A270D6D3A2E866C0"/>
        <w:category>
          <w:name w:val="Allgemein"/>
          <w:gallery w:val="placeholder"/>
        </w:category>
        <w:types>
          <w:type w:val="bbPlcHdr"/>
        </w:types>
        <w:behaviors>
          <w:behavior w:val="content"/>
        </w:behaviors>
        <w:guid w:val="{0C0DFC29-FB71-4239-8A49-716287D1DD5F}"/>
      </w:docPartPr>
      <w:docPartBody>
        <w:p w:rsidR="00111DEB" w:rsidRDefault="00BA1F0F" w:rsidP="00BA1F0F">
          <w:pPr>
            <w:pStyle w:val="2F8F1BEBC02D4074A270D6D3A2E866C0"/>
          </w:pPr>
          <w:r w:rsidRPr="00B75CA2">
            <w:rPr>
              <w:rStyle w:val="Platzhaltertext"/>
            </w:rPr>
            <w:t>Klicken oder tippen Sie hier, um Text einzugeben.</w:t>
          </w:r>
        </w:p>
      </w:docPartBody>
    </w:docPart>
    <w:docPart>
      <w:docPartPr>
        <w:name w:val="0EAF3C0EA3CA4F0A82261DA9F56068DE"/>
        <w:category>
          <w:name w:val="Allgemein"/>
          <w:gallery w:val="placeholder"/>
        </w:category>
        <w:types>
          <w:type w:val="bbPlcHdr"/>
        </w:types>
        <w:behaviors>
          <w:behavior w:val="content"/>
        </w:behaviors>
        <w:guid w:val="{B880B3F3-7A11-4D99-9AA3-87E910B50025}"/>
      </w:docPartPr>
      <w:docPartBody>
        <w:p w:rsidR="00111DEB" w:rsidRDefault="00BA1F0F" w:rsidP="00BA1F0F">
          <w:pPr>
            <w:pStyle w:val="0EAF3C0EA3CA4F0A82261DA9F56068DE"/>
          </w:pPr>
          <w:r w:rsidRPr="00B75CA2">
            <w:rPr>
              <w:rStyle w:val="Platzhaltertext"/>
            </w:rPr>
            <w:t>Klicken oder tippen Sie hier, um Text einzugeben.</w:t>
          </w:r>
        </w:p>
      </w:docPartBody>
    </w:docPart>
    <w:docPart>
      <w:docPartPr>
        <w:name w:val="B241F80983534AF892B882D777DFF494"/>
        <w:category>
          <w:name w:val="Allgemein"/>
          <w:gallery w:val="placeholder"/>
        </w:category>
        <w:types>
          <w:type w:val="bbPlcHdr"/>
        </w:types>
        <w:behaviors>
          <w:behavior w:val="content"/>
        </w:behaviors>
        <w:guid w:val="{03DFAEB2-D57F-4FE5-9D95-3C5C7D69FB61}"/>
      </w:docPartPr>
      <w:docPartBody>
        <w:p w:rsidR="00111DEB" w:rsidRDefault="00BA1F0F" w:rsidP="00BA1F0F">
          <w:pPr>
            <w:pStyle w:val="B241F80983534AF892B882D777DFF494"/>
          </w:pPr>
          <w:r w:rsidRPr="00B75CA2">
            <w:rPr>
              <w:rStyle w:val="Platzhaltertext"/>
            </w:rPr>
            <w:t>Klicken oder tippen Sie hier, um Text einzugeben.</w:t>
          </w:r>
        </w:p>
      </w:docPartBody>
    </w:docPart>
    <w:docPart>
      <w:docPartPr>
        <w:name w:val="DE2B6F7430DC458685BA851C756A35CF"/>
        <w:category>
          <w:name w:val="Allgemein"/>
          <w:gallery w:val="placeholder"/>
        </w:category>
        <w:types>
          <w:type w:val="bbPlcHdr"/>
        </w:types>
        <w:behaviors>
          <w:behavior w:val="content"/>
        </w:behaviors>
        <w:guid w:val="{8F115EFB-3BEC-479B-B873-FA9DCC6A75A8}"/>
      </w:docPartPr>
      <w:docPartBody>
        <w:p w:rsidR="00111DEB" w:rsidRDefault="00BA1F0F" w:rsidP="00BA1F0F">
          <w:pPr>
            <w:pStyle w:val="DE2B6F7430DC458685BA851C756A35CF"/>
          </w:pPr>
          <w:r w:rsidRPr="00B75CA2">
            <w:rPr>
              <w:rStyle w:val="Platzhaltertext"/>
            </w:rPr>
            <w:t>Klicken oder tippen Sie hier, um Text einzugeben.</w:t>
          </w:r>
        </w:p>
      </w:docPartBody>
    </w:docPart>
    <w:docPart>
      <w:docPartPr>
        <w:name w:val="B257AA8236CF47ACB9E5B67140CF366A"/>
        <w:category>
          <w:name w:val="Allgemein"/>
          <w:gallery w:val="placeholder"/>
        </w:category>
        <w:types>
          <w:type w:val="bbPlcHdr"/>
        </w:types>
        <w:behaviors>
          <w:behavior w:val="content"/>
        </w:behaviors>
        <w:guid w:val="{1F75ED46-98A2-4101-9C73-CDE6B1919A8B}"/>
      </w:docPartPr>
      <w:docPartBody>
        <w:p w:rsidR="00111DEB" w:rsidRDefault="00BA1F0F" w:rsidP="00BA1F0F">
          <w:pPr>
            <w:pStyle w:val="B257AA8236CF47ACB9E5B67140CF366A"/>
          </w:pPr>
          <w:r w:rsidRPr="00B75CA2">
            <w:rPr>
              <w:rStyle w:val="Platzhaltertext"/>
            </w:rPr>
            <w:t>Klicken oder tippen Sie hier, um Text einzugeben.</w:t>
          </w:r>
        </w:p>
      </w:docPartBody>
    </w:docPart>
    <w:docPart>
      <w:docPartPr>
        <w:name w:val="BF4200ACCAD94F438A84DB59EAA4E33F"/>
        <w:category>
          <w:name w:val="Allgemein"/>
          <w:gallery w:val="placeholder"/>
        </w:category>
        <w:types>
          <w:type w:val="bbPlcHdr"/>
        </w:types>
        <w:behaviors>
          <w:behavior w:val="content"/>
        </w:behaviors>
        <w:guid w:val="{AF6B7C18-7BFD-48D0-94F8-8AE3F5B31D40}"/>
      </w:docPartPr>
      <w:docPartBody>
        <w:p w:rsidR="00111DEB" w:rsidRDefault="00BA1F0F" w:rsidP="00BA1F0F">
          <w:pPr>
            <w:pStyle w:val="BF4200ACCAD94F438A84DB59EAA4E33F"/>
          </w:pPr>
          <w:r w:rsidRPr="00B75CA2">
            <w:rPr>
              <w:rStyle w:val="Platzhaltertext"/>
            </w:rPr>
            <w:t>Klicken oder tippen Sie hier, um Text einzugeben.</w:t>
          </w:r>
        </w:p>
      </w:docPartBody>
    </w:docPart>
    <w:docPart>
      <w:docPartPr>
        <w:name w:val="97331B8B37FE402F971C8094690852E6"/>
        <w:category>
          <w:name w:val="Allgemein"/>
          <w:gallery w:val="placeholder"/>
        </w:category>
        <w:types>
          <w:type w:val="bbPlcHdr"/>
        </w:types>
        <w:behaviors>
          <w:behavior w:val="content"/>
        </w:behaviors>
        <w:guid w:val="{A15AEE1B-A7FF-4DBD-AAC3-48EB2F40C1C2}"/>
      </w:docPartPr>
      <w:docPartBody>
        <w:p w:rsidR="00111DEB" w:rsidRDefault="00BA1F0F" w:rsidP="00BA1F0F">
          <w:pPr>
            <w:pStyle w:val="97331B8B37FE402F971C8094690852E6"/>
          </w:pPr>
          <w:r w:rsidRPr="00B75CA2">
            <w:rPr>
              <w:rStyle w:val="Platzhaltertext"/>
            </w:rPr>
            <w:t>Klicken oder tippen Sie hier, um Text einzugeben.</w:t>
          </w:r>
        </w:p>
      </w:docPartBody>
    </w:docPart>
    <w:docPart>
      <w:docPartPr>
        <w:name w:val="B04F8ECABDCE4E468513C6415406B59A"/>
        <w:category>
          <w:name w:val="Allgemein"/>
          <w:gallery w:val="placeholder"/>
        </w:category>
        <w:types>
          <w:type w:val="bbPlcHdr"/>
        </w:types>
        <w:behaviors>
          <w:behavior w:val="content"/>
        </w:behaviors>
        <w:guid w:val="{761D8D6A-61E5-4330-A0D1-A988D5A96161}"/>
      </w:docPartPr>
      <w:docPartBody>
        <w:p w:rsidR="00111DEB" w:rsidRDefault="00BA1F0F" w:rsidP="00BA1F0F">
          <w:pPr>
            <w:pStyle w:val="B04F8ECABDCE4E468513C6415406B59A"/>
          </w:pPr>
          <w:r w:rsidRPr="00B75CA2">
            <w:rPr>
              <w:rStyle w:val="Platzhaltertext"/>
            </w:rPr>
            <w:t>Klicken oder tippen Sie hier, um Text einzugeben.</w:t>
          </w:r>
        </w:p>
      </w:docPartBody>
    </w:docPart>
    <w:docPart>
      <w:docPartPr>
        <w:name w:val="09B6D60B70E846D2A1867D0ED92568FE"/>
        <w:category>
          <w:name w:val="Allgemein"/>
          <w:gallery w:val="placeholder"/>
        </w:category>
        <w:types>
          <w:type w:val="bbPlcHdr"/>
        </w:types>
        <w:behaviors>
          <w:behavior w:val="content"/>
        </w:behaviors>
        <w:guid w:val="{AA0C2154-BCF4-4020-8922-3789A3FEF284}"/>
      </w:docPartPr>
      <w:docPartBody>
        <w:p w:rsidR="00111DEB" w:rsidRDefault="00BA1F0F" w:rsidP="00BA1F0F">
          <w:pPr>
            <w:pStyle w:val="09B6D60B70E846D2A1867D0ED92568FE"/>
          </w:pPr>
          <w:r w:rsidRPr="00B75CA2">
            <w:rPr>
              <w:rStyle w:val="Platzhaltertext"/>
            </w:rPr>
            <w:t>Klicken oder tippen Sie hier, um Text einzugeben.</w:t>
          </w:r>
        </w:p>
      </w:docPartBody>
    </w:docPart>
    <w:docPart>
      <w:docPartPr>
        <w:name w:val="A0C70A4F49454735A855A0B2F2D8AEA7"/>
        <w:category>
          <w:name w:val="Allgemein"/>
          <w:gallery w:val="placeholder"/>
        </w:category>
        <w:types>
          <w:type w:val="bbPlcHdr"/>
        </w:types>
        <w:behaviors>
          <w:behavior w:val="content"/>
        </w:behaviors>
        <w:guid w:val="{062D9038-78B8-4535-98F7-DCC630CCBE1B}"/>
      </w:docPartPr>
      <w:docPartBody>
        <w:p w:rsidR="00111DEB" w:rsidRDefault="00BA1F0F" w:rsidP="00BA1F0F">
          <w:pPr>
            <w:pStyle w:val="A0C70A4F49454735A855A0B2F2D8AEA7"/>
          </w:pPr>
          <w:r w:rsidRPr="00B75CA2">
            <w:rPr>
              <w:rStyle w:val="Platzhaltertext"/>
            </w:rPr>
            <w:t>Klicken oder tippen Sie hier, um Text einzugeben.</w:t>
          </w:r>
        </w:p>
      </w:docPartBody>
    </w:docPart>
    <w:docPart>
      <w:docPartPr>
        <w:name w:val="62FAD6CF4CC04D2C8D5FFB8FA11871AC"/>
        <w:category>
          <w:name w:val="Allgemein"/>
          <w:gallery w:val="placeholder"/>
        </w:category>
        <w:types>
          <w:type w:val="bbPlcHdr"/>
        </w:types>
        <w:behaviors>
          <w:behavior w:val="content"/>
        </w:behaviors>
        <w:guid w:val="{839CA4D5-5391-4D51-8C07-DF3D3962F85B}"/>
      </w:docPartPr>
      <w:docPartBody>
        <w:p w:rsidR="00111DEB" w:rsidRDefault="00BA1F0F" w:rsidP="00BA1F0F">
          <w:pPr>
            <w:pStyle w:val="62FAD6CF4CC04D2C8D5FFB8FA11871AC"/>
          </w:pPr>
          <w:r w:rsidRPr="00B75CA2">
            <w:rPr>
              <w:rStyle w:val="Platzhaltertext"/>
            </w:rPr>
            <w:t>Klicken oder tippen Sie hier, um Text einzugeben.</w:t>
          </w:r>
        </w:p>
      </w:docPartBody>
    </w:docPart>
    <w:docPart>
      <w:docPartPr>
        <w:name w:val="E3DF3A5EC5C9466A808ACF71D08291D9"/>
        <w:category>
          <w:name w:val="Allgemein"/>
          <w:gallery w:val="placeholder"/>
        </w:category>
        <w:types>
          <w:type w:val="bbPlcHdr"/>
        </w:types>
        <w:behaviors>
          <w:behavior w:val="content"/>
        </w:behaviors>
        <w:guid w:val="{62C5879A-1D77-4110-964D-34C0E6D0FAB2}"/>
      </w:docPartPr>
      <w:docPartBody>
        <w:p w:rsidR="00111DEB" w:rsidRDefault="00BA1F0F" w:rsidP="00BA1F0F">
          <w:pPr>
            <w:pStyle w:val="E3DF3A5EC5C9466A808ACF71D08291D9"/>
          </w:pPr>
          <w:r w:rsidRPr="00B75CA2">
            <w:rPr>
              <w:rStyle w:val="Platzhaltertext"/>
            </w:rPr>
            <w:t>Klicken oder tippen Sie hier, um Text einzugeben.</w:t>
          </w:r>
        </w:p>
      </w:docPartBody>
    </w:docPart>
    <w:docPart>
      <w:docPartPr>
        <w:name w:val="9E84F4A1832042E6973DA6B71FCA6F26"/>
        <w:category>
          <w:name w:val="Allgemein"/>
          <w:gallery w:val="placeholder"/>
        </w:category>
        <w:types>
          <w:type w:val="bbPlcHdr"/>
        </w:types>
        <w:behaviors>
          <w:behavior w:val="content"/>
        </w:behaviors>
        <w:guid w:val="{07D3FC4B-6376-4238-AA6E-BD7422C216C7}"/>
      </w:docPartPr>
      <w:docPartBody>
        <w:p w:rsidR="00111DEB" w:rsidRDefault="00BA1F0F" w:rsidP="00BA1F0F">
          <w:pPr>
            <w:pStyle w:val="9E84F4A1832042E6973DA6B71FCA6F26"/>
          </w:pPr>
          <w:r w:rsidRPr="00B75CA2">
            <w:rPr>
              <w:rStyle w:val="Platzhaltertext"/>
            </w:rPr>
            <w:t>Klicken oder tippen Sie hier, um Text einzugeben.</w:t>
          </w:r>
        </w:p>
      </w:docPartBody>
    </w:docPart>
    <w:docPart>
      <w:docPartPr>
        <w:name w:val="BF4D95FB23ED4590A955FFBACE5253BA"/>
        <w:category>
          <w:name w:val="Allgemein"/>
          <w:gallery w:val="placeholder"/>
        </w:category>
        <w:types>
          <w:type w:val="bbPlcHdr"/>
        </w:types>
        <w:behaviors>
          <w:behavior w:val="content"/>
        </w:behaviors>
        <w:guid w:val="{D1E98AE0-2EDD-49A9-A7C8-858D08970E47}"/>
      </w:docPartPr>
      <w:docPartBody>
        <w:p w:rsidR="00111DEB" w:rsidRDefault="00BA1F0F" w:rsidP="00BA1F0F">
          <w:pPr>
            <w:pStyle w:val="BF4D95FB23ED4590A955FFBACE5253BA"/>
          </w:pPr>
          <w:r w:rsidRPr="00B75CA2">
            <w:rPr>
              <w:rStyle w:val="Platzhaltertext"/>
            </w:rPr>
            <w:t>Klicken oder tippen Sie hier, um Text einzugeben.</w:t>
          </w:r>
        </w:p>
      </w:docPartBody>
    </w:docPart>
    <w:docPart>
      <w:docPartPr>
        <w:name w:val="C6828613023B42B6AB2142DD57635922"/>
        <w:category>
          <w:name w:val="Allgemein"/>
          <w:gallery w:val="placeholder"/>
        </w:category>
        <w:types>
          <w:type w:val="bbPlcHdr"/>
        </w:types>
        <w:behaviors>
          <w:behavior w:val="content"/>
        </w:behaviors>
        <w:guid w:val="{59054A47-BDC1-43B3-8897-4A83BF07E9D8}"/>
      </w:docPartPr>
      <w:docPartBody>
        <w:p w:rsidR="00111DEB" w:rsidRDefault="00BA1F0F" w:rsidP="00BA1F0F">
          <w:pPr>
            <w:pStyle w:val="C6828613023B42B6AB2142DD57635922"/>
          </w:pPr>
          <w:r w:rsidRPr="00B75CA2">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leksei">
    <w:panose1 w:val="02090003060306080404"/>
    <w:charset w:val="00"/>
    <w:family w:val="roman"/>
    <w:notTrueType/>
    <w:pitch w:val="variable"/>
    <w:sig w:usb0="A000002F" w:usb1="5000200B" w:usb2="00000000" w:usb3="00000000" w:csb0="00000093" w:csb1="00000000"/>
  </w:font>
  <w:font w:name="Effra Light">
    <w:panose1 w:val="020B0403020203020204"/>
    <w:charset w:val="00"/>
    <w:family w:val="swiss"/>
    <w:pitch w:val="variable"/>
    <w:sig w:usb0="A00000AF" w:usb1="5000205B"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Minion Pro"/>
    <w:panose1 w:val="00000000000000000000"/>
    <w:charset w:val="00"/>
    <w:family w:val="auto"/>
    <w:notTrueType/>
    <w:pitch w:val="default"/>
    <w:sig w:usb0="00000003" w:usb1="00000000" w:usb2="00000000" w:usb3="00000000" w:csb0="00000001" w:csb1="00000000"/>
  </w:font>
  <w:font w:name="Effra">
    <w:panose1 w:val="020B0603020203020204"/>
    <w:charset w:val="00"/>
    <w:family w:val="swiss"/>
    <w:pitch w:val="variable"/>
    <w:sig w:usb0="A00000AF" w:usb1="5000205B" w:usb2="00000000" w:usb3="00000000" w:csb0="00000093" w:csb1="00000000"/>
  </w:font>
  <w:font w:name="Kepler Std Light">
    <w:panose1 w:val="0204030306070A060204"/>
    <w:charset w:val="00"/>
    <w:family w:val="roman"/>
    <w:notTrueType/>
    <w:pitch w:val="variable"/>
    <w:sig w:usb0="00000003" w:usb1="00000001" w:usb2="00000000" w:usb3="00000000" w:csb0="00000001" w:csb1="00000000"/>
  </w:font>
  <w:font w:name="Effra Bold">
    <w:panose1 w:val="020B0803020203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84"/>
    <w:rsid w:val="00111DEB"/>
    <w:rsid w:val="00B33884"/>
    <w:rsid w:val="00BA1F0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A1F0F"/>
    <w:rPr>
      <w:color w:val="808080"/>
    </w:rPr>
  </w:style>
  <w:style w:type="paragraph" w:customStyle="1" w:styleId="2F8F1BEBC02D4074A270D6D3A2E866C0">
    <w:name w:val="2F8F1BEBC02D4074A270D6D3A2E866C0"/>
    <w:rsid w:val="00BA1F0F"/>
  </w:style>
  <w:style w:type="paragraph" w:customStyle="1" w:styleId="0EAF3C0EA3CA4F0A82261DA9F56068DE">
    <w:name w:val="0EAF3C0EA3CA4F0A82261DA9F56068DE"/>
    <w:rsid w:val="00BA1F0F"/>
  </w:style>
  <w:style w:type="paragraph" w:customStyle="1" w:styleId="B241F80983534AF892B882D777DFF494">
    <w:name w:val="B241F80983534AF892B882D777DFF494"/>
    <w:rsid w:val="00BA1F0F"/>
  </w:style>
  <w:style w:type="paragraph" w:customStyle="1" w:styleId="DE2B6F7430DC458685BA851C756A35CF">
    <w:name w:val="DE2B6F7430DC458685BA851C756A35CF"/>
    <w:rsid w:val="00BA1F0F"/>
  </w:style>
  <w:style w:type="paragraph" w:customStyle="1" w:styleId="B257AA8236CF47ACB9E5B67140CF366A">
    <w:name w:val="B257AA8236CF47ACB9E5B67140CF366A"/>
    <w:rsid w:val="00BA1F0F"/>
  </w:style>
  <w:style w:type="paragraph" w:customStyle="1" w:styleId="BF4200ACCAD94F438A84DB59EAA4E33F">
    <w:name w:val="BF4200ACCAD94F438A84DB59EAA4E33F"/>
    <w:rsid w:val="00BA1F0F"/>
  </w:style>
  <w:style w:type="paragraph" w:customStyle="1" w:styleId="97331B8B37FE402F971C8094690852E6">
    <w:name w:val="97331B8B37FE402F971C8094690852E6"/>
    <w:rsid w:val="00BA1F0F"/>
  </w:style>
  <w:style w:type="paragraph" w:customStyle="1" w:styleId="B04F8ECABDCE4E468513C6415406B59A">
    <w:name w:val="B04F8ECABDCE4E468513C6415406B59A"/>
    <w:rsid w:val="00BA1F0F"/>
  </w:style>
  <w:style w:type="paragraph" w:customStyle="1" w:styleId="09B6D60B70E846D2A1867D0ED92568FE">
    <w:name w:val="09B6D60B70E846D2A1867D0ED92568FE"/>
    <w:rsid w:val="00BA1F0F"/>
  </w:style>
  <w:style w:type="paragraph" w:customStyle="1" w:styleId="A0C70A4F49454735A855A0B2F2D8AEA7">
    <w:name w:val="A0C70A4F49454735A855A0B2F2D8AEA7"/>
    <w:rsid w:val="00BA1F0F"/>
  </w:style>
  <w:style w:type="paragraph" w:customStyle="1" w:styleId="62FAD6CF4CC04D2C8D5FFB8FA11871AC">
    <w:name w:val="62FAD6CF4CC04D2C8D5FFB8FA11871AC"/>
    <w:rsid w:val="00BA1F0F"/>
  </w:style>
  <w:style w:type="paragraph" w:customStyle="1" w:styleId="E3DF3A5EC5C9466A808ACF71D08291D9">
    <w:name w:val="E3DF3A5EC5C9466A808ACF71D08291D9"/>
    <w:rsid w:val="00BA1F0F"/>
  </w:style>
  <w:style w:type="paragraph" w:customStyle="1" w:styleId="9E84F4A1832042E6973DA6B71FCA6F26">
    <w:name w:val="9E84F4A1832042E6973DA6B71FCA6F26"/>
    <w:rsid w:val="00BA1F0F"/>
  </w:style>
  <w:style w:type="paragraph" w:customStyle="1" w:styleId="BF4D95FB23ED4590A955FFBACE5253BA">
    <w:name w:val="BF4D95FB23ED4590A955FFBACE5253BA"/>
    <w:rsid w:val="00BA1F0F"/>
  </w:style>
  <w:style w:type="paragraph" w:customStyle="1" w:styleId="C6828613023B42B6AB2142DD57635922">
    <w:name w:val="C6828613023B42B6AB2142DD57635922"/>
    <w:rsid w:val="00BA1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892BA-06E9-4F6F-B3E1-2929CCF02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Apo_luzern_fax_vorlage.dotx</Template>
  <TotalTime>0</TotalTime>
  <Pages>2</Pages>
  <Words>245</Words>
  <Characters>2069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APOSTROPH AG</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APO</dc:creator>
  <cp:lastModifiedBy>Greber Tatjana</cp:lastModifiedBy>
  <cp:revision>4</cp:revision>
  <cp:lastPrinted>2022-07-20T13:27:00Z</cp:lastPrinted>
  <dcterms:created xsi:type="dcterms:W3CDTF">2022-07-22T14:23:00Z</dcterms:created>
  <dcterms:modified xsi:type="dcterms:W3CDTF">2022-08-15T05:54:00Z</dcterms:modified>
</cp:coreProperties>
</file>