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86C2" w14:textId="77777777" w:rsidR="00431023" w:rsidRPr="001701C8" w:rsidRDefault="00431023" w:rsidP="0087514B">
      <w:pPr>
        <w:rPr>
          <w:rFonts w:ascii="Kepler Std Light" w:hAnsi="Kepler Std Light"/>
          <w:sz w:val="24"/>
        </w:rPr>
      </w:pPr>
      <w:bookmarkStart w:id="0" w:name="_Hlk109123591"/>
      <w:bookmarkEnd w:id="0"/>
    </w:p>
    <w:p w14:paraId="5CCABB9C" w14:textId="3187E621" w:rsidR="00431023" w:rsidRPr="007963A7" w:rsidRDefault="0069149A" w:rsidP="00431023">
      <w:pPr>
        <w:widowControl w:val="0"/>
        <w:autoSpaceDE w:val="0"/>
        <w:autoSpaceDN w:val="0"/>
        <w:ind w:right="57"/>
        <w:rPr>
          <w:rFonts w:ascii="Kepler Std Light" w:eastAsia="Kepler Std Light" w:hAnsi="Kepler Std Light" w:cs="Kepler Std Light"/>
          <w:sz w:val="72"/>
          <w:szCs w:val="22"/>
        </w:rPr>
      </w:pPr>
      <w:r>
        <w:rPr>
          <w:rFonts w:ascii="Kepler Std Light" w:hAnsi="Kepler Std Light"/>
          <w:sz w:val="72"/>
        </w:rPr>
        <w:t xml:space="preserve">Formulaire de </w:t>
      </w:r>
      <w:proofErr w:type="gramStart"/>
      <w:r>
        <w:rPr>
          <w:rFonts w:ascii="Kepler Std Light" w:hAnsi="Kepler Std Light"/>
          <w:sz w:val="72"/>
        </w:rPr>
        <w:t>briefing</w:t>
      </w:r>
      <w:proofErr w:type="gramEnd"/>
    </w:p>
    <w:p w14:paraId="688C295C" w14:textId="35558376" w:rsidR="00431023" w:rsidRPr="007963A7" w:rsidRDefault="0069149A" w:rsidP="00431023">
      <w:pPr>
        <w:pStyle w:val="Textkrper"/>
        <w:tabs>
          <w:tab w:val="left" w:pos="5529"/>
        </w:tabs>
        <w:rPr>
          <w:rFonts w:ascii="Effra" w:hAnsi="Effra" w:cs="Effra"/>
        </w:rPr>
      </w:pPr>
      <w:r>
        <w:rPr>
          <w:rFonts w:ascii="Effra" w:hAnsi="Effra"/>
        </w:rPr>
        <w:t xml:space="preserve">Mandats de rédaction, de </w:t>
      </w:r>
      <w:proofErr w:type="spellStart"/>
      <w:r>
        <w:rPr>
          <w:rFonts w:ascii="Effra" w:hAnsi="Effra"/>
        </w:rPr>
        <w:t>copywriting</w:t>
      </w:r>
      <w:proofErr w:type="spellEnd"/>
      <w:r>
        <w:rPr>
          <w:rFonts w:ascii="Effra" w:hAnsi="Effra"/>
        </w:rPr>
        <w:t xml:space="preserve"> et de </w:t>
      </w:r>
      <w:proofErr w:type="spellStart"/>
      <w:r>
        <w:rPr>
          <w:rFonts w:ascii="Effra" w:hAnsi="Effra"/>
        </w:rPr>
        <w:t>contentwriting</w:t>
      </w:r>
      <w:proofErr w:type="spellEnd"/>
    </w:p>
    <w:p w14:paraId="5326C232" w14:textId="77777777" w:rsidR="005923EB" w:rsidRPr="007833EA" w:rsidRDefault="005923EB" w:rsidP="00431023">
      <w:pPr>
        <w:rPr>
          <w:rFonts w:ascii="Kepler Std Light" w:hAnsi="Kepler Std Light"/>
          <w:sz w:val="24"/>
        </w:rPr>
      </w:pPr>
    </w:p>
    <w:p w14:paraId="1AE2488F" w14:textId="3E19A856" w:rsidR="00400567" w:rsidRPr="001701C8" w:rsidRDefault="00400567" w:rsidP="005923EB">
      <w:pPr>
        <w:ind w:left="1416"/>
        <w:rPr>
          <w:rFonts w:ascii="Kepler Std Light" w:hAnsi="Kepler Std Light"/>
          <w:sz w:val="24"/>
        </w:rPr>
      </w:pPr>
      <w:r>
        <w:rPr>
          <w:rFonts w:ascii="Kepler Std Light" w:hAnsi="Kepler Std Light"/>
          <w:sz w:val="24"/>
        </w:rPr>
        <w:t xml:space="preserve">Merci de votre mandat de </w:t>
      </w:r>
      <w:proofErr w:type="spellStart"/>
      <w:r>
        <w:rPr>
          <w:rFonts w:ascii="Kepler Std Light" w:hAnsi="Kepler Std Light"/>
          <w:sz w:val="24"/>
        </w:rPr>
        <w:t>copywriting</w:t>
      </w:r>
      <w:proofErr w:type="spellEnd"/>
      <w:r>
        <w:rPr>
          <w:rFonts w:ascii="Kepler Std Light" w:hAnsi="Kepler Std Light"/>
          <w:sz w:val="24"/>
        </w:rPr>
        <w:t xml:space="preserve"> ou de </w:t>
      </w:r>
      <w:proofErr w:type="spellStart"/>
      <w:r>
        <w:rPr>
          <w:rFonts w:ascii="Kepler Std Light" w:hAnsi="Kepler Std Light"/>
          <w:sz w:val="24"/>
        </w:rPr>
        <w:t>contentwriting</w:t>
      </w:r>
      <w:proofErr w:type="spellEnd"/>
      <w:r>
        <w:rPr>
          <w:rFonts w:ascii="Kepler Std Light" w:hAnsi="Kepler Std Light"/>
          <w:sz w:val="24"/>
        </w:rPr>
        <w:t xml:space="preserve">. Pour garantir </w:t>
      </w:r>
      <w:proofErr w:type="gramStart"/>
      <w:r>
        <w:rPr>
          <w:rFonts w:ascii="Kepler Std Light" w:hAnsi="Kepler Std Light"/>
          <w:sz w:val="24"/>
        </w:rPr>
        <w:t>un briefing</w:t>
      </w:r>
      <w:proofErr w:type="gramEnd"/>
      <w:r>
        <w:rPr>
          <w:rFonts w:ascii="Kepler Std Light" w:hAnsi="Kepler Std Light"/>
          <w:sz w:val="24"/>
        </w:rPr>
        <w:t xml:space="preserve"> optimal, veuillez remplir le formulaire ci-dessous. Sur la base de conditions générales et d’informations de fond soigneusement définies, nous pouvons nous approprier la matière de façon idéale et élaborer un texte de qualité. Veuillez retourner le formulaire dûment rempli par </w:t>
      </w:r>
      <w:proofErr w:type="gramStart"/>
      <w:r>
        <w:rPr>
          <w:rFonts w:ascii="Kepler Std Light" w:hAnsi="Kepler Std Light"/>
          <w:sz w:val="24"/>
        </w:rPr>
        <w:t>e-mail</w:t>
      </w:r>
      <w:proofErr w:type="gramEnd"/>
      <w:r>
        <w:rPr>
          <w:rFonts w:ascii="Kepler Std Light" w:hAnsi="Kepler Std Light"/>
          <w:sz w:val="24"/>
        </w:rPr>
        <w:t xml:space="preserve"> à votre Project Manager.</w:t>
      </w:r>
    </w:p>
    <w:p w14:paraId="795BC0BB" w14:textId="3F66D0C4" w:rsidR="001701C8" w:rsidRDefault="001701C8" w:rsidP="005923EB">
      <w:pPr>
        <w:ind w:left="1416"/>
        <w:rPr>
          <w:rFonts w:ascii="Kepler Std Light" w:hAnsi="Kepler Std Light"/>
          <w:sz w:val="24"/>
        </w:rPr>
      </w:pPr>
    </w:p>
    <w:p w14:paraId="6663C033" w14:textId="77777777" w:rsidR="001701C8" w:rsidRPr="001701C8" w:rsidRDefault="001701C8" w:rsidP="005923EB">
      <w:pPr>
        <w:ind w:left="1416"/>
        <w:rPr>
          <w:rFonts w:ascii="Kepler Std Light" w:hAnsi="Kepler Std Light"/>
          <w:sz w:val="24"/>
        </w:rPr>
      </w:pPr>
    </w:p>
    <w:p w14:paraId="283504C4" w14:textId="39693987" w:rsidR="005923EB" w:rsidRPr="001701C8" w:rsidRDefault="005923EB" w:rsidP="005923EB">
      <w:pPr>
        <w:ind w:left="1416"/>
        <w:rPr>
          <w:rFonts w:ascii="Kepler Std Light" w:hAnsi="Kepler Std Light"/>
          <w:sz w:val="12"/>
          <w:szCs w:val="12"/>
        </w:rPr>
      </w:pPr>
    </w:p>
    <w:p w14:paraId="7E3B0DD6" w14:textId="661F1246" w:rsidR="000F41C7" w:rsidRPr="001701C8" w:rsidRDefault="000F41C7" w:rsidP="000F41C7">
      <w:pPr>
        <w:ind w:left="1416"/>
        <w:rPr>
          <w:rFonts w:ascii="Kepler Std Light" w:hAnsi="Kepler Std Light"/>
          <w:sz w:val="24"/>
        </w:rPr>
      </w:pPr>
      <w:r>
        <w:rPr>
          <w:rFonts w:ascii="Kepler Std Light" w:hAnsi="Kepler Std Light"/>
          <w:b/>
          <w:sz w:val="24"/>
        </w:rPr>
        <w:t>Société :</w:t>
      </w:r>
      <w:r>
        <w:rPr>
          <w:rFonts w:ascii="Kepler Std Light" w:hAnsi="Kepler Std Light"/>
        </w:rPr>
        <w:t xml:space="preserve"> </w:t>
      </w:r>
      <w:sdt>
        <w:sdtPr>
          <w:rPr>
            <w:rFonts w:ascii="Kepler Std Light" w:hAnsi="Kepler Std Light"/>
            <w:szCs w:val="20"/>
          </w:rPr>
          <w:id w:val="1497610052"/>
          <w:placeholder>
            <w:docPart w:val="2F8F1BEBC02D4074A270D6D3A2E866C0"/>
          </w:placeholder>
          <w:showingPlcHdr/>
        </w:sdtPr>
        <w:sdtEndPr/>
        <w:sdtContent>
          <w:r>
            <w:rPr>
              <w:rStyle w:val="Platzhaltertext"/>
              <w:rFonts w:ascii="Effra Light" w:hAnsi="Effra Light"/>
              <w:sz w:val="12"/>
            </w:rPr>
            <w:t>Cliquez ou touchez ici pour saisir du texte.</w:t>
          </w:r>
        </w:sdtContent>
      </w:sdt>
      <w:r>
        <w:rPr>
          <w:rFonts w:ascii="Kepler Std Light" w:hAnsi="Kepler Std Light"/>
        </w:rPr>
        <w:t xml:space="preserve"> </w:t>
      </w:r>
      <w:r>
        <w:rPr>
          <w:rFonts w:ascii="Kepler Std Light" w:hAnsi="Kepler Std Light"/>
        </w:rPr>
        <w:tab/>
      </w:r>
      <w:r>
        <w:rPr>
          <w:rFonts w:ascii="Kepler Std Light" w:hAnsi="Kepler Std Light"/>
          <w:b/>
          <w:sz w:val="24"/>
        </w:rPr>
        <w:t>Numéro de mandat Apostroph :</w:t>
      </w:r>
      <w:r>
        <w:rPr>
          <w:rFonts w:ascii="Kepler Std Light" w:hAnsi="Kepler Std Light"/>
        </w:rPr>
        <w:t xml:space="preserve"> </w:t>
      </w:r>
      <w:sdt>
        <w:sdtPr>
          <w:rPr>
            <w:rFonts w:ascii="Kepler Std Light" w:hAnsi="Kepler Std Light"/>
            <w:szCs w:val="20"/>
          </w:rPr>
          <w:id w:val="-267314620"/>
          <w:placeholder>
            <w:docPart w:val="0EAF3C0EA3CA4F0A82261DA9F56068DE"/>
          </w:placeholder>
        </w:sdtPr>
        <w:sdtEndPr/>
        <w:sdtContent>
          <w:r>
            <w:rPr>
              <w:rFonts w:ascii="Kepler Std Light" w:hAnsi="Kepler Std Light"/>
            </w:rPr>
            <w:t>000000</w:t>
          </w:r>
        </w:sdtContent>
      </w:sdt>
    </w:p>
    <w:p w14:paraId="14D0BA26" w14:textId="3A8ED3B6" w:rsidR="000F41C7" w:rsidRPr="001701C8" w:rsidRDefault="000F41C7" w:rsidP="005923EB">
      <w:pPr>
        <w:ind w:left="1416"/>
        <w:rPr>
          <w:rFonts w:ascii="Kepler Std Light" w:hAnsi="Kepler Std Light"/>
          <w:sz w:val="12"/>
          <w:szCs w:val="12"/>
        </w:rPr>
      </w:pPr>
    </w:p>
    <w:p w14:paraId="71DFFBBC" w14:textId="77777777" w:rsidR="00085970" w:rsidRPr="001701C8" w:rsidRDefault="00085970" w:rsidP="00085970">
      <w:pPr>
        <w:ind w:left="1416"/>
        <w:rPr>
          <w:rFonts w:ascii="Kepler Std Light" w:hAnsi="Kepler Std Light"/>
          <w:b/>
          <w:bCs/>
          <w:sz w:val="28"/>
          <w:szCs w:val="28"/>
        </w:rPr>
      </w:pPr>
    </w:p>
    <w:p w14:paraId="4987C2A8" w14:textId="14C5587A" w:rsidR="00085970" w:rsidRPr="001701C8" w:rsidRDefault="00085970" w:rsidP="00085970">
      <w:pPr>
        <w:ind w:left="1416"/>
        <w:rPr>
          <w:rFonts w:ascii="Kepler Std Light" w:hAnsi="Kepler Std Light"/>
          <w:b/>
          <w:bCs/>
          <w:sz w:val="28"/>
          <w:szCs w:val="28"/>
        </w:rPr>
      </w:pPr>
      <w:r>
        <w:rPr>
          <w:rFonts w:ascii="Kepler Std Light" w:hAnsi="Kepler Std Light"/>
          <w:b/>
          <w:sz w:val="28"/>
        </w:rPr>
        <w:t>Thème du texte et intention ?</w:t>
      </w:r>
    </w:p>
    <w:p w14:paraId="74D544C6" w14:textId="38C95D13" w:rsidR="00891C18" w:rsidRPr="001701C8" w:rsidRDefault="00891C18"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792343141"/>
          <w:placeholder>
            <w:docPart w:val="DefaultPlaceholder_-1854013440"/>
          </w:placeholder>
        </w:sdtPr>
        <w:sdtEndPr/>
        <w:sdtContent>
          <w:r>
            <w:rPr>
              <w:i/>
            </w:rPr>
            <w:t xml:space="preserve">p. ex. : SEO pour novices……………………………………………………………………………………… </w:t>
          </w:r>
        </w:sdtContent>
      </w:sdt>
    </w:p>
    <w:p w14:paraId="20046C75" w14:textId="4FFDCFCD" w:rsidR="00085970" w:rsidRPr="001701C8" w:rsidRDefault="00085970" w:rsidP="00085970">
      <w:pPr>
        <w:ind w:left="1416"/>
        <w:rPr>
          <w:rFonts w:ascii="Kepler Std Light" w:hAnsi="Kepler Std Light"/>
          <w:szCs w:val="20"/>
        </w:rPr>
      </w:pPr>
    </w:p>
    <w:p w14:paraId="5719CDB4" w14:textId="77777777" w:rsidR="001701C8" w:rsidRPr="001701C8" w:rsidRDefault="001701C8" w:rsidP="00085970">
      <w:pPr>
        <w:ind w:left="1416"/>
        <w:rPr>
          <w:rFonts w:ascii="Kepler Std Light" w:hAnsi="Kepler Std Light"/>
          <w:szCs w:val="20"/>
        </w:rPr>
      </w:pPr>
    </w:p>
    <w:p w14:paraId="233DF2CA" w14:textId="77777777" w:rsidR="00085970" w:rsidRPr="001701C8" w:rsidRDefault="00085970" w:rsidP="00085970">
      <w:pPr>
        <w:ind w:left="1416"/>
        <w:rPr>
          <w:rFonts w:ascii="Kepler Std Light" w:hAnsi="Kepler Std Light"/>
          <w:szCs w:val="20"/>
        </w:rPr>
      </w:pPr>
    </w:p>
    <w:p w14:paraId="447077EE"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Longueur du texte ?</w:t>
      </w:r>
    </w:p>
    <w:p w14:paraId="29B5AED1" w14:textId="77777777" w:rsidR="001701C8" w:rsidRPr="001701C8" w:rsidRDefault="001701C8" w:rsidP="001701C8">
      <w:pPr>
        <w:ind w:left="1416"/>
        <w:rPr>
          <w:rFonts w:ascii="Kepler Std Light" w:hAnsi="Kepler Std Light"/>
          <w:b/>
          <w:bCs/>
          <w:sz w:val="22"/>
          <w:szCs w:val="22"/>
        </w:rPr>
      </w:pPr>
      <w:r>
        <w:rPr>
          <w:rFonts w:ascii="Kepler Std Light" w:hAnsi="Kepler Std Light"/>
        </w:rPr>
        <w:t xml:space="preserve"> </w:t>
      </w:r>
      <w:sdt>
        <w:sdtPr>
          <w:rPr>
            <w:rFonts w:ascii="Kepler Std Light" w:hAnsi="Kepler Std Light"/>
            <w:szCs w:val="20"/>
          </w:rPr>
          <w:id w:val="556368554"/>
          <w:placeholder>
            <w:docPart w:val="C6828613023B42B6AB2142DD57635922"/>
          </w:placeholder>
        </w:sdtPr>
        <w:sdtEndPr/>
        <w:sdtContent>
          <w:r>
            <w:rPr>
              <w:i/>
            </w:rPr>
            <w:t>p. ex. : 500 à 700 mots ……………………………………………………</w:t>
          </w:r>
          <w:proofErr w:type="gramStart"/>
          <w:r>
            <w:rPr>
              <w:i/>
            </w:rPr>
            <w:t>…….</w:t>
          </w:r>
          <w:proofErr w:type="gramEnd"/>
          <w:r>
            <w:rPr>
              <w:i/>
            </w:rPr>
            <w:t xml:space="preserve">.………………………….. </w:t>
          </w:r>
        </w:sdtContent>
      </w:sdt>
    </w:p>
    <w:p w14:paraId="3A005B19" w14:textId="55E906A3" w:rsidR="001701C8" w:rsidRDefault="001701C8" w:rsidP="001701C8">
      <w:pPr>
        <w:ind w:left="1416"/>
        <w:rPr>
          <w:rFonts w:ascii="Kepler Std Light" w:hAnsi="Kepler Std Light"/>
          <w:b/>
          <w:bCs/>
          <w:szCs w:val="20"/>
        </w:rPr>
      </w:pPr>
    </w:p>
    <w:p w14:paraId="67B09053" w14:textId="7B9DBCAE" w:rsidR="001701C8" w:rsidRDefault="001701C8" w:rsidP="001701C8">
      <w:pPr>
        <w:ind w:left="1416"/>
        <w:rPr>
          <w:rFonts w:ascii="Kepler Std Light" w:hAnsi="Kepler Std Light"/>
          <w:b/>
          <w:bCs/>
          <w:szCs w:val="20"/>
        </w:rPr>
      </w:pPr>
    </w:p>
    <w:p w14:paraId="6D5C5B11" w14:textId="77777777" w:rsidR="001701C8" w:rsidRPr="001701C8" w:rsidRDefault="001701C8" w:rsidP="001701C8">
      <w:pPr>
        <w:ind w:left="1416"/>
        <w:rPr>
          <w:rFonts w:ascii="Kepler Std Light" w:hAnsi="Kepler Std Light"/>
          <w:b/>
          <w:bCs/>
          <w:szCs w:val="20"/>
        </w:rPr>
      </w:pPr>
    </w:p>
    <w:p w14:paraId="0DD9B2BA" w14:textId="79DE2C7F" w:rsidR="00085970" w:rsidRPr="001701C8" w:rsidRDefault="00085970" w:rsidP="00085970">
      <w:pPr>
        <w:ind w:left="1416"/>
        <w:rPr>
          <w:rFonts w:ascii="Kepler Std Light" w:hAnsi="Kepler Std Light"/>
          <w:b/>
          <w:bCs/>
          <w:sz w:val="28"/>
          <w:szCs w:val="28"/>
        </w:rPr>
      </w:pPr>
      <w:r>
        <w:rPr>
          <w:rFonts w:ascii="Kepler Std Light" w:hAnsi="Kepler Std Light"/>
          <w:b/>
          <w:sz w:val="28"/>
        </w:rPr>
        <w:t>Groupe cible, à qui doit s’adresser le texte ?</w:t>
      </w:r>
    </w:p>
    <w:p w14:paraId="705B278A" w14:textId="54BE27C4"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960306440"/>
          <w:placeholder>
            <w:docPart w:val="B241F80983534AF892B882D777DFF494"/>
          </w:placeholder>
        </w:sdtPr>
        <w:sdtEndPr/>
        <w:sdtContent>
          <w:r>
            <w:rPr>
              <w:i/>
            </w:rPr>
            <w:t>p. ex. : Indépendants et fondateurs / personnes débutant dans le domaine du SEO…………………………………………………</w:t>
          </w:r>
          <w:proofErr w:type="gramStart"/>
          <w:r>
            <w:rPr>
              <w:i/>
            </w:rPr>
            <w:t>…….</w:t>
          </w:r>
          <w:proofErr w:type="gramEnd"/>
          <w:r>
            <w:rPr>
              <w:i/>
            </w:rPr>
            <w:t xml:space="preserve">. </w:t>
          </w:r>
        </w:sdtContent>
      </w:sdt>
    </w:p>
    <w:p w14:paraId="28A877DD" w14:textId="13F55141" w:rsidR="00085970" w:rsidRPr="001701C8" w:rsidRDefault="00085970" w:rsidP="00085970">
      <w:pPr>
        <w:ind w:left="1416"/>
        <w:rPr>
          <w:rFonts w:ascii="Kepler Std Light" w:hAnsi="Kepler Std Light"/>
          <w:szCs w:val="20"/>
        </w:rPr>
      </w:pPr>
    </w:p>
    <w:p w14:paraId="453ADC71" w14:textId="77777777" w:rsidR="001701C8" w:rsidRPr="001701C8" w:rsidRDefault="001701C8" w:rsidP="00085970">
      <w:pPr>
        <w:ind w:left="1416"/>
        <w:rPr>
          <w:rFonts w:ascii="Kepler Std Light" w:hAnsi="Kepler Std Light"/>
          <w:szCs w:val="20"/>
        </w:rPr>
      </w:pPr>
    </w:p>
    <w:p w14:paraId="2E511DF1" w14:textId="77777777" w:rsidR="00085970" w:rsidRPr="001701C8" w:rsidRDefault="00085970" w:rsidP="00085970">
      <w:pPr>
        <w:ind w:left="1416"/>
        <w:rPr>
          <w:rFonts w:ascii="Kepler Std Light" w:hAnsi="Kepler Std Light"/>
          <w:szCs w:val="20"/>
        </w:rPr>
      </w:pPr>
    </w:p>
    <w:p w14:paraId="3804605C" w14:textId="638F703B" w:rsidR="00085970" w:rsidRPr="001701C8" w:rsidRDefault="00085970" w:rsidP="00085970">
      <w:pPr>
        <w:ind w:left="1416"/>
        <w:rPr>
          <w:rFonts w:ascii="Kepler Std Light" w:hAnsi="Kepler Std Light"/>
          <w:b/>
          <w:bCs/>
          <w:sz w:val="28"/>
          <w:szCs w:val="28"/>
        </w:rPr>
      </w:pPr>
      <w:r>
        <w:rPr>
          <w:rFonts w:ascii="Kepler Std Light" w:hAnsi="Kepler Std Light"/>
          <w:b/>
          <w:sz w:val="28"/>
        </w:rPr>
        <w:t>Média/page d’accueil, où le texte doit être publié ?</w:t>
      </w:r>
    </w:p>
    <w:p w14:paraId="1AF18C41" w14:textId="00368C45"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573861083"/>
          <w:placeholder>
            <w:docPart w:val="DE2B6F7430DC458685BA851C756A35CF"/>
          </w:placeholder>
        </w:sdtPr>
        <w:sdtEndPr/>
        <w:sdtContent>
          <w:r>
            <w:rPr>
              <w:i/>
            </w:rPr>
            <w:t xml:space="preserve">p. ex. www.site-internet.ch ou Magazine XY................ ……………………………………………………….. </w:t>
          </w:r>
        </w:sdtContent>
      </w:sdt>
    </w:p>
    <w:p w14:paraId="62BDC3E8" w14:textId="1A97E183" w:rsidR="00085970" w:rsidRPr="001701C8" w:rsidRDefault="00085970" w:rsidP="00085970">
      <w:pPr>
        <w:ind w:left="1416"/>
        <w:rPr>
          <w:rFonts w:ascii="Kepler Std Light" w:hAnsi="Kepler Std Light"/>
          <w:szCs w:val="20"/>
        </w:rPr>
      </w:pPr>
    </w:p>
    <w:p w14:paraId="4FB325EC" w14:textId="7E27ACDE" w:rsidR="00085970" w:rsidRPr="001701C8" w:rsidRDefault="00085970" w:rsidP="00085970">
      <w:pPr>
        <w:ind w:left="1416"/>
        <w:rPr>
          <w:rFonts w:ascii="Kepler Std Light" w:hAnsi="Kepler Std Light"/>
          <w:szCs w:val="20"/>
        </w:rPr>
      </w:pPr>
    </w:p>
    <w:p w14:paraId="531FCE56" w14:textId="77777777" w:rsidR="001701C8" w:rsidRPr="001701C8" w:rsidRDefault="001701C8" w:rsidP="00085970">
      <w:pPr>
        <w:ind w:left="1416"/>
        <w:rPr>
          <w:rFonts w:ascii="Kepler Std Light" w:hAnsi="Kepler Std Light"/>
          <w:szCs w:val="20"/>
        </w:rPr>
      </w:pPr>
    </w:p>
    <w:p w14:paraId="23086EE6" w14:textId="3923DA98" w:rsidR="00085970" w:rsidRPr="001701C8" w:rsidRDefault="00085970" w:rsidP="00085970">
      <w:pPr>
        <w:ind w:left="1416"/>
        <w:rPr>
          <w:rFonts w:ascii="Kepler Std Light" w:hAnsi="Kepler Std Light"/>
          <w:b/>
          <w:bCs/>
          <w:sz w:val="28"/>
          <w:szCs w:val="28"/>
        </w:rPr>
      </w:pPr>
      <w:r>
        <w:rPr>
          <w:rFonts w:ascii="Kepler Std Light" w:hAnsi="Kepler Std Light"/>
          <w:b/>
          <w:sz w:val="28"/>
        </w:rPr>
        <w:t>Ton/style du texte ?</w:t>
      </w:r>
    </w:p>
    <w:p w14:paraId="15933D82" w14:textId="2288D881"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122046907"/>
          <w:placeholder>
            <w:docPart w:val="B257AA8236CF47ACB9E5B67140CF366A"/>
          </w:placeholder>
        </w:sdtPr>
        <w:sdtEndPr/>
        <w:sdtContent>
          <w:r>
            <w:rPr>
              <w:i/>
            </w:rPr>
            <w:t>p. ex. style rédactionnel sympathique, léger, tutoiement. ……………………………………………………….</w:t>
          </w:r>
        </w:sdtContent>
      </w:sdt>
    </w:p>
    <w:p w14:paraId="2D9B2BD6" w14:textId="26C2A594" w:rsidR="00085970" w:rsidRPr="001701C8" w:rsidRDefault="00085970" w:rsidP="00085970">
      <w:pPr>
        <w:ind w:left="1416"/>
        <w:rPr>
          <w:rFonts w:ascii="Kepler Std Light" w:hAnsi="Kepler Std Light"/>
          <w:szCs w:val="20"/>
        </w:rPr>
      </w:pPr>
    </w:p>
    <w:p w14:paraId="1456E640" w14:textId="063BA5AB" w:rsidR="00085970" w:rsidRPr="001701C8" w:rsidRDefault="00085970" w:rsidP="00085970">
      <w:pPr>
        <w:ind w:left="1416"/>
        <w:rPr>
          <w:rFonts w:ascii="Kepler Std Light" w:hAnsi="Kepler Std Light"/>
          <w:szCs w:val="20"/>
        </w:rPr>
      </w:pPr>
    </w:p>
    <w:p w14:paraId="394F3E3B" w14:textId="77777777" w:rsidR="001701C8" w:rsidRPr="001701C8" w:rsidRDefault="001701C8" w:rsidP="00085970">
      <w:pPr>
        <w:ind w:left="1416"/>
        <w:rPr>
          <w:rFonts w:ascii="Kepler Std Light" w:hAnsi="Kepler Std Light"/>
          <w:szCs w:val="20"/>
        </w:rPr>
      </w:pPr>
    </w:p>
    <w:p w14:paraId="411E65A1" w14:textId="6C4CFD21" w:rsidR="00085970" w:rsidRPr="007963A7" w:rsidRDefault="00085970" w:rsidP="00085970">
      <w:pPr>
        <w:ind w:left="1416"/>
        <w:rPr>
          <w:rFonts w:ascii="Kepler Std Light" w:hAnsi="Kepler Std Light"/>
          <w:b/>
          <w:bCs/>
          <w:sz w:val="28"/>
          <w:szCs w:val="28"/>
        </w:rPr>
      </w:pPr>
      <w:proofErr w:type="spellStart"/>
      <w:r>
        <w:rPr>
          <w:rFonts w:ascii="Kepler Std Light" w:hAnsi="Kepler Std Light"/>
          <w:b/>
          <w:sz w:val="28"/>
        </w:rPr>
        <w:t>Corporate</w:t>
      </w:r>
      <w:proofErr w:type="spellEnd"/>
      <w:r>
        <w:rPr>
          <w:rFonts w:ascii="Kepler Std Light" w:hAnsi="Kepler Std Light"/>
          <w:b/>
          <w:sz w:val="28"/>
        </w:rPr>
        <w:t xml:space="preserve"> </w:t>
      </w:r>
      <w:proofErr w:type="spellStart"/>
      <w:r>
        <w:rPr>
          <w:rFonts w:ascii="Kepler Std Light" w:hAnsi="Kepler Std Light"/>
          <w:b/>
          <w:sz w:val="28"/>
        </w:rPr>
        <w:t>Language</w:t>
      </w:r>
      <w:proofErr w:type="spellEnd"/>
      <w:r>
        <w:rPr>
          <w:rFonts w:ascii="Kepler Std Light" w:hAnsi="Kepler Std Light"/>
          <w:b/>
          <w:sz w:val="28"/>
        </w:rPr>
        <w:t xml:space="preserve">, Tone of </w:t>
      </w:r>
      <w:proofErr w:type="spellStart"/>
      <w:r>
        <w:rPr>
          <w:rFonts w:ascii="Kepler Std Light" w:hAnsi="Kepler Std Light"/>
          <w:b/>
          <w:sz w:val="28"/>
        </w:rPr>
        <w:t>voice</w:t>
      </w:r>
      <w:proofErr w:type="spellEnd"/>
      <w:r>
        <w:rPr>
          <w:rFonts w:ascii="Kepler Std Light" w:hAnsi="Kepler Std Light"/>
          <w:b/>
          <w:sz w:val="28"/>
        </w:rPr>
        <w:t>, termes défendus ?</w:t>
      </w:r>
    </w:p>
    <w:p w14:paraId="462DBA3D" w14:textId="59397188"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469334767"/>
          <w:placeholder>
            <w:docPart w:val="BF4200ACCAD94F438A84DB59EAA4E33F"/>
          </w:placeholder>
        </w:sdtPr>
        <w:sdtEndPr/>
        <w:sdtContent>
          <w:r>
            <w:rPr>
              <w:i/>
            </w:rPr>
            <w:t xml:space="preserve">p. ex. : Veuillez tenir compte du </w:t>
          </w:r>
          <w:proofErr w:type="spellStart"/>
          <w:r>
            <w:rPr>
              <w:i/>
            </w:rPr>
            <w:t>Corporate</w:t>
          </w:r>
          <w:proofErr w:type="spellEnd"/>
          <w:r>
            <w:rPr>
              <w:i/>
            </w:rPr>
            <w:t xml:space="preserve"> </w:t>
          </w:r>
          <w:proofErr w:type="spellStart"/>
          <w:r>
            <w:rPr>
              <w:i/>
            </w:rPr>
            <w:t>Language</w:t>
          </w:r>
          <w:proofErr w:type="spellEnd"/>
          <w:r>
            <w:rPr>
              <w:i/>
            </w:rPr>
            <w:t xml:space="preserve"> joint, les termes XY ne doivent pas être utilisés</w:t>
          </w:r>
        </w:sdtContent>
      </w:sdt>
    </w:p>
    <w:p w14:paraId="1438925A" w14:textId="38A2D1A4" w:rsidR="00085970" w:rsidRPr="001701C8" w:rsidRDefault="00085970" w:rsidP="00085970">
      <w:pPr>
        <w:ind w:left="1416"/>
        <w:rPr>
          <w:rFonts w:ascii="Kepler Std Light" w:hAnsi="Kepler Std Light"/>
          <w:b/>
          <w:bCs/>
          <w:sz w:val="22"/>
          <w:szCs w:val="22"/>
        </w:rPr>
      </w:pPr>
    </w:p>
    <w:p w14:paraId="595152D9" w14:textId="30131E3F" w:rsidR="00085970" w:rsidRPr="001701C8" w:rsidRDefault="00085970" w:rsidP="00085970">
      <w:pPr>
        <w:ind w:left="1416"/>
        <w:rPr>
          <w:rFonts w:ascii="Kepler Std Light" w:hAnsi="Kepler Std Light"/>
          <w:b/>
          <w:bCs/>
          <w:sz w:val="22"/>
          <w:szCs w:val="22"/>
        </w:rPr>
      </w:pPr>
    </w:p>
    <w:p w14:paraId="687C354B" w14:textId="77777777" w:rsidR="001701C8" w:rsidRPr="001701C8" w:rsidRDefault="001701C8" w:rsidP="00085970">
      <w:pPr>
        <w:ind w:left="1416"/>
        <w:rPr>
          <w:rFonts w:ascii="Kepler Std Light" w:hAnsi="Kepler Std Light"/>
          <w:b/>
          <w:bCs/>
          <w:sz w:val="22"/>
          <w:szCs w:val="22"/>
        </w:rPr>
      </w:pPr>
    </w:p>
    <w:p w14:paraId="2A609A4E"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Contenu et structure du texte ?</w:t>
      </w:r>
    </w:p>
    <w:p w14:paraId="7D83148D" w14:textId="51788C55" w:rsidR="00085970" w:rsidRPr="001701C8" w:rsidRDefault="00085970" w:rsidP="00085970">
      <w:pPr>
        <w:ind w:left="1416"/>
        <w:rPr>
          <w:rFonts w:ascii="Kepler Std Light" w:hAnsi="Kepler Std Light"/>
          <w:b/>
          <w:bCs/>
          <w:sz w:val="28"/>
          <w:szCs w:val="28"/>
        </w:rPr>
      </w:pPr>
      <w:r>
        <w:rPr>
          <w:rFonts w:ascii="Kepler Std Light" w:hAnsi="Kepler Std Light"/>
        </w:rPr>
        <w:t xml:space="preserve"> </w:t>
      </w:r>
      <w:sdt>
        <w:sdtPr>
          <w:rPr>
            <w:rFonts w:ascii="Kepler Std Light" w:hAnsi="Kepler Std Light"/>
            <w:szCs w:val="20"/>
          </w:rPr>
          <w:id w:val="-759822265"/>
          <w:placeholder>
            <w:docPart w:val="B04F8ECABDCE4E468513C6415406B59A"/>
          </w:placeholder>
        </w:sdtPr>
        <w:sdtEndPr/>
        <w:sdtContent>
          <w:r>
            <w:rPr>
              <w:i/>
            </w:rPr>
            <w:t xml:space="preserve">p. ex. : Que signifie SEO ? - 5 conseils SEO importants - Que coûte le SEO ? - etc.……………………… </w:t>
          </w:r>
        </w:sdtContent>
      </w:sdt>
    </w:p>
    <w:p w14:paraId="42911585" w14:textId="1CE446E3" w:rsidR="00085970" w:rsidRPr="001701C8" w:rsidRDefault="00085970" w:rsidP="00085970">
      <w:pPr>
        <w:ind w:left="1416"/>
        <w:rPr>
          <w:rFonts w:ascii="Kepler Std Light" w:hAnsi="Kepler Std Light"/>
          <w:b/>
          <w:bCs/>
          <w:szCs w:val="20"/>
        </w:rPr>
      </w:pPr>
    </w:p>
    <w:p w14:paraId="7C8035E6" w14:textId="0015795C" w:rsidR="00085970" w:rsidRPr="001701C8" w:rsidRDefault="00085970" w:rsidP="00085970">
      <w:pPr>
        <w:ind w:left="1416"/>
        <w:rPr>
          <w:rFonts w:ascii="Kepler Std Light" w:hAnsi="Kepler Std Light"/>
          <w:b/>
          <w:bCs/>
          <w:szCs w:val="20"/>
        </w:rPr>
      </w:pPr>
    </w:p>
    <w:p w14:paraId="52DD5C3E" w14:textId="77777777" w:rsidR="001701C8" w:rsidRPr="001701C8" w:rsidRDefault="001701C8" w:rsidP="00085970">
      <w:pPr>
        <w:ind w:left="1416"/>
        <w:rPr>
          <w:rFonts w:ascii="Kepler Std Light" w:hAnsi="Kepler Std Light"/>
          <w:b/>
          <w:bCs/>
          <w:szCs w:val="20"/>
        </w:rPr>
      </w:pPr>
    </w:p>
    <w:p w14:paraId="4017988A" w14:textId="77777777" w:rsidR="001701C8" w:rsidRDefault="001701C8" w:rsidP="00085970">
      <w:pPr>
        <w:ind w:left="1416"/>
        <w:rPr>
          <w:rFonts w:ascii="Kepler Std Light" w:hAnsi="Kepler Std Light"/>
          <w:b/>
          <w:bCs/>
          <w:sz w:val="28"/>
          <w:szCs w:val="28"/>
        </w:rPr>
      </w:pPr>
    </w:p>
    <w:p w14:paraId="1517716B" w14:textId="77777777" w:rsidR="001701C8" w:rsidRDefault="001701C8" w:rsidP="00085970">
      <w:pPr>
        <w:ind w:left="1416"/>
        <w:rPr>
          <w:rFonts w:ascii="Kepler Std Light" w:hAnsi="Kepler Std Light"/>
          <w:b/>
          <w:bCs/>
          <w:sz w:val="28"/>
          <w:szCs w:val="28"/>
        </w:rPr>
      </w:pPr>
    </w:p>
    <w:p w14:paraId="56ED4628" w14:textId="6443B8DA" w:rsidR="00085970" w:rsidRPr="001701C8" w:rsidRDefault="00085970" w:rsidP="00085970">
      <w:pPr>
        <w:ind w:left="1416"/>
        <w:rPr>
          <w:rFonts w:ascii="Kepler Std Light" w:hAnsi="Kepler Std Light"/>
          <w:b/>
          <w:bCs/>
          <w:sz w:val="28"/>
          <w:szCs w:val="28"/>
        </w:rPr>
      </w:pPr>
      <w:r>
        <w:rPr>
          <w:rFonts w:ascii="Kepler Std Light" w:hAnsi="Kepler Std Light"/>
          <w:b/>
          <w:sz w:val="28"/>
        </w:rPr>
        <w:t>Quels mots clés SEO devraient/doivent être intégrés ?</w:t>
      </w:r>
    </w:p>
    <w:p w14:paraId="67A95521" w14:textId="4EB36373" w:rsidR="00085970" w:rsidRPr="001701C8" w:rsidRDefault="00085970" w:rsidP="00085970">
      <w:pPr>
        <w:ind w:left="1416"/>
        <w:rPr>
          <w:rFonts w:ascii="Kepler Std Light" w:hAnsi="Kepler Std Light"/>
          <w:b/>
          <w:bCs/>
          <w:sz w:val="28"/>
          <w:szCs w:val="28"/>
        </w:rPr>
      </w:pPr>
      <w:r>
        <w:rPr>
          <w:rFonts w:ascii="Kepler Std Light" w:hAnsi="Kepler Std Light"/>
        </w:rPr>
        <w:t xml:space="preserve"> </w:t>
      </w:r>
      <w:sdt>
        <w:sdtPr>
          <w:rPr>
            <w:rFonts w:ascii="Kepler Std Light" w:hAnsi="Kepler Std Light"/>
            <w:szCs w:val="20"/>
          </w:rPr>
          <w:id w:val="-49540295"/>
          <w:placeholder>
            <w:docPart w:val="09B6D60B70E846D2A1867D0ED92568FE"/>
          </w:placeholder>
        </w:sdtPr>
        <w:sdtEndPr/>
        <w:sdtContent>
          <w:r>
            <w:rPr>
              <w:i/>
            </w:rPr>
            <w:t xml:space="preserve">p. ex. : Novice SEO, start-ups SEO, etc. ou : Veuillez rechercher les mots clés pertinents et les analyser par rapport à leur volume de </w:t>
          </w:r>
          <w:proofErr w:type="gramStart"/>
          <w:r>
            <w:rPr>
              <w:i/>
            </w:rPr>
            <w:t>recherche.…</w:t>
          </w:r>
          <w:proofErr w:type="gramEnd"/>
          <w:r>
            <w:rPr>
              <w:i/>
            </w:rPr>
            <w:t xml:space="preserve">………………………………………………………………………. </w:t>
          </w:r>
        </w:sdtContent>
      </w:sdt>
    </w:p>
    <w:p w14:paraId="6633C2B4" w14:textId="66F2C2F4" w:rsidR="00085970" w:rsidRPr="001701C8" w:rsidRDefault="00085970" w:rsidP="00085970">
      <w:pPr>
        <w:ind w:left="1416"/>
        <w:rPr>
          <w:rFonts w:ascii="Kepler Std Light" w:hAnsi="Kepler Std Light"/>
          <w:b/>
          <w:bCs/>
          <w:szCs w:val="20"/>
        </w:rPr>
      </w:pPr>
    </w:p>
    <w:p w14:paraId="0A2DFBF0" w14:textId="77777777" w:rsidR="001701C8" w:rsidRPr="001701C8" w:rsidRDefault="001701C8" w:rsidP="00085970">
      <w:pPr>
        <w:ind w:left="1416"/>
        <w:rPr>
          <w:rFonts w:ascii="Kepler Std Light" w:hAnsi="Kepler Std Light"/>
          <w:b/>
          <w:bCs/>
          <w:szCs w:val="20"/>
        </w:rPr>
      </w:pPr>
    </w:p>
    <w:p w14:paraId="758E0BA0" w14:textId="65610204" w:rsidR="00085970" w:rsidRPr="001701C8" w:rsidRDefault="00085970" w:rsidP="00085970">
      <w:pPr>
        <w:ind w:left="1416"/>
        <w:rPr>
          <w:rFonts w:ascii="Kepler Std Light" w:hAnsi="Kepler Std Light"/>
          <w:b/>
          <w:bCs/>
          <w:szCs w:val="20"/>
        </w:rPr>
      </w:pPr>
    </w:p>
    <w:p w14:paraId="20D403DE" w14:textId="7C8EDA3E" w:rsidR="00085970" w:rsidRPr="001701C8" w:rsidRDefault="00085970" w:rsidP="00085970">
      <w:pPr>
        <w:ind w:left="1416"/>
        <w:rPr>
          <w:rFonts w:ascii="Kepler Std Light" w:hAnsi="Kepler Std Light"/>
          <w:b/>
          <w:bCs/>
          <w:sz w:val="28"/>
          <w:szCs w:val="28"/>
        </w:rPr>
      </w:pPr>
      <w:r>
        <w:rPr>
          <w:rFonts w:ascii="Kepler Std Light" w:hAnsi="Kepler Std Light"/>
          <w:b/>
          <w:sz w:val="28"/>
        </w:rPr>
        <w:t>Le texte doit-il être rédigé de façon optimisée pour les moteurs de recherche ?</w:t>
      </w:r>
    </w:p>
    <w:p w14:paraId="00A5119A" w14:textId="02624F1F" w:rsidR="00085970" w:rsidRPr="001701C8" w:rsidRDefault="00085970" w:rsidP="00085970">
      <w:pPr>
        <w:ind w:left="1416"/>
        <w:rPr>
          <w:rFonts w:ascii="Kepler Std Light" w:hAnsi="Kepler Std Light"/>
          <w:b/>
          <w:bCs/>
          <w:sz w:val="22"/>
          <w:szCs w:val="22"/>
        </w:rPr>
      </w:pPr>
      <w:r>
        <w:rPr>
          <w:rFonts w:ascii="Kepler Std Light" w:hAnsi="Kepler Std Light"/>
        </w:rPr>
        <w:t xml:space="preserve"> </w:t>
      </w:r>
      <w:sdt>
        <w:sdtPr>
          <w:rPr>
            <w:rFonts w:ascii="Kepler Std Light" w:hAnsi="Kepler Std Light"/>
            <w:szCs w:val="20"/>
          </w:rPr>
          <w:id w:val="-165170473"/>
          <w:placeholder>
            <w:docPart w:val="A0C70A4F49454735A855A0B2F2D8AEA7"/>
          </w:placeholder>
        </w:sdtPr>
        <w:sdtEndPr/>
        <w:sdtContent>
          <w:r>
            <w:rPr>
              <w:i/>
            </w:rPr>
            <w:t>p. ex. </w:t>
          </w:r>
          <w:r>
            <w:rPr>
              <w:i/>
              <w:sz w:val="24"/>
            </w:rPr>
            <w:t>:</w:t>
          </w:r>
          <w:r>
            <w:rPr>
              <w:i/>
            </w:rPr>
            <w:t xml:space="preserve"> oui, pour google.ch </w:t>
          </w:r>
          <w:proofErr w:type="gramStart"/>
          <w:r>
            <w:rPr>
              <w:i/>
            </w:rPr>
            <w:t>français..</w:t>
          </w:r>
          <w:proofErr w:type="gramEnd"/>
          <w:r>
            <w:rPr>
              <w:i/>
            </w:rPr>
            <w:t>…………………………………………………..………………………….</w:t>
          </w:r>
        </w:sdtContent>
      </w:sdt>
    </w:p>
    <w:p w14:paraId="55974E42" w14:textId="2126CBE1" w:rsidR="00085970" w:rsidRPr="001701C8" w:rsidRDefault="00085970" w:rsidP="00085970">
      <w:pPr>
        <w:ind w:left="1416"/>
        <w:rPr>
          <w:rFonts w:ascii="Kepler Std Light" w:hAnsi="Kepler Std Light"/>
          <w:b/>
          <w:bCs/>
          <w:szCs w:val="20"/>
        </w:rPr>
      </w:pPr>
    </w:p>
    <w:p w14:paraId="68683839" w14:textId="77777777" w:rsidR="001701C8" w:rsidRPr="001701C8" w:rsidRDefault="001701C8" w:rsidP="00085970">
      <w:pPr>
        <w:ind w:left="1416"/>
        <w:rPr>
          <w:rFonts w:ascii="Kepler Std Light" w:hAnsi="Kepler Std Light"/>
          <w:b/>
          <w:bCs/>
          <w:szCs w:val="20"/>
        </w:rPr>
      </w:pPr>
    </w:p>
    <w:p w14:paraId="19273B29" w14:textId="11155C47" w:rsidR="00085970" w:rsidRPr="001701C8" w:rsidRDefault="00085970" w:rsidP="00085970">
      <w:pPr>
        <w:ind w:left="1416"/>
        <w:rPr>
          <w:rFonts w:ascii="Kepler Std Light" w:hAnsi="Kepler Std Light"/>
          <w:b/>
          <w:bCs/>
          <w:szCs w:val="20"/>
        </w:rPr>
      </w:pPr>
    </w:p>
    <w:p w14:paraId="45BD0605" w14:textId="151D5BCD" w:rsidR="00085970" w:rsidRPr="001701C8" w:rsidRDefault="001701C8" w:rsidP="00085970">
      <w:pPr>
        <w:ind w:left="1416"/>
        <w:rPr>
          <w:rFonts w:ascii="Kepler Std Light" w:hAnsi="Kepler Std Light"/>
          <w:b/>
          <w:bCs/>
          <w:sz w:val="28"/>
          <w:szCs w:val="28"/>
        </w:rPr>
      </w:pPr>
      <w:r>
        <w:rPr>
          <w:rFonts w:ascii="Kepler Std Light" w:hAnsi="Kepler Std Light"/>
          <w:b/>
          <w:sz w:val="28"/>
        </w:rPr>
        <w:t xml:space="preserve">Avez-vous besoin de </w:t>
      </w:r>
      <w:proofErr w:type="spellStart"/>
      <w:r>
        <w:rPr>
          <w:rFonts w:ascii="Kepler Std Light" w:hAnsi="Kepler Std Light"/>
          <w:b/>
          <w:sz w:val="28"/>
        </w:rPr>
        <w:t>méta-textes</w:t>
      </w:r>
      <w:proofErr w:type="spellEnd"/>
      <w:r>
        <w:rPr>
          <w:rFonts w:ascii="Kepler Std Light" w:hAnsi="Kepler Std Light"/>
          <w:b/>
          <w:sz w:val="28"/>
        </w:rPr>
        <w:t> ?</w:t>
      </w:r>
    </w:p>
    <w:p w14:paraId="7F9CCF4B" w14:textId="1E0EDABD"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2105256582"/>
          <w:placeholder>
            <w:docPart w:val="97331B8B37FE402F971C8094690852E6"/>
          </w:placeholder>
        </w:sdtPr>
        <w:sdtEndPr/>
        <w:sdtContent>
          <w:r>
            <w:rPr>
              <w:i/>
            </w:rPr>
            <w:t xml:space="preserve">p. ex. : Oui, </w:t>
          </w:r>
          <w:proofErr w:type="spellStart"/>
          <w:r>
            <w:rPr>
              <w:i/>
            </w:rPr>
            <w:t>méta-texte</w:t>
          </w:r>
          <w:proofErr w:type="spellEnd"/>
          <w:r>
            <w:rPr>
              <w:i/>
            </w:rPr>
            <w:t xml:space="preserve"> et méta-</w:t>
          </w:r>
          <w:proofErr w:type="gramStart"/>
          <w:r>
            <w:rPr>
              <w:i/>
            </w:rPr>
            <w:t>description....</w:t>
          </w:r>
          <w:proofErr w:type="gramEnd"/>
          <w:r>
            <w:rPr>
              <w:i/>
            </w:rPr>
            <w:t xml:space="preserve">. ……………………………………………………….. </w:t>
          </w:r>
          <w:r>
            <w:rPr>
              <w:i/>
            </w:rPr>
            <w:tab/>
          </w:r>
        </w:sdtContent>
      </w:sdt>
    </w:p>
    <w:p w14:paraId="3AEA3716" w14:textId="0141D979" w:rsidR="001701C8" w:rsidRPr="001701C8" w:rsidRDefault="001701C8" w:rsidP="00085970">
      <w:pPr>
        <w:ind w:left="1416"/>
        <w:rPr>
          <w:rFonts w:ascii="Kepler Std Light" w:hAnsi="Kepler Std Light"/>
          <w:szCs w:val="20"/>
        </w:rPr>
      </w:pPr>
    </w:p>
    <w:p w14:paraId="5640A69C" w14:textId="77777777" w:rsidR="001701C8" w:rsidRPr="001701C8" w:rsidRDefault="001701C8" w:rsidP="00085970">
      <w:pPr>
        <w:ind w:left="1416"/>
        <w:rPr>
          <w:rFonts w:ascii="Kepler Std Light" w:hAnsi="Kepler Std Light"/>
          <w:szCs w:val="20"/>
        </w:rPr>
      </w:pPr>
    </w:p>
    <w:p w14:paraId="0C6FACE3" w14:textId="33484972" w:rsidR="001701C8" w:rsidRPr="001701C8" w:rsidRDefault="001701C8" w:rsidP="00085970">
      <w:pPr>
        <w:ind w:left="1416"/>
        <w:rPr>
          <w:rFonts w:ascii="Kepler Std Light" w:hAnsi="Kepler Std Light"/>
          <w:szCs w:val="20"/>
        </w:rPr>
      </w:pPr>
    </w:p>
    <w:p w14:paraId="75D2E847" w14:textId="40915B03" w:rsidR="001701C8" w:rsidRPr="001701C8" w:rsidRDefault="001701C8" w:rsidP="001701C8">
      <w:pPr>
        <w:ind w:left="1416"/>
        <w:rPr>
          <w:rFonts w:ascii="Kepler Std Light" w:hAnsi="Kepler Std Light"/>
          <w:b/>
          <w:bCs/>
          <w:sz w:val="28"/>
          <w:szCs w:val="28"/>
        </w:rPr>
      </w:pPr>
      <w:r>
        <w:rPr>
          <w:rFonts w:ascii="Kepler Std Light" w:hAnsi="Kepler Std Light"/>
          <w:b/>
          <w:sz w:val="28"/>
        </w:rPr>
        <w:t>Matériel de référence, inspiration et sources de recherche ?</w:t>
      </w:r>
    </w:p>
    <w:p w14:paraId="3725CF86" w14:textId="5983538D" w:rsidR="001701C8" w:rsidRPr="007963A7"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726289445"/>
          <w:placeholder>
            <w:docPart w:val="62FAD6CF4CC04D2C8D5FFB8FA11871AC"/>
          </w:placeholder>
        </w:sdtPr>
        <w:sdtEndPr/>
        <w:sdtContent>
          <w:r>
            <w:rPr>
              <w:i/>
            </w:rPr>
            <w:t>p. ex. : www.page-recherche01.fr, www.source02.com, etc.…………………………………………</w:t>
          </w:r>
          <w:proofErr w:type="gramStart"/>
          <w:r>
            <w:rPr>
              <w:i/>
            </w:rPr>
            <w:t>…….</w:t>
          </w:r>
          <w:proofErr w:type="gramEnd"/>
          <w:r>
            <w:rPr>
              <w:i/>
            </w:rPr>
            <w:t xml:space="preserve">. </w:t>
          </w:r>
        </w:sdtContent>
      </w:sdt>
    </w:p>
    <w:p w14:paraId="1E293625" w14:textId="09449C99" w:rsidR="001701C8" w:rsidRPr="007963A7" w:rsidRDefault="001701C8" w:rsidP="001701C8">
      <w:pPr>
        <w:ind w:left="1416"/>
        <w:rPr>
          <w:rFonts w:ascii="Kepler Std Light" w:hAnsi="Kepler Std Light"/>
          <w:szCs w:val="20"/>
        </w:rPr>
      </w:pPr>
    </w:p>
    <w:p w14:paraId="28384411" w14:textId="77777777" w:rsidR="001701C8" w:rsidRPr="007963A7" w:rsidRDefault="001701C8" w:rsidP="001701C8">
      <w:pPr>
        <w:ind w:left="1416"/>
        <w:rPr>
          <w:rFonts w:ascii="Kepler Std Light" w:hAnsi="Kepler Std Light"/>
          <w:szCs w:val="20"/>
        </w:rPr>
      </w:pPr>
    </w:p>
    <w:p w14:paraId="735F6D11" w14:textId="2EE80C0E" w:rsidR="001701C8" w:rsidRPr="007963A7" w:rsidRDefault="001701C8" w:rsidP="001701C8">
      <w:pPr>
        <w:ind w:left="1416"/>
        <w:rPr>
          <w:rFonts w:ascii="Kepler Std Light" w:hAnsi="Kepler Std Light"/>
          <w:szCs w:val="20"/>
        </w:rPr>
      </w:pPr>
    </w:p>
    <w:p w14:paraId="0A74CF60" w14:textId="1AF1F2C5" w:rsidR="001701C8" w:rsidRPr="001701C8" w:rsidRDefault="001701C8" w:rsidP="001701C8">
      <w:pPr>
        <w:ind w:left="1416"/>
        <w:rPr>
          <w:rFonts w:ascii="Kepler Std Light" w:hAnsi="Kepler Std Light"/>
          <w:b/>
          <w:bCs/>
          <w:sz w:val="28"/>
          <w:szCs w:val="28"/>
        </w:rPr>
      </w:pPr>
      <w:r>
        <w:rPr>
          <w:rFonts w:ascii="Kepler Std Light" w:hAnsi="Kepler Std Light"/>
          <w:b/>
          <w:sz w:val="28"/>
        </w:rPr>
        <w:t>Jusqu’à quand la première version du texte doit-elle être terminée ?</w:t>
      </w:r>
    </w:p>
    <w:p w14:paraId="3E444CCC" w14:textId="5B26B174"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2050496706"/>
          <w:placeholder>
            <w:docPart w:val="E3DF3A5EC5C9466A808ACF71D08291D9"/>
          </w:placeholder>
        </w:sdtPr>
        <w:sdtEndPr/>
        <w:sdtContent>
          <w:r>
            <w:rPr>
              <w:i/>
            </w:rPr>
            <w:t>p. ex. : lundi 3 décembre 2022, 10 heures………………</w:t>
          </w:r>
          <w:proofErr w:type="gramStart"/>
          <w:r>
            <w:rPr>
              <w:i/>
            </w:rPr>
            <w:t>…….</w:t>
          </w:r>
          <w:proofErr w:type="gramEnd"/>
          <w:r>
            <w:rPr>
              <w:i/>
            </w:rPr>
            <w:t xml:space="preserve"> .……………………………………………….. </w:t>
          </w:r>
        </w:sdtContent>
      </w:sdt>
    </w:p>
    <w:p w14:paraId="172337B3" w14:textId="119819A5" w:rsidR="001701C8" w:rsidRPr="001701C8" w:rsidRDefault="001701C8" w:rsidP="001701C8">
      <w:pPr>
        <w:ind w:left="1416"/>
        <w:rPr>
          <w:rFonts w:ascii="Kepler Std Light" w:hAnsi="Kepler Std Light"/>
          <w:szCs w:val="20"/>
        </w:rPr>
      </w:pPr>
    </w:p>
    <w:p w14:paraId="131C7DC6" w14:textId="77777777" w:rsidR="001701C8" w:rsidRPr="001701C8" w:rsidRDefault="001701C8" w:rsidP="001701C8">
      <w:pPr>
        <w:ind w:left="1416"/>
        <w:rPr>
          <w:rFonts w:ascii="Kepler Std Light" w:hAnsi="Kepler Std Light"/>
          <w:szCs w:val="20"/>
        </w:rPr>
      </w:pPr>
    </w:p>
    <w:p w14:paraId="252B7DC5" w14:textId="77777777" w:rsidR="001701C8" w:rsidRPr="001701C8" w:rsidRDefault="001701C8" w:rsidP="001701C8">
      <w:pPr>
        <w:ind w:left="1416"/>
        <w:rPr>
          <w:rFonts w:ascii="Kepler Std Light" w:hAnsi="Kepler Std Light"/>
          <w:szCs w:val="20"/>
        </w:rPr>
      </w:pPr>
    </w:p>
    <w:p w14:paraId="78C69734" w14:textId="765D5B02" w:rsidR="001701C8" w:rsidRPr="001701C8" w:rsidRDefault="001701C8" w:rsidP="001701C8">
      <w:pPr>
        <w:ind w:left="1416"/>
        <w:rPr>
          <w:rFonts w:ascii="Kepler Std Light" w:hAnsi="Kepler Std Light"/>
          <w:b/>
          <w:bCs/>
          <w:sz w:val="28"/>
          <w:szCs w:val="28"/>
        </w:rPr>
      </w:pPr>
      <w:r>
        <w:rPr>
          <w:rFonts w:ascii="Kepler Std Light" w:hAnsi="Kepler Std Light"/>
          <w:b/>
          <w:sz w:val="28"/>
        </w:rPr>
        <w:t>Quand le dernier délai doit-il être fixé ?</w:t>
      </w:r>
    </w:p>
    <w:p w14:paraId="75A38DBD" w14:textId="5F06EC8A"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639458534"/>
          <w:placeholder>
            <w:docPart w:val="9E84F4A1832042E6973DA6B71FCA6F26"/>
          </w:placeholder>
        </w:sdtPr>
        <w:sdtEndPr/>
        <w:sdtContent>
          <w:r>
            <w:rPr>
              <w:i/>
            </w:rPr>
            <w:t>p. ex. : lundi 3 décembre 2022, 10 heures………………</w:t>
          </w:r>
          <w:proofErr w:type="gramStart"/>
          <w:r>
            <w:rPr>
              <w:i/>
            </w:rPr>
            <w:t>…….</w:t>
          </w:r>
          <w:proofErr w:type="gramEnd"/>
          <w:r>
            <w:rPr>
              <w:i/>
            </w:rPr>
            <w:t xml:space="preserve"> .……………………………………………….. </w:t>
          </w:r>
        </w:sdtContent>
      </w:sdt>
    </w:p>
    <w:p w14:paraId="1E818293" w14:textId="77777777" w:rsidR="001701C8" w:rsidRPr="001701C8" w:rsidRDefault="001701C8" w:rsidP="001701C8">
      <w:pPr>
        <w:ind w:left="1416"/>
        <w:rPr>
          <w:rFonts w:ascii="Kepler Std Light" w:hAnsi="Kepler Std Light"/>
          <w:szCs w:val="20"/>
        </w:rPr>
      </w:pPr>
    </w:p>
    <w:p w14:paraId="40971887" w14:textId="4711DC90" w:rsidR="001701C8" w:rsidRPr="001701C8" w:rsidRDefault="001701C8" w:rsidP="001701C8">
      <w:pPr>
        <w:ind w:left="1416"/>
        <w:rPr>
          <w:rFonts w:ascii="Kepler Std Light" w:hAnsi="Kepler Std Light"/>
          <w:szCs w:val="20"/>
        </w:rPr>
      </w:pPr>
    </w:p>
    <w:p w14:paraId="13474CAB" w14:textId="77777777" w:rsidR="001701C8" w:rsidRPr="001701C8" w:rsidRDefault="001701C8" w:rsidP="001701C8">
      <w:pPr>
        <w:ind w:left="1416"/>
        <w:rPr>
          <w:rFonts w:ascii="Kepler Std Light" w:hAnsi="Kepler Std Light"/>
          <w:szCs w:val="20"/>
        </w:rPr>
      </w:pPr>
    </w:p>
    <w:p w14:paraId="169A5B6D" w14:textId="4A9373C1" w:rsidR="001701C8" w:rsidRPr="001701C8" w:rsidRDefault="001701C8" w:rsidP="001701C8">
      <w:pPr>
        <w:ind w:left="1416"/>
        <w:rPr>
          <w:rFonts w:ascii="Kepler Std Light" w:hAnsi="Kepler Std Light"/>
          <w:b/>
          <w:bCs/>
          <w:sz w:val="28"/>
          <w:szCs w:val="28"/>
        </w:rPr>
      </w:pPr>
      <w:r>
        <w:rPr>
          <w:rFonts w:ascii="Kepler Std Light" w:hAnsi="Kepler Std Light"/>
          <w:b/>
          <w:sz w:val="28"/>
        </w:rPr>
        <w:t>Autres exigences particulières ?</w:t>
      </w:r>
    </w:p>
    <w:p w14:paraId="20980DDA" w14:textId="76DA3602"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45786329"/>
          <w:placeholder>
            <w:docPart w:val="BF4D95FB23ED4590A955FFBACE5253BA"/>
          </w:placeholder>
        </w:sdtPr>
        <w:sdtEndPr/>
        <w:sdtContent>
          <w:r>
            <w:rPr>
              <w:i/>
            </w:rPr>
            <w:t>p. ex. : en plus du texte, veuillez fournir une accroche de max. 160 mots</w:t>
          </w:r>
          <w:proofErr w:type="gramStart"/>
          <w:r>
            <w:rPr>
              <w:i/>
            </w:rPr>
            <w:t xml:space="preserve"> ..</w:t>
          </w:r>
          <w:proofErr w:type="gramEnd"/>
          <w:r>
            <w:rPr>
              <w:i/>
            </w:rPr>
            <w:t xml:space="preserve">……………………………….. </w:t>
          </w:r>
        </w:sdtContent>
      </w:sdt>
    </w:p>
    <w:p w14:paraId="17AA3E33" w14:textId="0C5E6CE2" w:rsidR="00136CE7" w:rsidRPr="001701C8" w:rsidRDefault="00136CE7" w:rsidP="00136CE7">
      <w:pPr>
        <w:ind w:left="1416" w:firstLine="708"/>
        <w:rPr>
          <w:rFonts w:ascii="Kepler Std Light" w:hAnsi="Kepler Std Light"/>
          <w:sz w:val="22"/>
          <w:szCs w:val="22"/>
        </w:rPr>
      </w:pPr>
    </w:p>
    <w:p w14:paraId="72BE4899" w14:textId="71783A21" w:rsidR="00CC0D37" w:rsidRPr="001701C8" w:rsidRDefault="005923EB" w:rsidP="00705435">
      <w:pPr>
        <w:rPr>
          <w:rFonts w:ascii="Kepler Std Light" w:hAnsi="Kepler Std Light"/>
          <w:sz w:val="24"/>
        </w:rPr>
      </w:pPr>
      <w:r>
        <w:rPr>
          <w:rFonts w:ascii="Kepler Std Light" w:hAnsi="Kepler Std Light"/>
          <w:sz w:val="24"/>
        </w:rPr>
        <w:br/>
      </w:r>
    </w:p>
    <w:sectPr w:rsidR="00CC0D37" w:rsidRPr="001701C8" w:rsidSect="00A043C3">
      <w:headerReference w:type="default" r:id="rId8"/>
      <w:footerReference w:type="default" r:id="rId9"/>
      <w:headerReference w:type="first" r:id="rId10"/>
      <w:footerReference w:type="first" r:id="rId11"/>
      <w:pgSz w:w="11906" w:h="16838" w:code="9"/>
      <w:pgMar w:top="1985" w:right="70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62E15" w14:textId="77777777" w:rsidR="007E6A0D" w:rsidRDefault="007E6A0D">
      <w:r>
        <w:separator/>
      </w:r>
    </w:p>
  </w:endnote>
  <w:endnote w:type="continuationSeparator" w:id="0">
    <w:p w14:paraId="4A002677" w14:textId="77777777" w:rsidR="007E6A0D" w:rsidRDefault="007E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6721" w14:textId="78FC68D5" w:rsidR="007E6A0D" w:rsidRPr="007A352A" w:rsidRDefault="007A352A" w:rsidP="007A352A">
    <w:pPr>
      <w:pStyle w:val="Fuzeile"/>
    </w:pPr>
    <w:r>
      <w:rPr>
        <w:rFonts w:ascii="Effra Bold" w:hAnsi="Effra Bold"/>
        <w:noProof/>
      </w:rPr>
      <mc:AlternateContent>
        <mc:Choice Requires="wps">
          <w:drawing>
            <wp:anchor distT="45720" distB="45720" distL="114300" distR="114300" simplePos="0" relativeHeight="251660800" behindDoc="0" locked="0" layoutInCell="1" allowOverlap="1" wp14:anchorId="795BD610" wp14:editId="53302F41">
              <wp:simplePos x="0" y="0"/>
              <wp:positionH relativeFrom="margin">
                <wp:align>right</wp:align>
              </wp:positionH>
              <wp:positionV relativeFrom="paragraph">
                <wp:posOffset>146685</wp:posOffset>
              </wp:positionV>
              <wp:extent cx="290830" cy="284480"/>
              <wp:effectExtent l="0" t="0" r="0" b="127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5BD610" id="_x0000_t202" coordsize="21600,21600" o:spt="202" path="m,l,21600r21600,l21600,xe">
              <v:stroke joinstyle="miter"/>
              <v:path gradientshapeok="t" o:connecttype="rect"/>
            </v:shapetype>
            <v:shape id="Textfeld 2" o:spid="_x0000_s1026" type="#_x0000_t202" style="position:absolute;margin-left:-28.3pt;margin-top:11.55pt;width:22.9pt;height:22.4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" stroked="f">
              <v:textbo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b/>
                                <w:sz w:val="24"/>
                                <w:rFonts w:ascii="Effra" w:eastAsiaTheme="majorEastAsia" w:hAnsi="Effra" w:cstheme="majorBidi"/>
                              </w:rPr>
                            </w:pPr>
                            <w:r w:rsidRPr="007141A7">
                              <w:rPr>
                                <w:b/>
                                <w:rFonts w:ascii="Effra" w:eastAsiaTheme="minorEastAsia" w:hAnsi="Effra"/>
                              </w:rPr>
                              <w:fldChar w:fldCharType="begin"/>
                            </w:r>
                            <w:r w:rsidRPr="007141A7">
                              <w:rPr>
                                <w:b/>
                                <w:rFonts w:ascii="Effra" w:hAnsi="Effra"/>
                              </w:rPr>
                              <w:instrText>PAGE   \* MERGEFORMAT</w:instrText>
                            </w:r>
                            <w:r w:rsidRPr="007141A7">
                              <w:rPr>
                                <w:b/>
                                <w:rFonts w:ascii="Effra" w:eastAsiaTheme="minorEastAsia" w:hAnsi="Effra"/>
                              </w:rPr>
                              <w:fldChar w:fldCharType="separate"/>
                            </w:r>
                            <w:r w:rsidRPr="00211A5E">
                              <w:rPr>
                                <w:b/>
                                <w:rFonts w:ascii="Effra" w:eastAsiaTheme="majorEastAsia" w:hAnsi="Effra" w:cstheme="majorBidi"/>
                              </w:rPr>
                              <w:t>2</w:t>
                            </w:r>
                            <w:r w:rsidRPr="007141A7">
                              <w:rPr>
                                <w:b/>
                                <w:rFonts w:ascii="Effra" w:eastAsiaTheme="majorEastAsia" w:hAnsi="Effra" w:cstheme="majorBidi"/>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8752" behindDoc="1" locked="0" layoutInCell="1" allowOverlap="1" wp14:anchorId="7A91C2BA" wp14:editId="44E84BE9">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9"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4746"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A91C2BA" id="docshape4" o:spid="_x0000_s1027" type="#_x0000_t202" href="http://www.apostrophgroup.ch/" style="position:absolute;margin-left:283.75pt;margin-top:12pt;width:170.35pt;height:14.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" o:button="t" filled="f" stroked="f">
              <v:fill o:detectmouseclick="t"/>
              <v:textbox inset="0,0,0,0">
                <w:txbxContent>
                  <w:p w14:paraId="78094746" w14:textId="77777777" w:rsidR="007A352A" w:rsidRPr="00BC5006" w:rsidRDefault="007A352A" w:rsidP="007A352A">
                    <w:pPr>
                      <w:spacing w:line="287" w:lineRule="exact"/>
                      <w:rPr>
                        <w:b/>
                        <w:color w:val="000000" w:themeColor="text1"/>
                        <w:sz w:val="24"/>
                        <w:rFonts w:ascii="Effra"/>
                      </w:rPr>
                    </w:pPr>
                    <w:r>
                      <w:rPr>
                        <w:b/>
                        <w:color w:val="000000" w:themeColor="text1"/>
                        <w:sz w:val="24"/>
                        <w:rFonts w:ascii="Effra"/>
                      </w:rPr>
                      <w:t xml:space="preserve">apostrophgroup.ch</w:t>
                    </w:r>
                  </w:p>
                </w:txbxContent>
              </v:textbox>
              <w10:wrap type="through"/>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_Hlk101509030"/>
  <w:bookmarkStart w:id="16" w:name="_Hlk101509031"/>
  <w:bookmarkStart w:id="17" w:name="_Hlk101514799"/>
  <w:bookmarkStart w:id="18" w:name="_Hlk101514800"/>
  <w:bookmarkStart w:id="19" w:name="_Hlk104812383"/>
  <w:bookmarkStart w:id="20" w:name="_Hlk104812384"/>
  <w:bookmarkStart w:id="21" w:name="_Hlk104812817"/>
  <w:bookmarkStart w:id="22" w:name="_Hlk104812818"/>
  <w:bookmarkStart w:id="23" w:name="_Hlk104812943"/>
  <w:bookmarkStart w:id="24" w:name="_Hlk104812944"/>
  <w:bookmarkStart w:id="25" w:name="_Hlk104814137"/>
  <w:bookmarkStart w:id="26" w:name="_Hlk104814138"/>
  <w:bookmarkStart w:id="27" w:name="_Hlk104815722"/>
  <w:bookmarkStart w:id="28" w:name="_Hlk104815723"/>
  <w:p w14:paraId="128912F1" w14:textId="49F501AA" w:rsidR="00212EC7" w:rsidRPr="007A352A" w:rsidRDefault="007A352A" w:rsidP="007A352A">
    <w:pPr>
      <w:pStyle w:val="Fuzeile"/>
    </w:pPr>
    <w:r>
      <w:rPr>
        <w:rFonts w:ascii="Effra Bold" w:hAnsi="Effra Bold"/>
        <w:noProof/>
      </w:rPr>
      <mc:AlternateContent>
        <mc:Choice Requires="wps">
          <w:drawing>
            <wp:anchor distT="45720" distB="45720" distL="114300" distR="114300" simplePos="0" relativeHeight="251656704" behindDoc="0" locked="0" layoutInCell="1" allowOverlap="1" wp14:anchorId="6B1CA97C" wp14:editId="459EF2C2">
              <wp:simplePos x="0" y="0"/>
              <wp:positionH relativeFrom="margin">
                <wp:align>right</wp:align>
              </wp:positionH>
              <wp:positionV relativeFrom="paragraph">
                <wp:posOffset>146685</wp:posOffset>
              </wp:positionV>
              <wp:extent cx="290830" cy="284480"/>
              <wp:effectExtent l="0" t="0" r="0" b="127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CA97C" id="_x0000_t202" coordsize="21600,21600" o:spt="202" path="m,l,21600r21600,l21600,xe">
              <v:stroke joinstyle="miter"/>
              <v:path gradientshapeok="t" o:connecttype="rect"/>
            </v:shapetype>
            <v:shape id="_x0000_s1028" type="#_x0000_t202" style="position:absolute;margin-left:-28.3pt;margin-top:11.55pt;width:22.9pt;height:22.4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" stroked="f">
              <v:textbo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b/>
                                <w:sz w:val="24"/>
                                <w:rFonts w:ascii="Effra" w:eastAsiaTheme="majorEastAsia" w:hAnsi="Effra" w:cstheme="majorBidi"/>
                              </w:rPr>
                            </w:pPr>
                            <w:r w:rsidRPr="007141A7">
                              <w:rPr>
                                <w:b/>
                                <w:rFonts w:ascii="Effra" w:eastAsiaTheme="minorEastAsia" w:hAnsi="Effra"/>
                              </w:rPr>
                              <w:fldChar w:fldCharType="begin"/>
                            </w:r>
                            <w:r w:rsidRPr="007141A7">
                              <w:rPr>
                                <w:b/>
                                <w:rFonts w:ascii="Effra" w:hAnsi="Effra"/>
                              </w:rPr>
                              <w:instrText>PAGE   \* MERGEFORMAT</w:instrText>
                            </w:r>
                            <w:r w:rsidRPr="007141A7">
                              <w:rPr>
                                <w:b/>
                                <w:rFonts w:ascii="Effra" w:eastAsiaTheme="minorEastAsia" w:hAnsi="Effra"/>
                              </w:rPr>
                              <w:fldChar w:fldCharType="separate"/>
                            </w:r>
                            <w:r w:rsidRPr="00211A5E">
                              <w:rPr>
                                <w:b/>
                                <w:rFonts w:ascii="Effra" w:eastAsiaTheme="majorEastAsia" w:hAnsi="Effra" w:cstheme="majorBidi"/>
                              </w:rPr>
                              <w:t>2</w:t>
                            </w:r>
                            <w:r w:rsidRPr="007141A7">
                              <w:rPr>
                                <w:b/>
                                <w:rFonts w:ascii="Effra" w:eastAsiaTheme="majorEastAsia" w:hAnsi="Effra" w:cstheme="majorBidi"/>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4656" behindDoc="1" locked="0" layoutInCell="1" allowOverlap="1" wp14:anchorId="7DD3C7ED" wp14:editId="40A9CBEE">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5"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BA69C"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DD3C7ED" id="_x0000_s1029" type="#_x0000_t202" href="http://www.apostrophgroup.ch/" style="position:absolute;margin-left:283.75pt;margin-top:12pt;width:170.35pt;height:14.4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" o:button="t" filled="f" stroked="f">
              <v:fill o:detectmouseclick="t"/>
              <v:textbox inset="0,0,0,0">
                <w:txbxContent>
                  <w:p w14:paraId="39CBA69C" w14:textId="77777777" w:rsidR="007A352A" w:rsidRPr="00BC5006" w:rsidRDefault="007A352A" w:rsidP="007A352A">
                    <w:pPr>
                      <w:spacing w:line="287" w:lineRule="exact"/>
                      <w:rPr>
                        <w:b/>
                        <w:color w:val="000000" w:themeColor="text1"/>
                        <w:sz w:val="24"/>
                        <w:rFonts w:ascii="Effra"/>
                      </w:rPr>
                    </w:pPr>
                    <w:r>
                      <w:rPr>
                        <w:b/>
                        <w:color w:val="000000" w:themeColor="text1"/>
                        <w:sz w:val="24"/>
                        <w:rFonts w:ascii="Effra"/>
                      </w:rPr>
                      <w:t xml:space="preserve">apostrophgroup.ch</w:t>
                    </w:r>
                  </w:p>
                </w:txbxContent>
              </v:textbox>
              <w10:wrap type="through"/>
            </v:shape>
          </w:pict>
        </mc:Fallback>
      </mc:AlternateContent>
    </w:r>
    <w:bookmarkEnd w:id="15"/>
    <w:bookmarkEnd w:id="16"/>
    <w:bookmarkEnd w:id="17"/>
    <w:bookmarkEnd w:id="18"/>
    <w:bookmarkEnd w:id="19"/>
    <w:bookmarkEnd w:id="20"/>
    <w:bookmarkEnd w:id="21"/>
    <w:bookmarkEnd w:id="22"/>
    <w:bookmarkEnd w:id="23"/>
    <w:bookmarkEnd w:id="24"/>
    <w:bookmarkEnd w:id="25"/>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40B73" w14:textId="77777777" w:rsidR="007E6A0D" w:rsidRDefault="007E6A0D">
      <w:r>
        <w:separator/>
      </w:r>
    </w:p>
  </w:footnote>
  <w:footnote w:type="continuationSeparator" w:id="0">
    <w:p w14:paraId="4D93D7A6" w14:textId="77777777" w:rsidR="007E6A0D" w:rsidRDefault="007E6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3969"/>
    </w:tblGrid>
    <w:tr w:rsidR="007A352A" w:rsidRPr="00557611" w14:paraId="36C436B9" w14:textId="77777777" w:rsidTr="00026874">
      <w:tc>
        <w:tcPr>
          <w:tcW w:w="5670" w:type="dxa"/>
          <w:tcMar>
            <w:left w:w="0" w:type="dxa"/>
            <w:right w:w="0" w:type="dxa"/>
          </w:tcMar>
        </w:tcPr>
        <w:p w14:paraId="7ABBA710" w14:textId="77777777" w:rsidR="007A352A" w:rsidRPr="00557611" w:rsidRDefault="007A352A" w:rsidP="007A352A">
          <w:pPr>
            <w:pStyle w:val="EinfAbs"/>
            <w:rPr>
              <w:rFonts w:ascii="Effra" w:hAnsi="Effra" w:cs="Effra"/>
              <w:b/>
              <w:bCs/>
              <w:spacing w:val="2"/>
            </w:rPr>
          </w:pPr>
          <w:bookmarkStart w:id="1" w:name="_Hlk104812396"/>
          <w:bookmarkStart w:id="2" w:name="_Hlk104812397"/>
          <w:bookmarkStart w:id="3" w:name="_Hlk104815730"/>
          <w:bookmarkStart w:id="4" w:name="_Hlk104815731"/>
        </w:p>
      </w:tc>
      <w:tc>
        <w:tcPr>
          <w:tcW w:w="3969" w:type="dxa"/>
          <w:tcMar>
            <w:left w:w="0" w:type="dxa"/>
            <w:right w:w="0" w:type="dxa"/>
          </w:tcMar>
        </w:tcPr>
        <w:p w14:paraId="0C04FF56" w14:textId="77777777" w:rsidR="007A352A" w:rsidRPr="00557611" w:rsidRDefault="007A352A" w:rsidP="007A352A">
          <w:pPr>
            <w:pStyle w:val="EinfAbs"/>
            <w:rPr>
              <w:rFonts w:ascii="Effra" w:hAnsi="Effra" w:cs="Effra"/>
              <w:b/>
              <w:bCs/>
              <w:spacing w:val="2"/>
            </w:rPr>
          </w:pPr>
          <w:r>
            <w:rPr>
              <w:rStyle w:val="KopfzeileFuzeileZchn"/>
            </w:rPr>
            <w:t xml:space="preserve">The </w:t>
          </w:r>
          <w:proofErr w:type="spellStart"/>
          <w:r>
            <w:rPr>
              <w:rStyle w:val="KopfzeileFuzeileZchn"/>
            </w:rPr>
            <w:t>Language</w:t>
          </w:r>
          <w:proofErr w:type="spellEnd"/>
          <w:r>
            <w:rPr>
              <w:rStyle w:val="KopfzeileFuzeileZchn"/>
            </w:rPr>
            <w:t xml:space="preserve"> Intelligence </w:t>
          </w:r>
          <w:proofErr w:type="spellStart"/>
          <w:r>
            <w:rPr>
              <w:rStyle w:val="KopfzeileFuzeileZchn"/>
            </w:rPr>
            <w:t>Company</w:t>
          </w:r>
          <w:proofErr w:type="spellEnd"/>
        </w:p>
      </w:tc>
    </w:tr>
  </w:tbl>
  <w:p w14:paraId="14CADCA9" w14:textId="4E7E1017" w:rsidR="00DA0012" w:rsidRPr="007A352A" w:rsidRDefault="007A352A" w:rsidP="007A352A">
    <w:pPr>
      <w:pStyle w:val="Textkrper"/>
      <w:spacing w:line="14" w:lineRule="auto"/>
      <w:rPr>
        <w:sz w:val="20"/>
      </w:rPr>
    </w:pPr>
    <w:r>
      <w:rPr>
        <w:noProof/>
      </w:rPr>
      <mc:AlternateContent>
        <mc:Choice Requires="wps">
          <w:drawing>
            <wp:anchor distT="0" distB="0" distL="114300" distR="114300" simplePos="0" relativeHeight="251664384" behindDoc="1" locked="0" layoutInCell="1" allowOverlap="1" wp14:anchorId="63D59415" wp14:editId="139ECF29">
              <wp:simplePos x="0" y="0"/>
              <wp:positionH relativeFrom="page">
                <wp:posOffset>371475</wp:posOffset>
              </wp:positionH>
              <wp:positionV relativeFrom="page">
                <wp:posOffset>161925</wp:posOffset>
              </wp:positionV>
              <wp:extent cx="320675" cy="615315"/>
              <wp:effectExtent l="0" t="0" r="3175" b="0"/>
              <wp:wrapNone/>
              <wp:docPr id="18" name="Freihand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675" cy="615315"/>
                      </a:xfrm>
                      <a:custGeom>
                        <a:avLst/>
                        <a:gdLst>
                          <a:gd name="T0" fmla="+- 0 1015 510"/>
                          <a:gd name="T1" fmla="*/ T0 w 505"/>
                          <a:gd name="T2" fmla="+- 0 499 255"/>
                          <a:gd name="T3" fmla="*/ 499 h 969"/>
                          <a:gd name="T4" fmla="+- 0 1005 510"/>
                          <a:gd name="T5" fmla="*/ T4 w 505"/>
                          <a:gd name="T6" fmla="+- 0 423 255"/>
                          <a:gd name="T7" fmla="*/ 423 h 969"/>
                          <a:gd name="T8" fmla="+- 0 976 510"/>
                          <a:gd name="T9" fmla="*/ T8 w 505"/>
                          <a:gd name="T10" fmla="+- 0 356 255"/>
                          <a:gd name="T11" fmla="*/ 356 h 969"/>
                          <a:gd name="T12" fmla="+- 0 929 510"/>
                          <a:gd name="T13" fmla="*/ T12 w 505"/>
                          <a:gd name="T14" fmla="+- 0 303 255"/>
                          <a:gd name="T15" fmla="*/ 303 h 969"/>
                          <a:gd name="T16" fmla="+- 0 866 510"/>
                          <a:gd name="T17" fmla="*/ T16 w 505"/>
                          <a:gd name="T18" fmla="+- 0 268 255"/>
                          <a:gd name="T19" fmla="*/ 268 h 969"/>
                          <a:gd name="T20" fmla="+- 0 788 510"/>
                          <a:gd name="T21" fmla="*/ T20 w 505"/>
                          <a:gd name="T22" fmla="+- 0 255 255"/>
                          <a:gd name="T23" fmla="*/ 255 h 969"/>
                          <a:gd name="T24" fmla="+- 0 723 510"/>
                          <a:gd name="T25" fmla="*/ T24 w 505"/>
                          <a:gd name="T26" fmla="+- 0 265 255"/>
                          <a:gd name="T27" fmla="*/ 265 h 969"/>
                          <a:gd name="T28" fmla="+- 0 666 510"/>
                          <a:gd name="T29" fmla="*/ T28 w 505"/>
                          <a:gd name="T30" fmla="+- 0 294 255"/>
                          <a:gd name="T31" fmla="*/ 294 h 969"/>
                          <a:gd name="T32" fmla="+- 0 620 510"/>
                          <a:gd name="T33" fmla="*/ T32 w 505"/>
                          <a:gd name="T34" fmla="+- 0 339 255"/>
                          <a:gd name="T35" fmla="*/ 339 h 969"/>
                          <a:gd name="T36" fmla="+- 0 590 510"/>
                          <a:gd name="T37" fmla="*/ T36 w 505"/>
                          <a:gd name="T38" fmla="+- 0 398 255"/>
                          <a:gd name="T39" fmla="*/ 398 h 969"/>
                          <a:gd name="T40" fmla="+- 0 579 510"/>
                          <a:gd name="T41" fmla="*/ T40 w 505"/>
                          <a:gd name="T42" fmla="+- 0 468 255"/>
                          <a:gd name="T43" fmla="*/ 468 h 969"/>
                          <a:gd name="T44" fmla="+- 0 591 510"/>
                          <a:gd name="T45" fmla="*/ T44 w 505"/>
                          <a:gd name="T46" fmla="+- 0 549 255"/>
                          <a:gd name="T47" fmla="*/ 549 h 969"/>
                          <a:gd name="T48" fmla="+- 0 620 510"/>
                          <a:gd name="T49" fmla="*/ T48 w 505"/>
                          <a:gd name="T50" fmla="+- 0 610 255"/>
                          <a:gd name="T51" fmla="*/ 610 h 969"/>
                          <a:gd name="T52" fmla="+- 0 655 510"/>
                          <a:gd name="T53" fmla="*/ T52 w 505"/>
                          <a:gd name="T54" fmla="+- 0 662 255"/>
                          <a:gd name="T55" fmla="*/ 662 h 969"/>
                          <a:gd name="T56" fmla="+- 0 684 510"/>
                          <a:gd name="T57" fmla="*/ T56 w 505"/>
                          <a:gd name="T58" fmla="+- 0 714 255"/>
                          <a:gd name="T59" fmla="*/ 714 h 969"/>
                          <a:gd name="T60" fmla="+- 0 696 510"/>
                          <a:gd name="T61" fmla="*/ T60 w 505"/>
                          <a:gd name="T62" fmla="+- 0 776 255"/>
                          <a:gd name="T63" fmla="*/ 776 h 969"/>
                          <a:gd name="T64" fmla="+- 0 691 510"/>
                          <a:gd name="T65" fmla="*/ T64 w 505"/>
                          <a:gd name="T66" fmla="+- 0 832 255"/>
                          <a:gd name="T67" fmla="*/ 832 h 969"/>
                          <a:gd name="T68" fmla="+- 0 677 510"/>
                          <a:gd name="T69" fmla="*/ T68 w 505"/>
                          <a:gd name="T70" fmla="+- 0 899 255"/>
                          <a:gd name="T71" fmla="*/ 899 h 969"/>
                          <a:gd name="T72" fmla="+- 0 652 510"/>
                          <a:gd name="T73" fmla="*/ T72 w 505"/>
                          <a:gd name="T74" fmla="+- 0 972 255"/>
                          <a:gd name="T75" fmla="*/ 972 h 969"/>
                          <a:gd name="T76" fmla="+- 0 616 510"/>
                          <a:gd name="T77" fmla="*/ T76 w 505"/>
                          <a:gd name="T78" fmla="+- 0 1052 255"/>
                          <a:gd name="T79" fmla="*/ 1052 h 969"/>
                          <a:gd name="T80" fmla="+- 0 569 510"/>
                          <a:gd name="T81" fmla="*/ T80 w 505"/>
                          <a:gd name="T82" fmla="+- 0 1134 255"/>
                          <a:gd name="T83" fmla="*/ 1134 h 969"/>
                          <a:gd name="T84" fmla="+- 0 510 510"/>
                          <a:gd name="T85" fmla="*/ T84 w 505"/>
                          <a:gd name="T86" fmla="+- 0 1216 255"/>
                          <a:gd name="T87" fmla="*/ 1216 h 969"/>
                          <a:gd name="T88" fmla="+- 0 522 510"/>
                          <a:gd name="T89" fmla="*/ T88 w 505"/>
                          <a:gd name="T90" fmla="+- 0 1224 255"/>
                          <a:gd name="T91" fmla="*/ 1224 h 969"/>
                          <a:gd name="T92" fmla="+- 0 582 510"/>
                          <a:gd name="T93" fmla="*/ T92 w 505"/>
                          <a:gd name="T94" fmla="+- 0 1179 255"/>
                          <a:gd name="T95" fmla="*/ 1179 h 969"/>
                          <a:gd name="T96" fmla="+- 0 641 510"/>
                          <a:gd name="T97" fmla="*/ T96 w 505"/>
                          <a:gd name="T98" fmla="+- 0 1129 255"/>
                          <a:gd name="T99" fmla="*/ 1129 h 969"/>
                          <a:gd name="T100" fmla="+- 0 700 510"/>
                          <a:gd name="T101" fmla="*/ T100 w 505"/>
                          <a:gd name="T102" fmla="+- 0 1074 255"/>
                          <a:gd name="T103" fmla="*/ 1074 h 969"/>
                          <a:gd name="T104" fmla="+- 0 756 510"/>
                          <a:gd name="T105" fmla="*/ T104 w 505"/>
                          <a:gd name="T106" fmla="+- 0 1015 255"/>
                          <a:gd name="T107" fmla="*/ 1015 h 969"/>
                          <a:gd name="T108" fmla="+- 0 809 510"/>
                          <a:gd name="T109" fmla="*/ T108 w 505"/>
                          <a:gd name="T110" fmla="+- 0 952 255"/>
                          <a:gd name="T111" fmla="*/ 952 h 969"/>
                          <a:gd name="T112" fmla="+- 0 858 510"/>
                          <a:gd name="T113" fmla="*/ T112 w 505"/>
                          <a:gd name="T114" fmla="+- 0 888 255"/>
                          <a:gd name="T115" fmla="*/ 888 h 969"/>
                          <a:gd name="T116" fmla="+- 0 902 510"/>
                          <a:gd name="T117" fmla="*/ T116 w 505"/>
                          <a:gd name="T118" fmla="+- 0 822 255"/>
                          <a:gd name="T119" fmla="*/ 822 h 969"/>
                          <a:gd name="T120" fmla="+- 0 940 510"/>
                          <a:gd name="T121" fmla="*/ T120 w 505"/>
                          <a:gd name="T122" fmla="+- 0 755 255"/>
                          <a:gd name="T123" fmla="*/ 755 h 969"/>
                          <a:gd name="T124" fmla="+- 0 971 510"/>
                          <a:gd name="T125" fmla="*/ T124 w 505"/>
                          <a:gd name="T126" fmla="+- 0 688 255"/>
                          <a:gd name="T127" fmla="*/ 688 h 969"/>
                          <a:gd name="T128" fmla="+- 0 995 510"/>
                          <a:gd name="T129" fmla="*/ T128 w 505"/>
                          <a:gd name="T130" fmla="+- 0 623 255"/>
                          <a:gd name="T131" fmla="*/ 623 h 969"/>
                          <a:gd name="T132" fmla="+- 0 1010 510"/>
                          <a:gd name="T133" fmla="*/ T132 w 505"/>
                          <a:gd name="T134" fmla="+- 0 559 255"/>
                          <a:gd name="T135" fmla="*/ 559 h 969"/>
                          <a:gd name="T136" fmla="+- 0 1015 510"/>
                          <a:gd name="T137" fmla="*/ T136 w 505"/>
                          <a:gd name="T138" fmla="+- 0 499 255"/>
                          <a:gd name="T139" fmla="*/ 499 h 9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05" h="969">
                            <a:moveTo>
                              <a:pt x="505" y="244"/>
                            </a:moveTo>
                            <a:lnTo>
                              <a:pt x="495" y="168"/>
                            </a:lnTo>
                            <a:lnTo>
                              <a:pt x="466" y="101"/>
                            </a:lnTo>
                            <a:lnTo>
                              <a:pt x="419" y="48"/>
                            </a:lnTo>
                            <a:lnTo>
                              <a:pt x="356" y="13"/>
                            </a:lnTo>
                            <a:lnTo>
                              <a:pt x="278" y="0"/>
                            </a:lnTo>
                            <a:lnTo>
                              <a:pt x="213" y="10"/>
                            </a:lnTo>
                            <a:lnTo>
                              <a:pt x="156" y="39"/>
                            </a:lnTo>
                            <a:lnTo>
                              <a:pt x="110" y="84"/>
                            </a:lnTo>
                            <a:lnTo>
                              <a:pt x="80" y="143"/>
                            </a:lnTo>
                            <a:lnTo>
                              <a:pt x="69" y="213"/>
                            </a:lnTo>
                            <a:lnTo>
                              <a:pt x="81" y="294"/>
                            </a:lnTo>
                            <a:lnTo>
                              <a:pt x="110" y="355"/>
                            </a:lnTo>
                            <a:lnTo>
                              <a:pt x="145" y="407"/>
                            </a:lnTo>
                            <a:lnTo>
                              <a:pt x="174" y="459"/>
                            </a:lnTo>
                            <a:lnTo>
                              <a:pt x="186" y="521"/>
                            </a:lnTo>
                            <a:lnTo>
                              <a:pt x="181" y="577"/>
                            </a:lnTo>
                            <a:lnTo>
                              <a:pt x="167" y="644"/>
                            </a:lnTo>
                            <a:lnTo>
                              <a:pt x="142" y="717"/>
                            </a:lnTo>
                            <a:lnTo>
                              <a:pt x="106" y="797"/>
                            </a:lnTo>
                            <a:lnTo>
                              <a:pt x="59" y="879"/>
                            </a:lnTo>
                            <a:lnTo>
                              <a:pt x="0" y="961"/>
                            </a:lnTo>
                            <a:lnTo>
                              <a:pt x="12" y="969"/>
                            </a:lnTo>
                            <a:lnTo>
                              <a:pt x="72" y="924"/>
                            </a:lnTo>
                            <a:lnTo>
                              <a:pt x="131" y="874"/>
                            </a:lnTo>
                            <a:lnTo>
                              <a:pt x="190" y="819"/>
                            </a:lnTo>
                            <a:lnTo>
                              <a:pt x="246" y="760"/>
                            </a:lnTo>
                            <a:lnTo>
                              <a:pt x="299" y="697"/>
                            </a:lnTo>
                            <a:lnTo>
                              <a:pt x="348" y="633"/>
                            </a:lnTo>
                            <a:lnTo>
                              <a:pt x="392" y="567"/>
                            </a:lnTo>
                            <a:lnTo>
                              <a:pt x="430" y="500"/>
                            </a:lnTo>
                            <a:lnTo>
                              <a:pt x="461" y="433"/>
                            </a:lnTo>
                            <a:lnTo>
                              <a:pt x="485" y="368"/>
                            </a:lnTo>
                            <a:lnTo>
                              <a:pt x="500" y="304"/>
                            </a:lnTo>
                            <a:lnTo>
                              <a:pt x="505" y="244"/>
                            </a:lnTo>
                            <a:close/>
                          </a:path>
                        </a:pathLst>
                      </a:custGeom>
                      <a:solidFill>
                        <a:srgbClr val="005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FA6D2" id="Freihandform 18" o:spid="_x0000_s1026" style="position:absolute;margin-left:29.25pt;margin-top:12.75pt;width:25.25pt;height:48.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5,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" path="m505,244l495,168,466,101,419,48,356,13,278,,213,10,156,39,110,84,80,143,69,213r12,81l110,355r35,52l174,459r12,62l181,577r-14,67l142,717r-36,80l59,879,,961r12,8l72,924r59,-50l190,819r56,-59l299,697r49,-64l392,567r38,-67l461,433r24,-65l500,304r5,-60xe" fillcolor="#0050a0" stroked="f">
              <v:path arrowok="t" o:connecttype="custom" o:connectlocs="320675,316865;314325,268605;295910,226060;266065,192405;226060,170180;176530,161925;135255,168275;99060,186690;69850,215265;50800,252730;43815,297180;51435,348615;69850,387350;92075,420370;110490,453390;118110,492760;114935,528320;106045,570865;90170,617220;67310,668020;37465,720090;0,772160;7620,777240;45720,748665;83185,716915;120650,681990;156210,644525;189865,604520;220980,563880;248920,521970;273050,479425;292735,436880;307975,395605;317500,354965;320675,316865" o:connectangles="0,0,0,0,0,0,0,0,0,0,0,0,0,0,0,0,0,0,0,0,0,0,0,0,0,0,0,0,0,0,0,0,0,0,0"/>
              <w10:wrap anchorx="page" anchory="page"/>
            </v:shape>
          </w:pict>
        </mc:Fallback>
      </mc:AlternateConten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969"/>
    </w:tblGrid>
    <w:tr w:rsidR="007A352A" w:rsidRPr="00557611" w14:paraId="4BC3DB18" w14:textId="77777777" w:rsidTr="00026874">
      <w:tc>
        <w:tcPr>
          <w:tcW w:w="5387" w:type="dxa"/>
          <w:tcMar>
            <w:left w:w="0" w:type="dxa"/>
            <w:right w:w="0" w:type="dxa"/>
          </w:tcMar>
        </w:tcPr>
        <w:p w14:paraId="6D202B6C" w14:textId="77777777" w:rsidR="007A352A" w:rsidRPr="00557611" w:rsidRDefault="007A352A" w:rsidP="007A352A">
          <w:pPr>
            <w:pStyle w:val="EinfAbs"/>
            <w:rPr>
              <w:rFonts w:ascii="Effra" w:hAnsi="Effra" w:cs="Effra"/>
              <w:b/>
              <w:bCs/>
              <w:spacing w:val="2"/>
            </w:rPr>
          </w:pPr>
          <w:bookmarkStart w:id="5" w:name="_Hlk104812365"/>
          <w:bookmarkStart w:id="6" w:name="_Hlk104812366"/>
          <w:bookmarkStart w:id="7" w:name="_Hlk104812809"/>
          <w:bookmarkStart w:id="8" w:name="_Hlk104812810"/>
          <w:bookmarkStart w:id="9" w:name="_Hlk104812934"/>
          <w:bookmarkStart w:id="10" w:name="_Hlk104812935"/>
          <w:bookmarkStart w:id="11" w:name="_Hlk104814127"/>
          <w:bookmarkStart w:id="12" w:name="_Hlk104814128"/>
          <w:bookmarkStart w:id="13" w:name="_Hlk104815715"/>
          <w:bookmarkStart w:id="14" w:name="_Hlk104815716"/>
        </w:p>
      </w:tc>
      <w:tc>
        <w:tcPr>
          <w:tcW w:w="3969" w:type="dxa"/>
          <w:tcMar>
            <w:left w:w="0" w:type="dxa"/>
            <w:right w:w="0" w:type="dxa"/>
          </w:tcMar>
        </w:tcPr>
        <w:p w14:paraId="062EC839" w14:textId="77777777" w:rsidR="007A352A" w:rsidRPr="00557611" w:rsidRDefault="007A352A" w:rsidP="007A352A">
          <w:pPr>
            <w:pStyle w:val="EinfAbs"/>
            <w:rPr>
              <w:rFonts w:ascii="Effra" w:hAnsi="Effra" w:cs="Effra"/>
              <w:b/>
              <w:bCs/>
              <w:spacing w:val="2"/>
            </w:rPr>
          </w:pPr>
          <w:r>
            <w:rPr>
              <w:rStyle w:val="KopfzeileFuzeileZchn"/>
            </w:rPr>
            <w:t xml:space="preserve">The </w:t>
          </w:r>
          <w:proofErr w:type="spellStart"/>
          <w:r>
            <w:rPr>
              <w:rStyle w:val="KopfzeileFuzeileZchn"/>
            </w:rPr>
            <w:t>Language</w:t>
          </w:r>
          <w:proofErr w:type="spellEnd"/>
          <w:r>
            <w:rPr>
              <w:rStyle w:val="KopfzeileFuzeileZchn"/>
            </w:rPr>
            <w:t xml:space="preserve"> Intelligence </w:t>
          </w:r>
          <w:proofErr w:type="spellStart"/>
          <w:r>
            <w:rPr>
              <w:rStyle w:val="KopfzeileFuzeileZchn"/>
            </w:rPr>
            <w:t>Company</w:t>
          </w:r>
          <w:proofErr w:type="spellEnd"/>
        </w:p>
      </w:tc>
    </w:tr>
  </w:tbl>
  <w:p w14:paraId="515E9A31" w14:textId="3D43A175" w:rsidR="00691E07" w:rsidRPr="007A352A" w:rsidRDefault="007A352A" w:rsidP="007A352A">
    <w:pPr>
      <w:pStyle w:val="Kopfzeile"/>
    </w:pPr>
    <w:r>
      <w:rPr>
        <w:rFonts w:ascii="Effra" w:hAnsi="Effra"/>
        <w:b/>
        <w:noProof/>
      </w:rPr>
      <w:drawing>
        <wp:anchor distT="0" distB="0" distL="114300" distR="114300" simplePos="0" relativeHeight="251663360" behindDoc="0" locked="0" layoutInCell="1" allowOverlap="1" wp14:anchorId="5AF0C2F5" wp14:editId="61741482">
          <wp:simplePos x="0" y="0"/>
          <wp:positionH relativeFrom="leftMargin">
            <wp:posOffset>312420</wp:posOffset>
          </wp:positionH>
          <wp:positionV relativeFrom="topMargin">
            <wp:posOffset>194945</wp:posOffset>
          </wp:positionV>
          <wp:extent cx="2250000" cy="7668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000" cy="7668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AC0"/>
    <w:multiLevelType w:val="hybridMultilevel"/>
    <w:tmpl w:val="173A84E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 w15:restartNumberingAfterBreak="0">
    <w:nsid w:val="26DE4274"/>
    <w:multiLevelType w:val="hybridMultilevel"/>
    <w:tmpl w:val="99F2878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123E8"/>
    <w:multiLevelType w:val="hybridMultilevel"/>
    <w:tmpl w:val="4F24855C"/>
    <w:lvl w:ilvl="0" w:tplc="08070001">
      <w:start w:val="1"/>
      <w:numFmt w:val="bullet"/>
      <w:lvlText w:val=""/>
      <w:lvlJc w:val="left"/>
      <w:pPr>
        <w:ind w:left="1494" w:hanging="360"/>
      </w:pPr>
      <w:rPr>
        <w:rFonts w:ascii="Symbol" w:hAnsi="Symbol" w:hint="default"/>
      </w:rPr>
    </w:lvl>
    <w:lvl w:ilvl="1" w:tplc="08070003" w:tentative="1">
      <w:start w:val="1"/>
      <w:numFmt w:val="bullet"/>
      <w:lvlText w:val="o"/>
      <w:lvlJc w:val="left"/>
      <w:pPr>
        <w:ind w:left="2214" w:hanging="360"/>
      </w:pPr>
      <w:rPr>
        <w:rFonts w:ascii="Courier New" w:hAnsi="Courier New" w:cs="Courier New" w:hint="default"/>
      </w:rPr>
    </w:lvl>
    <w:lvl w:ilvl="2" w:tplc="08070005" w:tentative="1">
      <w:start w:val="1"/>
      <w:numFmt w:val="bullet"/>
      <w:lvlText w:val=""/>
      <w:lvlJc w:val="left"/>
      <w:pPr>
        <w:ind w:left="2934" w:hanging="360"/>
      </w:pPr>
      <w:rPr>
        <w:rFonts w:ascii="Wingdings" w:hAnsi="Wingdings" w:hint="default"/>
      </w:rPr>
    </w:lvl>
    <w:lvl w:ilvl="3" w:tplc="08070001" w:tentative="1">
      <w:start w:val="1"/>
      <w:numFmt w:val="bullet"/>
      <w:lvlText w:val=""/>
      <w:lvlJc w:val="left"/>
      <w:pPr>
        <w:ind w:left="3654" w:hanging="360"/>
      </w:pPr>
      <w:rPr>
        <w:rFonts w:ascii="Symbol" w:hAnsi="Symbol" w:hint="default"/>
      </w:rPr>
    </w:lvl>
    <w:lvl w:ilvl="4" w:tplc="08070003" w:tentative="1">
      <w:start w:val="1"/>
      <w:numFmt w:val="bullet"/>
      <w:lvlText w:val="o"/>
      <w:lvlJc w:val="left"/>
      <w:pPr>
        <w:ind w:left="4374" w:hanging="360"/>
      </w:pPr>
      <w:rPr>
        <w:rFonts w:ascii="Courier New" w:hAnsi="Courier New" w:cs="Courier New" w:hint="default"/>
      </w:rPr>
    </w:lvl>
    <w:lvl w:ilvl="5" w:tplc="08070005" w:tentative="1">
      <w:start w:val="1"/>
      <w:numFmt w:val="bullet"/>
      <w:lvlText w:val=""/>
      <w:lvlJc w:val="left"/>
      <w:pPr>
        <w:ind w:left="5094" w:hanging="360"/>
      </w:pPr>
      <w:rPr>
        <w:rFonts w:ascii="Wingdings" w:hAnsi="Wingdings" w:hint="default"/>
      </w:rPr>
    </w:lvl>
    <w:lvl w:ilvl="6" w:tplc="08070001" w:tentative="1">
      <w:start w:val="1"/>
      <w:numFmt w:val="bullet"/>
      <w:lvlText w:val=""/>
      <w:lvlJc w:val="left"/>
      <w:pPr>
        <w:ind w:left="5814" w:hanging="360"/>
      </w:pPr>
      <w:rPr>
        <w:rFonts w:ascii="Symbol" w:hAnsi="Symbol" w:hint="default"/>
      </w:rPr>
    </w:lvl>
    <w:lvl w:ilvl="7" w:tplc="08070003" w:tentative="1">
      <w:start w:val="1"/>
      <w:numFmt w:val="bullet"/>
      <w:lvlText w:val="o"/>
      <w:lvlJc w:val="left"/>
      <w:pPr>
        <w:ind w:left="6534" w:hanging="360"/>
      </w:pPr>
      <w:rPr>
        <w:rFonts w:ascii="Courier New" w:hAnsi="Courier New" w:cs="Courier New" w:hint="default"/>
      </w:rPr>
    </w:lvl>
    <w:lvl w:ilvl="8" w:tplc="08070005" w:tentative="1">
      <w:start w:val="1"/>
      <w:numFmt w:val="bullet"/>
      <w:lvlText w:val=""/>
      <w:lvlJc w:val="left"/>
      <w:pPr>
        <w:ind w:left="7254" w:hanging="360"/>
      </w:pPr>
      <w:rPr>
        <w:rFonts w:ascii="Wingdings" w:hAnsi="Wingdings" w:hint="default"/>
      </w:rPr>
    </w:lvl>
  </w:abstractNum>
  <w:abstractNum w:abstractNumId="3" w15:restartNumberingAfterBreak="0">
    <w:nsid w:val="3E395AF1"/>
    <w:multiLevelType w:val="hybridMultilevel"/>
    <w:tmpl w:val="156E65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D3807F4"/>
    <w:multiLevelType w:val="hybridMultilevel"/>
    <w:tmpl w:val="9FEA47F6"/>
    <w:lvl w:ilvl="0" w:tplc="08070001">
      <w:start w:val="1"/>
      <w:numFmt w:val="bullet"/>
      <w:lvlText w:val=""/>
      <w:lvlJc w:val="left"/>
      <w:pPr>
        <w:ind w:left="2136" w:hanging="360"/>
      </w:pPr>
      <w:rPr>
        <w:rFonts w:ascii="Symbol" w:hAnsi="Symbol" w:hint="default"/>
      </w:rPr>
    </w:lvl>
    <w:lvl w:ilvl="1" w:tplc="08070003" w:tentative="1">
      <w:start w:val="1"/>
      <w:numFmt w:val="bullet"/>
      <w:lvlText w:val="o"/>
      <w:lvlJc w:val="left"/>
      <w:pPr>
        <w:ind w:left="2856" w:hanging="360"/>
      </w:pPr>
      <w:rPr>
        <w:rFonts w:ascii="Courier New" w:hAnsi="Courier New" w:cs="Courier New" w:hint="default"/>
      </w:rPr>
    </w:lvl>
    <w:lvl w:ilvl="2" w:tplc="08070005" w:tentative="1">
      <w:start w:val="1"/>
      <w:numFmt w:val="bullet"/>
      <w:lvlText w:val=""/>
      <w:lvlJc w:val="left"/>
      <w:pPr>
        <w:ind w:left="3576" w:hanging="360"/>
      </w:pPr>
      <w:rPr>
        <w:rFonts w:ascii="Wingdings" w:hAnsi="Wingdings" w:hint="default"/>
      </w:rPr>
    </w:lvl>
    <w:lvl w:ilvl="3" w:tplc="08070001" w:tentative="1">
      <w:start w:val="1"/>
      <w:numFmt w:val="bullet"/>
      <w:lvlText w:val=""/>
      <w:lvlJc w:val="left"/>
      <w:pPr>
        <w:ind w:left="4296" w:hanging="360"/>
      </w:pPr>
      <w:rPr>
        <w:rFonts w:ascii="Symbol" w:hAnsi="Symbol" w:hint="default"/>
      </w:rPr>
    </w:lvl>
    <w:lvl w:ilvl="4" w:tplc="08070003" w:tentative="1">
      <w:start w:val="1"/>
      <w:numFmt w:val="bullet"/>
      <w:lvlText w:val="o"/>
      <w:lvlJc w:val="left"/>
      <w:pPr>
        <w:ind w:left="5016" w:hanging="360"/>
      </w:pPr>
      <w:rPr>
        <w:rFonts w:ascii="Courier New" w:hAnsi="Courier New" w:cs="Courier New" w:hint="default"/>
      </w:rPr>
    </w:lvl>
    <w:lvl w:ilvl="5" w:tplc="08070005" w:tentative="1">
      <w:start w:val="1"/>
      <w:numFmt w:val="bullet"/>
      <w:lvlText w:val=""/>
      <w:lvlJc w:val="left"/>
      <w:pPr>
        <w:ind w:left="5736" w:hanging="360"/>
      </w:pPr>
      <w:rPr>
        <w:rFonts w:ascii="Wingdings" w:hAnsi="Wingdings" w:hint="default"/>
      </w:rPr>
    </w:lvl>
    <w:lvl w:ilvl="6" w:tplc="08070001" w:tentative="1">
      <w:start w:val="1"/>
      <w:numFmt w:val="bullet"/>
      <w:lvlText w:val=""/>
      <w:lvlJc w:val="left"/>
      <w:pPr>
        <w:ind w:left="6456" w:hanging="360"/>
      </w:pPr>
      <w:rPr>
        <w:rFonts w:ascii="Symbol" w:hAnsi="Symbol" w:hint="default"/>
      </w:rPr>
    </w:lvl>
    <w:lvl w:ilvl="7" w:tplc="08070003" w:tentative="1">
      <w:start w:val="1"/>
      <w:numFmt w:val="bullet"/>
      <w:lvlText w:val="o"/>
      <w:lvlJc w:val="left"/>
      <w:pPr>
        <w:ind w:left="7176" w:hanging="360"/>
      </w:pPr>
      <w:rPr>
        <w:rFonts w:ascii="Courier New" w:hAnsi="Courier New" w:cs="Courier New" w:hint="default"/>
      </w:rPr>
    </w:lvl>
    <w:lvl w:ilvl="8" w:tplc="08070005" w:tentative="1">
      <w:start w:val="1"/>
      <w:numFmt w:val="bullet"/>
      <w:lvlText w:val=""/>
      <w:lvlJc w:val="left"/>
      <w:pPr>
        <w:ind w:left="7896" w:hanging="360"/>
      </w:pPr>
      <w:rPr>
        <w:rFonts w:ascii="Wingdings" w:hAnsi="Wingdings" w:hint="default"/>
      </w:rPr>
    </w:lvl>
  </w:abstractNum>
  <w:abstractNum w:abstractNumId="5" w15:restartNumberingAfterBreak="0">
    <w:nsid w:val="609C13A4"/>
    <w:multiLevelType w:val="hybridMultilevel"/>
    <w:tmpl w:val="496C02A4"/>
    <w:lvl w:ilvl="0" w:tplc="F18C514C">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65291FB0"/>
    <w:multiLevelType w:val="hybridMultilevel"/>
    <w:tmpl w:val="D1A4FDB2"/>
    <w:lvl w:ilvl="0" w:tplc="899EE2A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AA11EF"/>
    <w:multiLevelType w:val="hybridMultilevel"/>
    <w:tmpl w:val="75B877A6"/>
    <w:lvl w:ilvl="0" w:tplc="BEC084AE">
      <w:start w:val="1"/>
      <w:numFmt w:val="bullet"/>
      <w:lvlText w:val="•"/>
      <w:lvlJc w:val="left"/>
      <w:pPr>
        <w:tabs>
          <w:tab w:val="num" w:pos="720"/>
        </w:tabs>
        <w:ind w:left="720" w:hanging="360"/>
      </w:pPr>
      <w:rPr>
        <w:rFonts w:ascii="Arial" w:hAnsi="Arial" w:hint="default"/>
      </w:rPr>
    </w:lvl>
    <w:lvl w:ilvl="1" w:tplc="A7E45E38" w:tentative="1">
      <w:start w:val="1"/>
      <w:numFmt w:val="bullet"/>
      <w:lvlText w:val="•"/>
      <w:lvlJc w:val="left"/>
      <w:pPr>
        <w:tabs>
          <w:tab w:val="num" w:pos="1440"/>
        </w:tabs>
        <w:ind w:left="1440" w:hanging="360"/>
      </w:pPr>
      <w:rPr>
        <w:rFonts w:ascii="Arial" w:hAnsi="Arial" w:hint="default"/>
      </w:rPr>
    </w:lvl>
    <w:lvl w:ilvl="2" w:tplc="1F14AE16" w:tentative="1">
      <w:start w:val="1"/>
      <w:numFmt w:val="bullet"/>
      <w:lvlText w:val="•"/>
      <w:lvlJc w:val="left"/>
      <w:pPr>
        <w:tabs>
          <w:tab w:val="num" w:pos="2160"/>
        </w:tabs>
        <w:ind w:left="2160" w:hanging="360"/>
      </w:pPr>
      <w:rPr>
        <w:rFonts w:ascii="Arial" w:hAnsi="Arial" w:hint="default"/>
      </w:rPr>
    </w:lvl>
    <w:lvl w:ilvl="3" w:tplc="3872D5E4" w:tentative="1">
      <w:start w:val="1"/>
      <w:numFmt w:val="bullet"/>
      <w:lvlText w:val="•"/>
      <w:lvlJc w:val="left"/>
      <w:pPr>
        <w:tabs>
          <w:tab w:val="num" w:pos="2880"/>
        </w:tabs>
        <w:ind w:left="2880" w:hanging="360"/>
      </w:pPr>
      <w:rPr>
        <w:rFonts w:ascii="Arial" w:hAnsi="Arial" w:hint="default"/>
      </w:rPr>
    </w:lvl>
    <w:lvl w:ilvl="4" w:tplc="1684050C" w:tentative="1">
      <w:start w:val="1"/>
      <w:numFmt w:val="bullet"/>
      <w:lvlText w:val="•"/>
      <w:lvlJc w:val="left"/>
      <w:pPr>
        <w:tabs>
          <w:tab w:val="num" w:pos="3600"/>
        </w:tabs>
        <w:ind w:left="3600" w:hanging="360"/>
      </w:pPr>
      <w:rPr>
        <w:rFonts w:ascii="Arial" w:hAnsi="Arial" w:hint="default"/>
      </w:rPr>
    </w:lvl>
    <w:lvl w:ilvl="5" w:tplc="11903840" w:tentative="1">
      <w:start w:val="1"/>
      <w:numFmt w:val="bullet"/>
      <w:lvlText w:val="•"/>
      <w:lvlJc w:val="left"/>
      <w:pPr>
        <w:tabs>
          <w:tab w:val="num" w:pos="4320"/>
        </w:tabs>
        <w:ind w:left="4320" w:hanging="360"/>
      </w:pPr>
      <w:rPr>
        <w:rFonts w:ascii="Arial" w:hAnsi="Arial" w:hint="default"/>
      </w:rPr>
    </w:lvl>
    <w:lvl w:ilvl="6" w:tplc="792AB25A" w:tentative="1">
      <w:start w:val="1"/>
      <w:numFmt w:val="bullet"/>
      <w:lvlText w:val="•"/>
      <w:lvlJc w:val="left"/>
      <w:pPr>
        <w:tabs>
          <w:tab w:val="num" w:pos="5040"/>
        </w:tabs>
        <w:ind w:left="5040" w:hanging="360"/>
      </w:pPr>
      <w:rPr>
        <w:rFonts w:ascii="Arial" w:hAnsi="Arial" w:hint="default"/>
      </w:rPr>
    </w:lvl>
    <w:lvl w:ilvl="7" w:tplc="DD605DDE" w:tentative="1">
      <w:start w:val="1"/>
      <w:numFmt w:val="bullet"/>
      <w:lvlText w:val="•"/>
      <w:lvlJc w:val="left"/>
      <w:pPr>
        <w:tabs>
          <w:tab w:val="num" w:pos="5760"/>
        </w:tabs>
        <w:ind w:left="5760" w:hanging="360"/>
      </w:pPr>
      <w:rPr>
        <w:rFonts w:ascii="Arial" w:hAnsi="Arial" w:hint="default"/>
      </w:rPr>
    </w:lvl>
    <w:lvl w:ilvl="8" w:tplc="91FE2E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6df4q5FW1jBTZiUm1BPeXmsl1F7Nh2KqCKAN/xtRkFlkoVeyNWVAp3bYNAi0m18qQFbuS8D/q2e4JN61oOAtA==" w:salt="z+mGwXE4lzWsFPdFmPDjOA=="/>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0D"/>
    <w:rsid w:val="00015E34"/>
    <w:rsid w:val="00025F2D"/>
    <w:rsid w:val="00085970"/>
    <w:rsid w:val="000B4C3A"/>
    <w:rsid w:val="000F41C7"/>
    <w:rsid w:val="00100934"/>
    <w:rsid w:val="00107553"/>
    <w:rsid w:val="00120ECB"/>
    <w:rsid w:val="00124E42"/>
    <w:rsid w:val="00130BE6"/>
    <w:rsid w:val="00135F69"/>
    <w:rsid w:val="00136CE7"/>
    <w:rsid w:val="001701C8"/>
    <w:rsid w:val="001860A9"/>
    <w:rsid w:val="00212EC7"/>
    <w:rsid w:val="00231727"/>
    <w:rsid w:val="0023579C"/>
    <w:rsid w:val="002E4A94"/>
    <w:rsid w:val="002E5B48"/>
    <w:rsid w:val="003431EE"/>
    <w:rsid w:val="003B0E30"/>
    <w:rsid w:val="003C5B28"/>
    <w:rsid w:val="00400567"/>
    <w:rsid w:val="00410B49"/>
    <w:rsid w:val="00431023"/>
    <w:rsid w:val="00487BBE"/>
    <w:rsid w:val="004A4BD8"/>
    <w:rsid w:val="004A7449"/>
    <w:rsid w:val="004B421D"/>
    <w:rsid w:val="004C15AC"/>
    <w:rsid w:val="004C61DA"/>
    <w:rsid w:val="004C7F3B"/>
    <w:rsid w:val="0051427C"/>
    <w:rsid w:val="00514F5F"/>
    <w:rsid w:val="00520AF8"/>
    <w:rsid w:val="005923EB"/>
    <w:rsid w:val="005949B0"/>
    <w:rsid w:val="005B0B51"/>
    <w:rsid w:val="005B5A8C"/>
    <w:rsid w:val="005D3BA0"/>
    <w:rsid w:val="00631D95"/>
    <w:rsid w:val="00681BDB"/>
    <w:rsid w:val="0069149A"/>
    <w:rsid w:val="00691E07"/>
    <w:rsid w:val="006A3FDA"/>
    <w:rsid w:val="006C36AB"/>
    <w:rsid w:val="006E47D2"/>
    <w:rsid w:val="00704EB4"/>
    <w:rsid w:val="00705435"/>
    <w:rsid w:val="00724FCF"/>
    <w:rsid w:val="007833EA"/>
    <w:rsid w:val="00787583"/>
    <w:rsid w:val="007963A7"/>
    <w:rsid w:val="007A352A"/>
    <w:rsid w:val="007B2F15"/>
    <w:rsid w:val="007B7ADC"/>
    <w:rsid w:val="007C3132"/>
    <w:rsid w:val="007D082B"/>
    <w:rsid w:val="007E0B71"/>
    <w:rsid w:val="007E6A0D"/>
    <w:rsid w:val="00830BEA"/>
    <w:rsid w:val="0083437D"/>
    <w:rsid w:val="0087514B"/>
    <w:rsid w:val="00891C18"/>
    <w:rsid w:val="00894E3C"/>
    <w:rsid w:val="008C6087"/>
    <w:rsid w:val="008D7535"/>
    <w:rsid w:val="008F2DB5"/>
    <w:rsid w:val="00946B23"/>
    <w:rsid w:val="009D7EC0"/>
    <w:rsid w:val="009E45B0"/>
    <w:rsid w:val="00A043C3"/>
    <w:rsid w:val="00A20E81"/>
    <w:rsid w:val="00A334FA"/>
    <w:rsid w:val="00A40D4B"/>
    <w:rsid w:val="00A908BE"/>
    <w:rsid w:val="00AB7113"/>
    <w:rsid w:val="00AD095E"/>
    <w:rsid w:val="00B00474"/>
    <w:rsid w:val="00B167A1"/>
    <w:rsid w:val="00B17DB4"/>
    <w:rsid w:val="00B34769"/>
    <w:rsid w:val="00B60129"/>
    <w:rsid w:val="00B70BC0"/>
    <w:rsid w:val="00BD27DE"/>
    <w:rsid w:val="00BD53E8"/>
    <w:rsid w:val="00C443BC"/>
    <w:rsid w:val="00CC0D37"/>
    <w:rsid w:val="00CE121E"/>
    <w:rsid w:val="00D33F55"/>
    <w:rsid w:val="00DA0012"/>
    <w:rsid w:val="00DF6A03"/>
    <w:rsid w:val="00E270AA"/>
    <w:rsid w:val="00E2741D"/>
    <w:rsid w:val="00E75E78"/>
    <w:rsid w:val="00E832B1"/>
    <w:rsid w:val="00EB1B6E"/>
    <w:rsid w:val="00EF4DEF"/>
    <w:rsid w:val="00F00BC0"/>
    <w:rsid w:val="00F0709C"/>
    <w:rsid w:val="00F17BA4"/>
    <w:rsid w:val="00F224C0"/>
    <w:rsid w:val="00F369FE"/>
    <w:rsid w:val="00F54E56"/>
    <w:rsid w:val="00F678A2"/>
    <w:rsid w:val="00FB1833"/>
    <w:rsid w:val="00FB3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C7738F6"/>
  <w15:docId w15:val="{B4D965EE-1404-4A3B-A81A-3F39868B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87583"/>
    <w:rPr>
      <w:szCs w:val="24"/>
    </w:rPr>
  </w:style>
  <w:style w:type="paragraph" w:styleId="berschrift1">
    <w:name w:val="heading 1"/>
    <w:basedOn w:val="Standard"/>
    <w:next w:val="Standard"/>
    <w:link w:val="berschrift1Zchn"/>
    <w:uiPriority w:val="9"/>
    <w:qFormat/>
    <w:rsid w:val="0078758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78758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787583"/>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C15AC"/>
    <w:pPr>
      <w:tabs>
        <w:tab w:val="center" w:pos="4536"/>
        <w:tab w:val="right" w:pos="9072"/>
      </w:tabs>
    </w:pPr>
  </w:style>
  <w:style w:type="paragraph" w:styleId="Fuzeile">
    <w:name w:val="footer"/>
    <w:basedOn w:val="Standard"/>
    <w:link w:val="FuzeileZchn"/>
    <w:uiPriority w:val="99"/>
    <w:rsid w:val="004C15AC"/>
    <w:pPr>
      <w:tabs>
        <w:tab w:val="center" w:pos="4536"/>
        <w:tab w:val="right" w:pos="9072"/>
      </w:tabs>
    </w:pPr>
  </w:style>
  <w:style w:type="paragraph" w:styleId="Sprechblasentext">
    <w:name w:val="Balloon Text"/>
    <w:basedOn w:val="Standard"/>
    <w:link w:val="SprechblasentextZchn"/>
    <w:uiPriority w:val="99"/>
    <w:unhideWhenUsed/>
    <w:rsid w:val="00691E07"/>
    <w:rPr>
      <w:rFonts w:ascii="Lucida Grande" w:eastAsia="MS Mincho" w:hAnsi="Lucida Grande" w:cs="Lucida Grande"/>
      <w:sz w:val="18"/>
      <w:szCs w:val="18"/>
      <w:lang w:eastAsia="de-DE"/>
    </w:rPr>
  </w:style>
  <w:style w:type="character" w:customStyle="1" w:styleId="SprechblasentextZchn">
    <w:name w:val="Sprechblasentext Zchn"/>
    <w:link w:val="Sprechblasentext"/>
    <w:uiPriority w:val="99"/>
    <w:rsid w:val="00691E07"/>
    <w:rPr>
      <w:rFonts w:ascii="Lucida Grande" w:eastAsia="MS Mincho" w:hAnsi="Lucida Grande" w:cs="Lucida Grande"/>
      <w:sz w:val="18"/>
      <w:szCs w:val="18"/>
      <w:lang w:val="fr-CH" w:eastAsia="de-DE"/>
    </w:rPr>
  </w:style>
  <w:style w:type="character" w:customStyle="1" w:styleId="KopfzeileZchn">
    <w:name w:val="Kopfzeile Zchn"/>
    <w:link w:val="Kopfzeile"/>
    <w:uiPriority w:val="99"/>
    <w:rsid w:val="00691E07"/>
    <w:rPr>
      <w:szCs w:val="24"/>
    </w:rPr>
  </w:style>
  <w:style w:type="paragraph" w:styleId="Listenabsatz">
    <w:name w:val="List Paragraph"/>
    <w:basedOn w:val="Standard"/>
    <w:uiPriority w:val="34"/>
    <w:qFormat/>
    <w:rsid w:val="00BD53E8"/>
    <w:pPr>
      <w:ind w:left="720"/>
    </w:pPr>
    <w:rPr>
      <w:rFonts w:ascii="Calibri" w:eastAsia="Calibri" w:hAnsi="Calibri"/>
      <w:sz w:val="22"/>
      <w:szCs w:val="22"/>
    </w:rPr>
  </w:style>
  <w:style w:type="character" w:customStyle="1" w:styleId="A0">
    <w:name w:val="A0"/>
    <w:uiPriority w:val="99"/>
    <w:rsid w:val="00BD53E8"/>
    <w:rPr>
      <w:rFonts w:ascii="Aleksei" w:hAnsi="Aleksei" w:hint="default"/>
      <w:color w:val="000000"/>
    </w:rPr>
  </w:style>
  <w:style w:type="character" w:customStyle="1" w:styleId="hps">
    <w:name w:val="hps"/>
    <w:basedOn w:val="Absatz-Standardschriftart"/>
    <w:rsid w:val="00BD53E8"/>
  </w:style>
  <w:style w:type="character" w:styleId="Hyperlink">
    <w:name w:val="Hyperlink"/>
    <w:basedOn w:val="Absatz-Standardschriftart"/>
    <w:uiPriority w:val="99"/>
    <w:unhideWhenUsed/>
    <w:rsid w:val="004C61DA"/>
    <w:rPr>
      <w:color w:val="0000FF"/>
      <w:u w:val="single"/>
    </w:rPr>
  </w:style>
  <w:style w:type="table" w:styleId="Tabellenraster">
    <w:name w:val="Table Grid"/>
    <w:basedOn w:val="NormaleTabelle"/>
    <w:uiPriority w:val="39"/>
    <w:rsid w:val="007A352A"/>
    <w:rPr>
      <w:rFonts w:ascii="Effra Light" w:eastAsia="SimSun" w:hAnsi="Effra Light"/>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style>
  <w:style w:type="paragraph" w:customStyle="1" w:styleId="EinfAbs">
    <w:name w:val="[Einf. Abs.]"/>
    <w:basedOn w:val="Standard"/>
    <w:link w:val="EinfAbsZchn"/>
    <w:uiPriority w:val="99"/>
    <w:rsid w:val="007A352A"/>
    <w:pPr>
      <w:autoSpaceDE w:val="0"/>
      <w:autoSpaceDN w:val="0"/>
      <w:adjustRightInd w:val="0"/>
      <w:spacing w:line="288" w:lineRule="auto"/>
      <w:textAlignment w:val="center"/>
    </w:pPr>
    <w:rPr>
      <w:rFonts w:ascii="MinionPro-Regular" w:eastAsiaTheme="minorHAnsi" w:hAnsi="MinionPro-Regular" w:cs="MinionPro-Regular"/>
      <w:color w:val="000000"/>
      <w:sz w:val="24"/>
      <w:lang w:eastAsia="en-US"/>
    </w:rPr>
  </w:style>
  <w:style w:type="character" w:customStyle="1" w:styleId="EinfAbsZchn">
    <w:name w:val="[Einf. Abs.] Zchn"/>
    <w:basedOn w:val="Absatz-Standardschriftart"/>
    <w:link w:val="EinfAbs"/>
    <w:uiPriority w:val="99"/>
    <w:rsid w:val="007A352A"/>
    <w:rPr>
      <w:rFonts w:ascii="MinionPro-Regular" w:eastAsiaTheme="minorHAnsi" w:hAnsi="MinionPro-Regular" w:cs="MinionPro-Regular"/>
      <w:color w:val="000000"/>
      <w:sz w:val="24"/>
      <w:szCs w:val="24"/>
      <w:lang w:val="fr-CH" w:eastAsia="en-US"/>
    </w:rPr>
  </w:style>
  <w:style w:type="paragraph" w:customStyle="1" w:styleId="KopfzeileFuzeile">
    <w:name w:val="Kopfzeile/Fußzeile"/>
    <w:basedOn w:val="EinfAbs"/>
    <w:link w:val="KopfzeileFuzeileZchn"/>
    <w:qFormat/>
    <w:rsid w:val="007A352A"/>
    <w:rPr>
      <w:rFonts w:ascii="Effra" w:hAnsi="Effra" w:cs="Effra"/>
      <w:b/>
      <w:bCs/>
      <w:spacing w:val="2"/>
    </w:rPr>
  </w:style>
  <w:style w:type="character" w:customStyle="1" w:styleId="KopfzeileFuzeileZchn">
    <w:name w:val="Kopfzeile/Fußzeile Zchn"/>
    <w:basedOn w:val="EinfAbsZchn"/>
    <w:link w:val="KopfzeileFuzeile"/>
    <w:rsid w:val="007A352A"/>
    <w:rPr>
      <w:rFonts w:ascii="Effra" w:eastAsiaTheme="minorHAnsi" w:hAnsi="Effra" w:cs="Effra"/>
      <w:b/>
      <w:bCs/>
      <w:color w:val="000000"/>
      <w:spacing w:val="2"/>
      <w:sz w:val="24"/>
      <w:szCs w:val="24"/>
      <w:lang w:val="fr-CH" w:eastAsia="en-US"/>
    </w:rPr>
  </w:style>
  <w:style w:type="paragraph" w:styleId="Textkrper">
    <w:name w:val="Body Text"/>
    <w:basedOn w:val="Standard"/>
    <w:link w:val="TextkrperZchn"/>
    <w:uiPriority w:val="1"/>
    <w:qFormat/>
    <w:rsid w:val="007A352A"/>
    <w:pPr>
      <w:widowControl w:val="0"/>
      <w:autoSpaceDE w:val="0"/>
      <w:autoSpaceDN w:val="0"/>
    </w:pPr>
    <w:rPr>
      <w:rFonts w:ascii="Kepler Std Light" w:eastAsia="Kepler Std Light" w:hAnsi="Kepler Std Light" w:cs="Kepler Std Light"/>
      <w:sz w:val="24"/>
      <w:lang w:eastAsia="en-US"/>
    </w:rPr>
  </w:style>
  <w:style w:type="character" w:customStyle="1" w:styleId="TextkrperZchn">
    <w:name w:val="Textkörper Zchn"/>
    <w:basedOn w:val="Absatz-Standardschriftart"/>
    <w:link w:val="Textkrper"/>
    <w:uiPriority w:val="1"/>
    <w:rsid w:val="007A352A"/>
    <w:rPr>
      <w:rFonts w:ascii="Kepler Std Light" w:eastAsia="Kepler Std Light" w:hAnsi="Kepler Std Light" w:cs="Kepler Std Light"/>
      <w:sz w:val="24"/>
      <w:szCs w:val="24"/>
      <w:lang w:val="fr-CH" w:eastAsia="en-US"/>
    </w:rPr>
  </w:style>
  <w:style w:type="character" w:customStyle="1" w:styleId="FuzeileZchn">
    <w:name w:val="Fußzeile Zchn"/>
    <w:basedOn w:val="Absatz-Standardschriftart"/>
    <w:link w:val="Fuzeile"/>
    <w:uiPriority w:val="99"/>
    <w:rsid w:val="007A352A"/>
    <w:rPr>
      <w:szCs w:val="24"/>
    </w:rPr>
  </w:style>
  <w:style w:type="character" w:customStyle="1" w:styleId="berschrift1Zchn">
    <w:name w:val="Überschrift 1 Zchn"/>
    <w:basedOn w:val="Absatz-Standardschriftart"/>
    <w:link w:val="berschrift1"/>
    <w:uiPriority w:val="9"/>
    <w:rsid w:val="00681BDB"/>
    <w:rPr>
      <w:rFonts w:ascii="Arial" w:hAnsi="Arial" w:cs="Arial"/>
      <w:b/>
      <w:bCs/>
      <w:kern w:val="32"/>
      <w:sz w:val="32"/>
      <w:szCs w:val="32"/>
    </w:rPr>
  </w:style>
  <w:style w:type="character" w:styleId="BesuchterLink">
    <w:name w:val="FollowedHyperlink"/>
    <w:basedOn w:val="Absatz-Standardschriftart"/>
    <w:semiHidden/>
    <w:unhideWhenUsed/>
    <w:rsid w:val="008F2DB5"/>
    <w:rPr>
      <w:color w:val="800080" w:themeColor="followedHyperlink"/>
      <w:u w:val="single"/>
    </w:rPr>
  </w:style>
  <w:style w:type="character" w:styleId="NichtaufgelsteErwhnung">
    <w:name w:val="Unresolved Mention"/>
    <w:basedOn w:val="Absatz-Standardschriftart"/>
    <w:uiPriority w:val="99"/>
    <w:semiHidden/>
    <w:unhideWhenUsed/>
    <w:rsid w:val="00B60129"/>
    <w:rPr>
      <w:color w:val="605E5C"/>
      <w:shd w:val="clear" w:color="auto" w:fill="E1DFDD"/>
    </w:rPr>
  </w:style>
  <w:style w:type="character" w:styleId="Platzhaltertext">
    <w:name w:val="Placeholder Text"/>
    <w:basedOn w:val="Absatz-Standardschriftart"/>
    <w:uiPriority w:val="99"/>
    <w:semiHidden/>
    <w:rsid w:val="00891C18"/>
    <w:rPr>
      <w:color w:val="808080"/>
    </w:rPr>
  </w:style>
  <w:style w:type="paragraph" w:customStyle="1" w:styleId="LO-normal">
    <w:name w:val="LO-normal"/>
    <w:qFormat/>
    <w:rsid w:val="00085970"/>
    <w:pPr>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9072">
      <w:bodyDiv w:val="1"/>
      <w:marLeft w:val="0"/>
      <w:marRight w:val="0"/>
      <w:marTop w:val="0"/>
      <w:marBottom w:val="0"/>
      <w:divBdr>
        <w:top w:val="none" w:sz="0" w:space="0" w:color="auto"/>
        <w:left w:val="none" w:sz="0" w:space="0" w:color="auto"/>
        <w:bottom w:val="none" w:sz="0" w:space="0" w:color="auto"/>
        <w:right w:val="none" w:sz="0" w:space="0" w:color="auto"/>
      </w:divBdr>
    </w:div>
    <w:div w:id="644941938">
      <w:bodyDiv w:val="1"/>
      <w:marLeft w:val="0"/>
      <w:marRight w:val="0"/>
      <w:marTop w:val="0"/>
      <w:marBottom w:val="0"/>
      <w:divBdr>
        <w:top w:val="none" w:sz="0" w:space="0" w:color="auto"/>
        <w:left w:val="none" w:sz="0" w:space="0" w:color="auto"/>
        <w:bottom w:val="none" w:sz="0" w:space="0" w:color="auto"/>
        <w:right w:val="none" w:sz="0" w:space="0" w:color="auto"/>
      </w:divBdr>
    </w:div>
    <w:div w:id="750656976">
      <w:bodyDiv w:val="1"/>
      <w:marLeft w:val="0"/>
      <w:marRight w:val="0"/>
      <w:marTop w:val="0"/>
      <w:marBottom w:val="0"/>
      <w:divBdr>
        <w:top w:val="none" w:sz="0" w:space="0" w:color="auto"/>
        <w:left w:val="none" w:sz="0" w:space="0" w:color="auto"/>
        <w:bottom w:val="none" w:sz="0" w:space="0" w:color="auto"/>
        <w:right w:val="none" w:sz="0" w:space="0" w:color="auto"/>
      </w:divBdr>
    </w:div>
    <w:div w:id="1312640789">
      <w:bodyDiv w:val="1"/>
      <w:marLeft w:val="0"/>
      <w:marRight w:val="0"/>
      <w:marTop w:val="0"/>
      <w:marBottom w:val="0"/>
      <w:divBdr>
        <w:top w:val="none" w:sz="0" w:space="0" w:color="auto"/>
        <w:left w:val="none" w:sz="0" w:space="0" w:color="auto"/>
        <w:bottom w:val="none" w:sz="0" w:space="0" w:color="auto"/>
        <w:right w:val="none" w:sz="0" w:space="0" w:color="auto"/>
      </w:divBdr>
    </w:div>
    <w:div w:id="1678120311">
      <w:bodyDiv w:val="1"/>
      <w:marLeft w:val="0"/>
      <w:marRight w:val="0"/>
      <w:marTop w:val="0"/>
      <w:marBottom w:val="0"/>
      <w:divBdr>
        <w:top w:val="none" w:sz="0" w:space="0" w:color="auto"/>
        <w:left w:val="none" w:sz="0" w:space="0" w:color="auto"/>
        <w:bottom w:val="none" w:sz="0" w:space="0" w:color="auto"/>
        <w:right w:val="none" w:sz="0" w:space="0" w:color="auto"/>
      </w:divBdr>
    </w:div>
    <w:div w:id="187041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vorlagen\Apo_luzern_fax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287A35D-DE09-47E9-A9CB-A815513FAAA3}"/>
      </w:docPartPr>
      <w:docPartBody>
        <w:p w:rsidR="00BA1F0F" w:rsidRDefault="00B33884">
          <w:r w:rsidRPr="00B75CA2">
            <w:rPr>
              <w:rStyle w:val="Platzhaltertext"/>
            </w:rPr>
            <w:t>Klicken oder tippen Sie hier, um Text einzugeben.</w:t>
          </w:r>
        </w:p>
      </w:docPartBody>
    </w:docPart>
    <w:docPart>
      <w:docPartPr>
        <w:name w:val="2F8F1BEBC02D4074A270D6D3A2E866C0"/>
        <w:category>
          <w:name w:val="Allgemein"/>
          <w:gallery w:val="placeholder"/>
        </w:category>
        <w:types>
          <w:type w:val="bbPlcHdr"/>
        </w:types>
        <w:behaviors>
          <w:behavior w:val="content"/>
        </w:behaviors>
        <w:guid w:val="{0C0DFC29-FB71-4239-8A49-716287D1DD5F}"/>
      </w:docPartPr>
      <w:docPartBody>
        <w:p w:rsidR="00111DEB" w:rsidRDefault="00BA1F0F" w:rsidP="00BA1F0F">
          <w:pPr>
            <w:pStyle w:val="2F8F1BEBC02D4074A270D6D3A2E866C0"/>
          </w:pPr>
          <w:r w:rsidRPr="00B75CA2">
            <w:rPr>
              <w:rStyle w:val="Platzhaltertext"/>
            </w:rPr>
            <w:t>Klicken oder tippen Sie hier, um Text einzugeben.</w:t>
          </w:r>
        </w:p>
      </w:docPartBody>
    </w:docPart>
    <w:docPart>
      <w:docPartPr>
        <w:name w:val="0EAF3C0EA3CA4F0A82261DA9F56068DE"/>
        <w:category>
          <w:name w:val="Allgemein"/>
          <w:gallery w:val="placeholder"/>
        </w:category>
        <w:types>
          <w:type w:val="bbPlcHdr"/>
        </w:types>
        <w:behaviors>
          <w:behavior w:val="content"/>
        </w:behaviors>
        <w:guid w:val="{B880B3F3-7A11-4D99-9AA3-87E910B50025}"/>
      </w:docPartPr>
      <w:docPartBody>
        <w:p w:rsidR="00111DEB" w:rsidRDefault="00BA1F0F" w:rsidP="00BA1F0F">
          <w:pPr>
            <w:pStyle w:val="0EAF3C0EA3CA4F0A82261DA9F56068DE"/>
          </w:pPr>
          <w:r w:rsidRPr="00B75CA2">
            <w:rPr>
              <w:rStyle w:val="Platzhaltertext"/>
            </w:rPr>
            <w:t>Klicken oder tippen Sie hier, um Text einzugeben.</w:t>
          </w:r>
        </w:p>
      </w:docPartBody>
    </w:docPart>
    <w:docPart>
      <w:docPartPr>
        <w:name w:val="B241F80983534AF892B882D777DFF494"/>
        <w:category>
          <w:name w:val="Allgemein"/>
          <w:gallery w:val="placeholder"/>
        </w:category>
        <w:types>
          <w:type w:val="bbPlcHdr"/>
        </w:types>
        <w:behaviors>
          <w:behavior w:val="content"/>
        </w:behaviors>
        <w:guid w:val="{03DFAEB2-D57F-4FE5-9D95-3C5C7D69FB61}"/>
      </w:docPartPr>
      <w:docPartBody>
        <w:p w:rsidR="00111DEB" w:rsidRDefault="00BA1F0F" w:rsidP="00BA1F0F">
          <w:pPr>
            <w:pStyle w:val="B241F80983534AF892B882D777DFF494"/>
          </w:pPr>
          <w:r w:rsidRPr="00B75CA2">
            <w:rPr>
              <w:rStyle w:val="Platzhaltertext"/>
            </w:rPr>
            <w:t>Klicken oder tippen Sie hier, um Text einzugeben.</w:t>
          </w:r>
        </w:p>
      </w:docPartBody>
    </w:docPart>
    <w:docPart>
      <w:docPartPr>
        <w:name w:val="DE2B6F7430DC458685BA851C756A35CF"/>
        <w:category>
          <w:name w:val="Allgemein"/>
          <w:gallery w:val="placeholder"/>
        </w:category>
        <w:types>
          <w:type w:val="bbPlcHdr"/>
        </w:types>
        <w:behaviors>
          <w:behavior w:val="content"/>
        </w:behaviors>
        <w:guid w:val="{8F115EFB-3BEC-479B-B873-FA9DCC6A75A8}"/>
      </w:docPartPr>
      <w:docPartBody>
        <w:p w:rsidR="00111DEB" w:rsidRDefault="00BA1F0F" w:rsidP="00BA1F0F">
          <w:pPr>
            <w:pStyle w:val="DE2B6F7430DC458685BA851C756A35CF"/>
          </w:pPr>
          <w:r w:rsidRPr="00B75CA2">
            <w:rPr>
              <w:rStyle w:val="Platzhaltertext"/>
            </w:rPr>
            <w:t>Klicken oder tippen Sie hier, um Text einzugeben.</w:t>
          </w:r>
        </w:p>
      </w:docPartBody>
    </w:docPart>
    <w:docPart>
      <w:docPartPr>
        <w:name w:val="B257AA8236CF47ACB9E5B67140CF366A"/>
        <w:category>
          <w:name w:val="Allgemein"/>
          <w:gallery w:val="placeholder"/>
        </w:category>
        <w:types>
          <w:type w:val="bbPlcHdr"/>
        </w:types>
        <w:behaviors>
          <w:behavior w:val="content"/>
        </w:behaviors>
        <w:guid w:val="{1F75ED46-98A2-4101-9C73-CDE6B1919A8B}"/>
      </w:docPartPr>
      <w:docPartBody>
        <w:p w:rsidR="00111DEB" w:rsidRDefault="00BA1F0F" w:rsidP="00BA1F0F">
          <w:pPr>
            <w:pStyle w:val="B257AA8236CF47ACB9E5B67140CF366A"/>
          </w:pPr>
          <w:r w:rsidRPr="00B75CA2">
            <w:rPr>
              <w:rStyle w:val="Platzhaltertext"/>
            </w:rPr>
            <w:t>Klicken oder tippen Sie hier, um Text einzugeben.</w:t>
          </w:r>
        </w:p>
      </w:docPartBody>
    </w:docPart>
    <w:docPart>
      <w:docPartPr>
        <w:name w:val="BF4200ACCAD94F438A84DB59EAA4E33F"/>
        <w:category>
          <w:name w:val="Allgemein"/>
          <w:gallery w:val="placeholder"/>
        </w:category>
        <w:types>
          <w:type w:val="bbPlcHdr"/>
        </w:types>
        <w:behaviors>
          <w:behavior w:val="content"/>
        </w:behaviors>
        <w:guid w:val="{AF6B7C18-7BFD-48D0-94F8-8AE3F5B31D40}"/>
      </w:docPartPr>
      <w:docPartBody>
        <w:p w:rsidR="00111DEB" w:rsidRDefault="00BA1F0F" w:rsidP="00BA1F0F">
          <w:pPr>
            <w:pStyle w:val="BF4200ACCAD94F438A84DB59EAA4E33F"/>
          </w:pPr>
          <w:r w:rsidRPr="00B75CA2">
            <w:rPr>
              <w:rStyle w:val="Platzhaltertext"/>
            </w:rPr>
            <w:t>Klicken oder tippen Sie hier, um Text einzugeben.</w:t>
          </w:r>
        </w:p>
      </w:docPartBody>
    </w:docPart>
    <w:docPart>
      <w:docPartPr>
        <w:name w:val="97331B8B37FE402F971C8094690852E6"/>
        <w:category>
          <w:name w:val="Allgemein"/>
          <w:gallery w:val="placeholder"/>
        </w:category>
        <w:types>
          <w:type w:val="bbPlcHdr"/>
        </w:types>
        <w:behaviors>
          <w:behavior w:val="content"/>
        </w:behaviors>
        <w:guid w:val="{A15AEE1B-A7FF-4DBD-AAC3-48EB2F40C1C2}"/>
      </w:docPartPr>
      <w:docPartBody>
        <w:p w:rsidR="00111DEB" w:rsidRDefault="00BA1F0F" w:rsidP="00BA1F0F">
          <w:pPr>
            <w:pStyle w:val="97331B8B37FE402F971C8094690852E6"/>
          </w:pPr>
          <w:r w:rsidRPr="00B75CA2">
            <w:rPr>
              <w:rStyle w:val="Platzhaltertext"/>
            </w:rPr>
            <w:t>Klicken oder tippen Sie hier, um Text einzugeben.</w:t>
          </w:r>
        </w:p>
      </w:docPartBody>
    </w:docPart>
    <w:docPart>
      <w:docPartPr>
        <w:name w:val="B04F8ECABDCE4E468513C6415406B59A"/>
        <w:category>
          <w:name w:val="Allgemein"/>
          <w:gallery w:val="placeholder"/>
        </w:category>
        <w:types>
          <w:type w:val="bbPlcHdr"/>
        </w:types>
        <w:behaviors>
          <w:behavior w:val="content"/>
        </w:behaviors>
        <w:guid w:val="{761D8D6A-61E5-4330-A0D1-A988D5A96161}"/>
      </w:docPartPr>
      <w:docPartBody>
        <w:p w:rsidR="00111DEB" w:rsidRDefault="00BA1F0F" w:rsidP="00BA1F0F">
          <w:pPr>
            <w:pStyle w:val="B04F8ECABDCE4E468513C6415406B59A"/>
          </w:pPr>
          <w:r w:rsidRPr="00B75CA2">
            <w:rPr>
              <w:rStyle w:val="Platzhaltertext"/>
            </w:rPr>
            <w:t>Klicken oder tippen Sie hier, um Text einzugeben.</w:t>
          </w:r>
        </w:p>
      </w:docPartBody>
    </w:docPart>
    <w:docPart>
      <w:docPartPr>
        <w:name w:val="09B6D60B70E846D2A1867D0ED92568FE"/>
        <w:category>
          <w:name w:val="Allgemein"/>
          <w:gallery w:val="placeholder"/>
        </w:category>
        <w:types>
          <w:type w:val="bbPlcHdr"/>
        </w:types>
        <w:behaviors>
          <w:behavior w:val="content"/>
        </w:behaviors>
        <w:guid w:val="{AA0C2154-BCF4-4020-8922-3789A3FEF284}"/>
      </w:docPartPr>
      <w:docPartBody>
        <w:p w:rsidR="00111DEB" w:rsidRDefault="00BA1F0F" w:rsidP="00BA1F0F">
          <w:pPr>
            <w:pStyle w:val="09B6D60B70E846D2A1867D0ED92568FE"/>
          </w:pPr>
          <w:r w:rsidRPr="00B75CA2">
            <w:rPr>
              <w:rStyle w:val="Platzhaltertext"/>
            </w:rPr>
            <w:t>Klicken oder tippen Sie hier, um Text einzugeben.</w:t>
          </w:r>
        </w:p>
      </w:docPartBody>
    </w:docPart>
    <w:docPart>
      <w:docPartPr>
        <w:name w:val="A0C70A4F49454735A855A0B2F2D8AEA7"/>
        <w:category>
          <w:name w:val="Allgemein"/>
          <w:gallery w:val="placeholder"/>
        </w:category>
        <w:types>
          <w:type w:val="bbPlcHdr"/>
        </w:types>
        <w:behaviors>
          <w:behavior w:val="content"/>
        </w:behaviors>
        <w:guid w:val="{062D9038-78B8-4535-98F7-DCC630CCBE1B}"/>
      </w:docPartPr>
      <w:docPartBody>
        <w:p w:rsidR="00111DEB" w:rsidRDefault="00BA1F0F" w:rsidP="00BA1F0F">
          <w:pPr>
            <w:pStyle w:val="A0C70A4F49454735A855A0B2F2D8AEA7"/>
          </w:pPr>
          <w:r w:rsidRPr="00B75CA2">
            <w:rPr>
              <w:rStyle w:val="Platzhaltertext"/>
            </w:rPr>
            <w:t>Klicken oder tippen Sie hier, um Text einzugeben.</w:t>
          </w:r>
        </w:p>
      </w:docPartBody>
    </w:docPart>
    <w:docPart>
      <w:docPartPr>
        <w:name w:val="62FAD6CF4CC04D2C8D5FFB8FA11871AC"/>
        <w:category>
          <w:name w:val="Allgemein"/>
          <w:gallery w:val="placeholder"/>
        </w:category>
        <w:types>
          <w:type w:val="bbPlcHdr"/>
        </w:types>
        <w:behaviors>
          <w:behavior w:val="content"/>
        </w:behaviors>
        <w:guid w:val="{839CA4D5-5391-4D51-8C07-DF3D3962F85B}"/>
      </w:docPartPr>
      <w:docPartBody>
        <w:p w:rsidR="00111DEB" w:rsidRDefault="00BA1F0F" w:rsidP="00BA1F0F">
          <w:pPr>
            <w:pStyle w:val="62FAD6CF4CC04D2C8D5FFB8FA11871AC"/>
          </w:pPr>
          <w:r w:rsidRPr="00B75CA2">
            <w:rPr>
              <w:rStyle w:val="Platzhaltertext"/>
            </w:rPr>
            <w:t>Klicken oder tippen Sie hier, um Text einzugeben.</w:t>
          </w:r>
        </w:p>
      </w:docPartBody>
    </w:docPart>
    <w:docPart>
      <w:docPartPr>
        <w:name w:val="E3DF3A5EC5C9466A808ACF71D08291D9"/>
        <w:category>
          <w:name w:val="Allgemein"/>
          <w:gallery w:val="placeholder"/>
        </w:category>
        <w:types>
          <w:type w:val="bbPlcHdr"/>
        </w:types>
        <w:behaviors>
          <w:behavior w:val="content"/>
        </w:behaviors>
        <w:guid w:val="{62C5879A-1D77-4110-964D-34C0E6D0FAB2}"/>
      </w:docPartPr>
      <w:docPartBody>
        <w:p w:rsidR="00111DEB" w:rsidRDefault="00BA1F0F" w:rsidP="00BA1F0F">
          <w:pPr>
            <w:pStyle w:val="E3DF3A5EC5C9466A808ACF71D08291D9"/>
          </w:pPr>
          <w:r w:rsidRPr="00B75CA2">
            <w:rPr>
              <w:rStyle w:val="Platzhaltertext"/>
            </w:rPr>
            <w:t>Klicken oder tippen Sie hier, um Text einzugeben.</w:t>
          </w:r>
        </w:p>
      </w:docPartBody>
    </w:docPart>
    <w:docPart>
      <w:docPartPr>
        <w:name w:val="9E84F4A1832042E6973DA6B71FCA6F26"/>
        <w:category>
          <w:name w:val="Allgemein"/>
          <w:gallery w:val="placeholder"/>
        </w:category>
        <w:types>
          <w:type w:val="bbPlcHdr"/>
        </w:types>
        <w:behaviors>
          <w:behavior w:val="content"/>
        </w:behaviors>
        <w:guid w:val="{07D3FC4B-6376-4238-AA6E-BD7422C216C7}"/>
      </w:docPartPr>
      <w:docPartBody>
        <w:p w:rsidR="00111DEB" w:rsidRDefault="00BA1F0F" w:rsidP="00BA1F0F">
          <w:pPr>
            <w:pStyle w:val="9E84F4A1832042E6973DA6B71FCA6F26"/>
          </w:pPr>
          <w:r w:rsidRPr="00B75CA2">
            <w:rPr>
              <w:rStyle w:val="Platzhaltertext"/>
            </w:rPr>
            <w:t>Klicken oder tippen Sie hier, um Text einzugeben.</w:t>
          </w:r>
        </w:p>
      </w:docPartBody>
    </w:docPart>
    <w:docPart>
      <w:docPartPr>
        <w:name w:val="BF4D95FB23ED4590A955FFBACE5253BA"/>
        <w:category>
          <w:name w:val="Allgemein"/>
          <w:gallery w:val="placeholder"/>
        </w:category>
        <w:types>
          <w:type w:val="bbPlcHdr"/>
        </w:types>
        <w:behaviors>
          <w:behavior w:val="content"/>
        </w:behaviors>
        <w:guid w:val="{D1E98AE0-2EDD-49A9-A7C8-858D08970E47}"/>
      </w:docPartPr>
      <w:docPartBody>
        <w:p w:rsidR="00111DEB" w:rsidRDefault="00BA1F0F" w:rsidP="00BA1F0F">
          <w:pPr>
            <w:pStyle w:val="BF4D95FB23ED4590A955FFBACE5253BA"/>
          </w:pPr>
          <w:r w:rsidRPr="00B75CA2">
            <w:rPr>
              <w:rStyle w:val="Platzhaltertext"/>
            </w:rPr>
            <w:t>Klicken oder tippen Sie hier, um Text einzugeben.</w:t>
          </w:r>
        </w:p>
      </w:docPartBody>
    </w:docPart>
    <w:docPart>
      <w:docPartPr>
        <w:name w:val="C6828613023B42B6AB2142DD57635922"/>
        <w:category>
          <w:name w:val="Allgemein"/>
          <w:gallery w:val="placeholder"/>
        </w:category>
        <w:types>
          <w:type w:val="bbPlcHdr"/>
        </w:types>
        <w:behaviors>
          <w:behavior w:val="content"/>
        </w:behaviors>
        <w:guid w:val="{59054A47-BDC1-43B3-8897-4A83BF07E9D8}"/>
      </w:docPartPr>
      <w:docPartBody>
        <w:p w:rsidR="00111DEB" w:rsidRDefault="00BA1F0F" w:rsidP="00BA1F0F">
          <w:pPr>
            <w:pStyle w:val="C6828613023B42B6AB2142DD57635922"/>
          </w:pPr>
          <w:r w:rsidRPr="00B75C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84"/>
    <w:rsid w:val="00111DEB"/>
    <w:rsid w:val="00B33884"/>
    <w:rsid w:val="00BA1F0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A1F0F"/>
    <w:rPr>
      <w:color w:val="808080"/>
    </w:rPr>
  </w:style>
  <w:style w:type="paragraph" w:customStyle="1" w:styleId="2F8F1BEBC02D4074A270D6D3A2E866C0">
    <w:name w:val="2F8F1BEBC02D4074A270D6D3A2E866C0"/>
    <w:rsid w:val="00BA1F0F"/>
  </w:style>
  <w:style w:type="paragraph" w:customStyle="1" w:styleId="0EAF3C0EA3CA4F0A82261DA9F56068DE">
    <w:name w:val="0EAF3C0EA3CA4F0A82261DA9F56068DE"/>
    <w:rsid w:val="00BA1F0F"/>
  </w:style>
  <w:style w:type="paragraph" w:customStyle="1" w:styleId="B241F80983534AF892B882D777DFF494">
    <w:name w:val="B241F80983534AF892B882D777DFF494"/>
    <w:rsid w:val="00BA1F0F"/>
  </w:style>
  <w:style w:type="paragraph" w:customStyle="1" w:styleId="DE2B6F7430DC458685BA851C756A35CF">
    <w:name w:val="DE2B6F7430DC458685BA851C756A35CF"/>
    <w:rsid w:val="00BA1F0F"/>
  </w:style>
  <w:style w:type="paragraph" w:customStyle="1" w:styleId="B257AA8236CF47ACB9E5B67140CF366A">
    <w:name w:val="B257AA8236CF47ACB9E5B67140CF366A"/>
    <w:rsid w:val="00BA1F0F"/>
  </w:style>
  <w:style w:type="paragraph" w:customStyle="1" w:styleId="BF4200ACCAD94F438A84DB59EAA4E33F">
    <w:name w:val="BF4200ACCAD94F438A84DB59EAA4E33F"/>
    <w:rsid w:val="00BA1F0F"/>
  </w:style>
  <w:style w:type="paragraph" w:customStyle="1" w:styleId="97331B8B37FE402F971C8094690852E6">
    <w:name w:val="97331B8B37FE402F971C8094690852E6"/>
    <w:rsid w:val="00BA1F0F"/>
  </w:style>
  <w:style w:type="paragraph" w:customStyle="1" w:styleId="B04F8ECABDCE4E468513C6415406B59A">
    <w:name w:val="B04F8ECABDCE4E468513C6415406B59A"/>
    <w:rsid w:val="00BA1F0F"/>
  </w:style>
  <w:style w:type="paragraph" w:customStyle="1" w:styleId="09B6D60B70E846D2A1867D0ED92568FE">
    <w:name w:val="09B6D60B70E846D2A1867D0ED92568FE"/>
    <w:rsid w:val="00BA1F0F"/>
  </w:style>
  <w:style w:type="paragraph" w:customStyle="1" w:styleId="A0C70A4F49454735A855A0B2F2D8AEA7">
    <w:name w:val="A0C70A4F49454735A855A0B2F2D8AEA7"/>
    <w:rsid w:val="00BA1F0F"/>
  </w:style>
  <w:style w:type="paragraph" w:customStyle="1" w:styleId="62FAD6CF4CC04D2C8D5FFB8FA11871AC">
    <w:name w:val="62FAD6CF4CC04D2C8D5FFB8FA11871AC"/>
    <w:rsid w:val="00BA1F0F"/>
  </w:style>
  <w:style w:type="paragraph" w:customStyle="1" w:styleId="E3DF3A5EC5C9466A808ACF71D08291D9">
    <w:name w:val="E3DF3A5EC5C9466A808ACF71D08291D9"/>
    <w:rsid w:val="00BA1F0F"/>
  </w:style>
  <w:style w:type="paragraph" w:customStyle="1" w:styleId="9E84F4A1832042E6973DA6B71FCA6F26">
    <w:name w:val="9E84F4A1832042E6973DA6B71FCA6F26"/>
    <w:rsid w:val="00BA1F0F"/>
  </w:style>
  <w:style w:type="paragraph" w:customStyle="1" w:styleId="BF4D95FB23ED4590A955FFBACE5253BA">
    <w:name w:val="BF4D95FB23ED4590A955FFBACE5253BA"/>
    <w:rsid w:val="00BA1F0F"/>
  </w:style>
  <w:style w:type="paragraph" w:customStyle="1" w:styleId="C6828613023B42B6AB2142DD57635922">
    <w:name w:val="C6828613023B42B6AB2142DD57635922"/>
    <w:rsid w:val="00BA1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892BA-06E9-4F6F-B3E1-2929CCF02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Apo_luzern_fax_vorlage.dotx</Template>
  <TotalTime>0</TotalTime>
  <Pages>2</Pages>
  <Words>354</Words>
  <Characters>2172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APOSTROPH AG</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dc:creator>
  <cp:lastModifiedBy>Greber Tatjana</cp:lastModifiedBy>
  <cp:revision>5</cp:revision>
  <cp:lastPrinted>2022-07-20T13:27:00Z</cp:lastPrinted>
  <dcterms:created xsi:type="dcterms:W3CDTF">2022-07-22T14:23:00Z</dcterms:created>
  <dcterms:modified xsi:type="dcterms:W3CDTF">2022-08-15T06:05:00Z</dcterms:modified>
</cp:coreProperties>
</file>