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5F689" w14:textId="77777777" w:rsidR="00431023" w:rsidRPr="001701C8" w:rsidRDefault="00431023" w:rsidP="0087514B">
      <w:pPr>
        <w:rPr>
          <w:rFonts w:ascii="Kepler Std Light" w:hAnsi="Kepler Std Light"/>
          <w:sz w:val="24"/>
        </w:rPr>
      </w:pPr>
      <w:bookmarkStart w:id="0" w:name="_Hlk109123591"/>
      <w:bookmarkEnd w:id="0"/>
    </w:p>
    <w:p w14:paraId="7F2FCA78" w14:textId="77777777" w:rsidR="00431023" w:rsidRPr="007963A7" w:rsidRDefault="0069149A" w:rsidP="00431023">
      <w:pPr>
        <w:widowControl w:val="0"/>
        <w:autoSpaceDE w:val="0"/>
        <w:autoSpaceDN w:val="0"/>
        <w:ind w:right="57"/>
        <w:rPr>
          <w:rFonts w:ascii="Kepler Std Light" w:eastAsia="Kepler Std Light" w:hAnsi="Kepler Std Light" w:cs="Kepler Std Light"/>
          <w:sz w:val="72"/>
          <w:szCs w:val="22"/>
        </w:rPr>
      </w:pPr>
      <w:r>
        <w:rPr>
          <w:rFonts w:ascii="Kepler Std Light" w:hAnsi="Kepler Std Light"/>
          <w:sz w:val="72"/>
        </w:rPr>
        <w:t>Briefing form</w:t>
      </w:r>
    </w:p>
    <w:p w14:paraId="67776297" w14:textId="77777777" w:rsidR="00431023" w:rsidRPr="007963A7" w:rsidRDefault="008526BD" w:rsidP="00431023">
      <w:pPr>
        <w:pStyle w:val="Textkrper"/>
        <w:tabs>
          <w:tab w:val="left" w:pos="5529"/>
        </w:tabs>
        <w:rPr>
          <w:rFonts w:ascii="Effra" w:hAnsi="Effra" w:cs="Effra"/>
        </w:rPr>
      </w:pPr>
      <w:r>
        <w:rPr>
          <w:rFonts w:ascii="Effra" w:hAnsi="Effra"/>
        </w:rPr>
        <w:t>C</w:t>
      </w:r>
      <w:r w:rsidR="00305200">
        <w:rPr>
          <w:rFonts w:ascii="Effra" w:hAnsi="Effra"/>
        </w:rPr>
        <w:t xml:space="preserve">opywriting &amp; content </w:t>
      </w:r>
      <w:r w:rsidR="0069149A">
        <w:rPr>
          <w:rFonts w:ascii="Effra" w:hAnsi="Effra"/>
        </w:rPr>
        <w:t>writing order</w:t>
      </w:r>
    </w:p>
    <w:p w14:paraId="6A0E2494" w14:textId="77777777" w:rsidR="005923EB" w:rsidRPr="007963A7" w:rsidRDefault="005923EB" w:rsidP="00431023">
      <w:pPr>
        <w:rPr>
          <w:rFonts w:ascii="Kepler Std Light" w:hAnsi="Kepler Std Light"/>
          <w:sz w:val="24"/>
          <w:lang w:val="en-US"/>
        </w:rPr>
      </w:pPr>
    </w:p>
    <w:p w14:paraId="3B9E26EB" w14:textId="77777777" w:rsidR="00400567" w:rsidRPr="001701C8" w:rsidRDefault="00400567" w:rsidP="005923EB">
      <w:pPr>
        <w:ind w:left="1416"/>
        <w:rPr>
          <w:rFonts w:ascii="Kepler Std Light" w:hAnsi="Kepler Std Light"/>
          <w:sz w:val="24"/>
        </w:rPr>
      </w:pPr>
      <w:r>
        <w:rPr>
          <w:rFonts w:ascii="Kepler Std Light" w:hAnsi="Kepler Std Light"/>
          <w:sz w:val="24"/>
        </w:rPr>
        <w:t>Thank you f</w:t>
      </w:r>
      <w:r w:rsidR="00305200">
        <w:rPr>
          <w:rFonts w:ascii="Kepler Std Light" w:hAnsi="Kepler Std Light"/>
          <w:sz w:val="24"/>
        </w:rPr>
        <w:t xml:space="preserve">or your copywriting </w:t>
      </w:r>
      <w:r w:rsidR="008526BD">
        <w:rPr>
          <w:rFonts w:ascii="Kepler Std Light" w:hAnsi="Kepler Std Light"/>
          <w:sz w:val="24"/>
        </w:rPr>
        <w:t>or</w:t>
      </w:r>
      <w:r w:rsidR="00305200">
        <w:rPr>
          <w:rFonts w:ascii="Kepler Std Light" w:hAnsi="Kepler Std Light"/>
          <w:sz w:val="24"/>
        </w:rPr>
        <w:t xml:space="preserve"> content </w:t>
      </w:r>
      <w:r>
        <w:rPr>
          <w:rFonts w:ascii="Kepler Std Light" w:hAnsi="Kepler Std Light"/>
          <w:sz w:val="24"/>
        </w:rPr>
        <w:t>writing order. To ensure our team receives the most accurate briefing possible, kindly complete the following form. Carefully defined parameters and background information will help us gain familiarity with the subject matter and produce a high-quality result. Please email the completed form to your project manager.</w:t>
      </w:r>
    </w:p>
    <w:p w14:paraId="3D47E774" w14:textId="77777777" w:rsidR="001701C8" w:rsidRDefault="001701C8" w:rsidP="005923EB">
      <w:pPr>
        <w:ind w:left="1416"/>
        <w:rPr>
          <w:rFonts w:ascii="Kepler Std Light" w:hAnsi="Kepler Std Light"/>
          <w:sz w:val="24"/>
        </w:rPr>
      </w:pPr>
    </w:p>
    <w:p w14:paraId="0A871E11" w14:textId="77777777" w:rsidR="001701C8" w:rsidRPr="001701C8" w:rsidRDefault="001701C8" w:rsidP="005923EB">
      <w:pPr>
        <w:ind w:left="1416"/>
        <w:rPr>
          <w:rFonts w:ascii="Kepler Std Light" w:hAnsi="Kepler Std Light"/>
          <w:sz w:val="24"/>
        </w:rPr>
      </w:pPr>
    </w:p>
    <w:p w14:paraId="7C992C3E" w14:textId="77777777" w:rsidR="005923EB" w:rsidRPr="001701C8" w:rsidRDefault="005923EB" w:rsidP="005923EB">
      <w:pPr>
        <w:ind w:left="1416"/>
        <w:rPr>
          <w:rFonts w:ascii="Kepler Std Light" w:hAnsi="Kepler Std Light"/>
          <w:sz w:val="12"/>
          <w:szCs w:val="12"/>
        </w:rPr>
      </w:pPr>
    </w:p>
    <w:p w14:paraId="1B433DF6" w14:textId="77777777" w:rsidR="000F41C7" w:rsidRPr="001701C8" w:rsidRDefault="000F41C7" w:rsidP="000F41C7">
      <w:pPr>
        <w:ind w:left="1416"/>
        <w:rPr>
          <w:rFonts w:ascii="Kepler Std Light" w:hAnsi="Kepler Std Light"/>
          <w:sz w:val="24"/>
        </w:rPr>
      </w:pPr>
      <w:r>
        <w:rPr>
          <w:rFonts w:ascii="Kepler Std Light" w:hAnsi="Kepler Std Light"/>
          <w:b/>
          <w:sz w:val="24"/>
        </w:rPr>
        <w:t>Company:</w:t>
      </w:r>
      <w:r>
        <w:rPr>
          <w:rFonts w:ascii="Kepler Std Light" w:hAnsi="Kepler Std Light"/>
        </w:rPr>
        <w:t xml:space="preserve"> </w:t>
      </w:r>
      <w:sdt>
        <w:sdtPr>
          <w:rPr>
            <w:rFonts w:ascii="Kepler Std Light" w:hAnsi="Kepler Std Light"/>
            <w:szCs w:val="20"/>
          </w:rPr>
          <w:id w:val="1497610052"/>
          <w:placeholder>
            <w:docPart w:val="2F8F1BEBC02D4074A270D6D3A2E866C0"/>
          </w:placeholder>
          <w:showingPlcHdr/>
        </w:sdtPr>
        <w:sdtEndPr/>
        <w:sdtContent>
          <w:r>
            <w:rPr>
              <w:rStyle w:val="Platzhaltertext"/>
              <w:rFonts w:ascii="Effra Light" w:hAnsi="Effra Light"/>
              <w:sz w:val="12"/>
            </w:rPr>
            <w:t>click or type here to enter text.</w:t>
          </w:r>
        </w:sdtContent>
      </w:sdt>
      <w:r>
        <w:rPr>
          <w:rFonts w:ascii="Kepler Std Light" w:hAnsi="Kepler Std Light"/>
        </w:rPr>
        <w:t xml:space="preserve"> </w:t>
      </w:r>
      <w:r>
        <w:rPr>
          <w:rFonts w:ascii="Kepler Std Light" w:hAnsi="Kepler Std Light"/>
        </w:rPr>
        <w:tab/>
      </w:r>
      <w:r>
        <w:rPr>
          <w:rFonts w:ascii="Kepler Std Light" w:hAnsi="Kepler Std Light"/>
          <w:b/>
          <w:sz w:val="24"/>
        </w:rPr>
        <w:t>Apostroph order number:</w:t>
      </w:r>
      <w:r>
        <w:rPr>
          <w:rFonts w:ascii="Kepler Std Light" w:hAnsi="Kepler Std Light"/>
        </w:rPr>
        <w:t xml:space="preserve"> </w:t>
      </w:r>
      <w:sdt>
        <w:sdtPr>
          <w:rPr>
            <w:rFonts w:ascii="Kepler Std Light" w:hAnsi="Kepler Std Light"/>
            <w:szCs w:val="20"/>
          </w:rPr>
          <w:id w:val="-267314620"/>
          <w:placeholder>
            <w:docPart w:val="0EAF3C0EA3CA4F0A82261DA9F56068DE"/>
          </w:placeholder>
        </w:sdtPr>
        <w:sdtEndPr/>
        <w:sdtContent>
          <w:r>
            <w:rPr>
              <w:rFonts w:ascii="Kepler Std Light" w:hAnsi="Kepler Std Light"/>
            </w:rPr>
            <w:t>000000</w:t>
          </w:r>
        </w:sdtContent>
      </w:sdt>
    </w:p>
    <w:p w14:paraId="7DACCE85" w14:textId="77777777" w:rsidR="000F41C7" w:rsidRPr="001701C8" w:rsidRDefault="000F41C7" w:rsidP="005923EB">
      <w:pPr>
        <w:ind w:left="1416"/>
        <w:rPr>
          <w:rFonts w:ascii="Kepler Std Light" w:hAnsi="Kepler Std Light"/>
          <w:sz w:val="12"/>
          <w:szCs w:val="12"/>
        </w:rPr>
      </w:pPr>
    </w:p>
    <w:p w14:paraId="697BC172" w14:textId="77777777" w:rsidR="00085970" w:rsidRPr="001701C8" w:rsidRDefault="00085970" w:rsidP="00085970">
      <w:pPr>
        <w:ind w:left="1416"/>
        <w:rPr>
          <w:rFonts w:ascii="Kepler Std Light" w:hAnsi="Kepler Std Light"/>
          <w:b/>
          <w:bCs/>
          <w:sz w:val="28"/>
          <w:szCs w:val="28"/>
        </w:rPr>
      </w:pPr>
    </w:p>
    <w:p w14:paraId="4BB91971"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Text theme and intention?</w:t>
      </w:r>
    </w:p>
    <w:p w14:paraId="1711D487" w14:textId="77777777" w:rsidR="00891C18" w:rsidRPr="001701C8" w:rsidRDefault="00891C18"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792343141"/>
          <w:placeholder>
            <w:docPart w:val="DefaultPlaceholder_-1854013440"/>
          </w:placeholder>
        </w:sdtPr>
        <w:sdtEndPr/>
        <w:sdtContent>
          <w:r>
            <w:rPr>
              <w:i/>
            </w:rPr>
            <w:t xml:space="preserve">e.g. SEO for beginners……………………………………………………………………………………… </w:t>
          </w:r>
        </w:sdtContent>
      </w:sdt>
    </w:p>
    <w:p w14:paraId="2212F5AB" w14:textId="77777777" w:rsidR="00085970" w:rsidRPr="001701C8" w:rsidRDefault="00085970" w:rsidP="00085970">
      <w:pPr>
        <w:ind w:left="1416"/>
        <w:rPr>
          <w:rFonts w:ascii="Kepler Std Light" w:hAnsi="Kepler Std Light"/>
          <w:szCs w:val="20"/>
        </w:rPr>
      </w:pPr>
    </w:p>
    <w:p w14:paraId="4C67648E" w14:textId="77777777" w:rsidR="001701C8" w:rsidRPr="001701C8" w:rsidRDefault="001701C8" w:rsidP="00085970">
      <w:pPr>
        <w:ind w:left="1416"/>
        <w:rPr>
          <w:rFonts w:ascii="Kepler Std Light" w:hAnsi="Kepler Std Light"/>
          <w:szCs w:val="20"/>
        </w:rPr>
      </w:pPr>
    </w:p>
    <w:p w14:paraId="358987B5" w14:textId="77777777" w:rsidR="00085970" w:rsidRPr="001701C8" w:rsidRDefault="00085970" w:rsidP="00085970">
      <w:pPr>
        <w:ind w:left="1416"/>
        <w:rPr>
          <w:rFonts w:ascii="Kepler Std Light" w:hAnsi="Kepler Std Light"/>
          <w:szCs w:val="20"/>
        </w:rPr>
      </w:pPr>
    </w:p>
    <w:p w14:paraId="782808B6"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Text length?</w:t>
      </w:r>
    </w:p>
    <w:p w14:paraId="32E325C7" w14:textId="77777777" w:rsidR="001701C8" w:rsidRPr="001701C8" w:rsidRDefault="001701C8" w:rsidP="001701C8">
      <w:pPr>
        <w:ind w:left="1416"/>
        <w:rPr>
          <w:rFonts w:ascii="Kepler Std Light" w:hAnsi="Kepler Std Light"/>
          <w:b/>
          <w:bCs/>
          <w:sz w:val="22"/>
          <w:szCs w:val="22"/>
        </w:rPr>
      </w:pPr>
      <w:r>
        <w:rPr>
          <w:rFonts w:ascii="Kepler Std Light" w:hAnsi="Kepler Std Light"/>
        </w:rPr>
        <w:t xml:space="preserve"> </w:t>
      </w:r>
      <w:sdt>
        <w:sdtPr>
          <w:rPr>
            <w:rFonts w:ascii="Kepler Std Light" w:hAnsi="Kepler Std Light"/>
            <w:szCs w:val="20"/>
          </w:rPr>
          <w:id w:val="556368554"/>
          <w:placeholder>
            <w:docPart w:val="C6828613023B42B6AB2142DD57635922"/>
          </w:placeholder>
        </w:sdtPr>
        <w:sdtEndPr/>
        <w:sdtContent>
          <w:r>
            <w:rPr>
              <w:i/>
            </w:rPr>
            <w:t xml:space="preserve">e.g. 500-700 words……………………………………………………………..………………………….. </w:t>
          </w:r>
        </w:sdtContent>
      </w:sdt>
    </w:p>
    <w:p w14:paraId="4F2D2047" w14:textId="77777777" w:rsidR="001701C8" w:rsidRDefault="001701C8" w:rsidP="001701C8">
      <w:pPr>
        <w:ind w:left="1416"/>
        <w:rPr>
          <w:rFonts w:ascii="Kepler Std Light" w:hAnsi="Kepler Std Light"/>
          <w:b/>
          <w:bCs/>
          <w:szCs w:val="20"/>
        </w:rPr>
      </w:pPr>
    </w:p>
    <w:p w14:paraId="113C2D98" w14:textId="77777777" w:rsidR="001701C8" w:rsidRDefault="001701C8" w:rsidP="001701C8">
      <w:pPr>
        <w:ind w:left="1416"/>
        <w:rPr>
          <w:rFonts w:ascii="Kepler Std Light" w:hAnsi="Kepler Std Light"/>
          <w:b/>
          <w:bCs/>
          <w:szCs w:val="20"/>
        </w:rPr>
      </w:pPr>
    </w:p>
    <w:p w14:paraId="4CADE5FA" w14:textId="77777777" w:rsidR="001701C8" w:rsidRPr="001701C8" w:rsidRDefault="001701C8" w:rsidP="001701C8">
      <w:pPr>
        <w:ind w:left="1416"/>
        <w:rPr>
          <w:rFonts w:ascii="Kepler Std Light" w:hAnsi="Kepler Std Light"/>
          <w:b/>
          <w:bCs/>
          <w:szCs w:val="20"/>
        </w:rPr>
      </w:pPr>
    </w:p>
    <w:p w14:paraId="465C85C8"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Target audience for text?</w:t>
      </w:r>
    </w:p>
    <w:p w14:paraId="66851AF4" w14:textId="77777777"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960306440"/>
          <w:placeholder>
            <w:docPart w:val="B241F80983534AF892B882D777DFF494"/>
          </w:placeholder>
        </w:sdtPr>
        <w:sdtEndPr/>
        <w:sdtContent>
          <w:r>
            <w:rPr>
              <w:i/>
            </w:rPr>
            <w:t xml:space="preserve">e.g. self-employed, founders / SEO beginners……………………………………………………….. </w:t>
          </w:r>
        </w:sdtContent>
      </w:sdt>
    </w:p>
    <w:p w14:paraId="1B67DF8E" w14:textId="77777777" w:rsidR="00085970" w:rsidRPr="001701C8" w:rsidRDefault="00085970" w:rsidP="00085970">
      <w:pPr>
        <w:ind w:left="1416"/>
        <w:rPr>
          <w:rFonts w:ascii="Kepler Std Light" w:hAnsi="Kepler Std Light"/>
          <w:szCs w:val="20"/>
        </w:rPr>
      </w:pPr>
    </w:p>
    <w:p w14:paraId="7AF8070D" w14:textId="77777777" w:rsidR="001701C8" w:rsidRPr="001701C8" w:rsidRDefault="001701C8" w:rsidP="00085970">
      <w:pPr>
        <w:ind w:left="1416"/>
        <w:rPr>
          <w:rFonts w:ascii="Kepler Std Light" w:hAnsi="Kepler Std Light"/>
          <w:szCs w:val="20"/>
        </w:rPr>
      </w:pPr>
    </w:p>
    <w:p w14:paraId="18336DF8" w14:textId="77777777" w:rsidR="00085970" w:rsidRPr="001701C8" w:rsidRDefault="00085970" w:rsidP="00085970">
      <w:pPr>
        <w:ind w:left="1416"/>
        <w:rPr>
          <w:rFonts w:ascii="Kepler Std Light" w:hAnsi="Kepler Std Light"/>
          <w:szCs w:val="20"/>
        </w:rPr>
      </w:pPr>
    </w:p>
    <w:p w14:paraId="080E7A78"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Medium/landing page where the text will appear?</w:t>
      </w:r>
    </w:p>
    <w:p w14:paraId="2E7D09FD" w14:textId="77777777"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573861083"/>
          <w:placeholder>
            <w:docPart w:val="DE2B6F7430DC458685BA851C756A35CF"/>
          </w:placeholder>
        </w:sdtPr>
        <w:sdtEndPr/>
        <w:sdtContent>
          <w:r>
            <w:rPr>
              <w:i/>
            </w:rPr>
            <w:t xml:space="preserve">e.g. www.webseite.de or XY magazine……….. ……………………………………………………….. </w:t>
          </w:r>
        </w:sdtContent>
      </w:sdt>
    </w:p>
    <w:p w14:paraId="0DF4F1D3" w14:textId="77777777" w:rsidR="00085970" w:rsidRPr="001701C8" w:rsidRDefault="00085970" w:rsidP="00085970">
      <w:pPr>
        <w:ind w:left="1416"/>
        <w:rPr>
          <w:rFonts w:ascii="Kepler Std Light" w:hAnsi="Kepler Std Light"/>
          <w:szCs w:val="20"/>
        </w:rPr>
      </w:pPr>
    </w:p>
    <w:p w14:paraId="08EDE700" w14:textId="77777777" w:rsidR="00085970" w:rsidRPr="001701C8" w:rsidRDefault="00085970" w:rsidP="00085970">
      <w:pPr>
        <w:ind w:left="1416"/>
        <w:rPr>
          <w:rFonts w:ascii="Kepler Std Light" w:hAnsi="Kepler Std Light"/>
          <w:szCs w:val="20"/>
        </w:rPr>
      </w:pPr>
    </w:p>
    <w:p w14:paraId="29C39915" w14:textId="77777777" w:rsidR="001701C8" w:rsidRPr="001701C8" w:rsidRDefault="001701C8" w:rsidP="00085970">
      <w:pPr>
        <w:ind w:left="1416"/>
        <w:rPr>
          <w:rFonts w:ascii="Kepler Std Light" w:hAnsi="Kepler Std Light"/>
          <w:szCs w:val="20"/>
        </w:rPr>
      </w:pPr>
    </w:p>
    <w:p w14:paraId="4FD4894E"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Tonality/style of text?</w:t>
      </w:r>
    </w:p>
    <w:p w14:paraId="27A44489" w14:textId="77777777"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122046907"/>
          <w:placeholder>
            <w:docPart w:val="B257AA8236CF47ACB9E5B67140CF366A"/>
          </w:placeholder>
        </w:sdtPr>
        <w:sdtEndPr/>
        <w:sdtContent>
          <w:r>
            <w:rPr>
              <w:i/>
            </w:rPr>
            <w:t xml:space="preserve">e.g. breezy, relaxed, informal (first name terms) ……………………………………………………….. </w:t>
          </w:r>
        </w:sdtContent>
      </w:sdt>
    </w:p>
    <w:p w14:paraId="63E61562" w14:textId="77777777" w:rsidR="00085970" w:rsidRPr="001701C8" w:rsidRDefault="00085970" w:rsidP="00085970">
      <w:pPr>
        <w:ind w:left="1416"/>
        <w:rPr>
          <w:rFonts w:ascii="Kepler Std Light" w:hAnsi="Kepler Std Light"/>
          <w:szCs w:val="20"/>
        </w:rPr>
      </w:pPr>
    </w:p>
    <w:p w14:paraId="0CCF33BC" w14:textId="77777777" w:rsidR="00085970" w:rsidRPr="001701C8" w:rsidRDefault="00085970" w:rsidP="00085970">
      <w:pPr>
        <w:ind w:left="1416"/>
        <w:rPr>
          <w:rFonts w:ascii="Kepler Std Light" w:hAnsi="Kepler Std Light"/>
          <w:szCs w:val="20"/>
        </w:rPr>
      </w:pPr>
    </w:p>
    <w:p w14:paraId="040072B1" w14:textId="77777777" w:rsidR="001701C8" w:rsidRPr="001701C8" w:rsidRDefault="001701C8" w:rsidP="00085970">
      <w:pPr>
        <w:ind w:left="1416"/>
        <w:rPr>
          <w:rFonts w:ascii="Kepler Std Light" w:hAnsi="Kepler Std Light"/>
          <w:szCs w:val="20"/>
        </w:rPr>
      </w:pPr>
    </w:p>
    <w:p w14:paraId="203C970A" w14:textId="77777777" w:rsidR="00085970" w:rsidRPr="007963A7" w:rsidRDefault="00085970" w:rsidP="00085970">
      <w:pPr>
        <w:ind w:left="1416"/>
        <w:rPr>
          <w:rFonts w:ascii="Kepler Std Light" w:hAnsi="Kepler Std Light"/>
          <w:b/>
          <w:bCs/>
          <w:sz w:val="28"/>
          <w:szCs w:val="28"/>
        </w:rPr>
      </w:pPr>
      <w:r>
        <w:rPr>
          <w:rFonts w:ascii="Kepler Std Light" w:hAnsi="Kepler Std Light"/>
          <w:b/>
          <w:sz w:val="28"/>
        </w:rPr>
        <w:t>Corporate language, tone of voice, taboo terms?</w:t>
      </w:r>
    </w:p>
    <w:p w14:paraId="4F7B30F3" w14:textId="77777777"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469334767"/>
          <w:placeholder>
            <w:docPart w:val="BF4200ACCAD94F438A84DB59EAA4E33F"/>
          </w:placeholder>
        </w:sdtPr>
        <w:sdtEndPr/>
        <w:sdtContent>
          <w:r>
            <w:rPr>
              <w:i/>
            </w:rPr>
            <w:t>e.g. please observe our corporate language (attached); do not use terms XY</w:t>
          </w:r>
        </w:sdtContent>
      </w:sdt>
    </w:p>
    <w:p w14:paraId="4411BDB5" w14:textId="77777777" w:rsidR="00085970" w:rsidRPr="001701C8" w:rsidRDefault="00085970" w:rsidP="00085970">
      <w:pPr>
        <w:ind w:left="1416"/>
        <w:rPr>
          <w:rFonts w:ascii="Kepler Std Light" w:hAnsi="Kepler Std Light"/>
          <w:b/>
          <w:bCs/>
          <w:sz w:val="22"/>
          <w:szCs w:val="22"/>
        </w:rPr>
      </w:pPr>
    </w:p>
    <w:p w14:paraId="77A7A403" w14:textId="77777777" w:rsidR="00085970" w:rsidRPr="001701C8" w:rsidRDefault="00085970" w:rsidP="00085970">
      <w:pPr>
        <w:ind w:left="1416"/>
        <w:rPr>
          <w:rFonts w:ascii="Kepler Std Light" w:hAnsi="Kepler Std Light"/>
          <w:b/>
          <w:bCs/>
          <w:sz w:val="22"/>
          <w:szCs w:val="22"/>
        </w:rPr>
      </w:pPr>
    </w:p>
    <w:p w14:paraId="754C106E" w14:textId="77777777" w:rsidR="001701C8" w:rsidRPr="001701C8" w:rsidRDefault="001701C8" w:rsidP="00085970">
      <w:pPr>
        <w:ind w:left="1416"/>
        <w:rPr>
          <w:rFonts w:ascii="Kepler Std Light" w:hAnsi="Kepler Std Light"/>
          <w:b/>
          <w:bCs/>
          <w:sz w:val="22"/>
          <w:szCs w:val="22"/>
        </w:rPr>
      </w:pPr>
    </w:p>
    <w:p w14:paraId="021F4A38"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Content and structure of the text?</w:t>
      </w:r>
    </w:p>
    <w:p w14:paraId="056EFC5F" w14:textId="77777777" w:rsidR="00085970" w:rsidRPr="001701C8" w:rsidRDefault="00085970" w:rsidP="00085970">
      <w:pPr>
        <w:ind w:left="1416"/>
        <w:rPr>
          <w:rFonts w:ascii="Kepler Std Light" w:hAnsi="Kepler Std Light"/>
          <w:b/>
          <w:bCs/>
          <w:sz w:val="28"/>
          <w:szCs w:val="28"/>
        </w:rPr>
      </w:pPr>
      <w:r>
        <w:rPr>
          <w:rFonts w:ascii="Kepler Std Light" w:hAnsi="Kepler Std Light"/>
        </w:rPr>
        <w:t xml:space="preserve"> </w:t>
      </w:r>
      <w:sdt>
        <w:sdtPr>
          <w:rPr>
            <w:rFonts w:ascii="Kepler Std Light" w:hAnsi="Kepler Std Light"/>
            <w:szCs w:val="20"/>
          </w:rPr>
          <w:id w:val="-759822265"/>
          <w:placeholder>
            <w:docPart w:val="B04F8ECABDCE4E468513C6415406B59A"/>
          </w:placeholder>
        </w:sdtPr>
        <w:sdtEndPr/>
        <w:sdtContent>
          <w:r w:rsidR="007D7F0A">
            <w:rPr>
              <w:i/>
            </w:rPr>
            <w:t>e.g. w</w:t>
          </w:r>
          <w:r>
            <w:rPr>
              <w:i/>
            </w:rPr>
            <w:t>hat doe</w:t>
          </w:r>
          <w:r w:rsidR="007D7F0A">
            <w:rPr>
              <w:i/>
            </w:rPr>
            <w:t>s SEO mean? - 5 key SEO tips - w</w:t>
          </w:r>
          <w:r>
            <w:rPr>
              <w:i/>
            </w:rPr>
            <w:t xml:space="preserve">hat does SEO cost? - etc.………………………….. </w:t>
          </w:r>
        </w:sdtContent>
      </w:sdt>
    </w:p>
    <w:p w14:paraId="0DD47A92" w14:textId="77777777" w:rsidR="00085970" w:rsidRPr="001701C8" w:rsidRDefault="00085970" w:rsidP="00085970">
      <w:pPr>
        <w:ind w:left="1416"/>
        <w:rPr>
          <w:rFonts w:ascii="Kepler Std Light" w:hAnsi="Kepler Std Light"/>
          <w:b/>
          <w:bCs/>
          <w:szCs w:val="20"/>
        </w:rPr>
      </w:pPr>
    </w:p>
    <w:p w14:paraId="2B6EE409" w14:textId="77777777" w:rsidR="00085970" w:rsidRPr="001701C8" w:rsidRDefault="00085970" w:rsidP="00085970">
      <w:pPr>
        <w:ind w:left="1416"/>
        <w:rPr>
          <w:rFonts w:ascii="Kepler Std Light" w:hAnsi="Kepler Std Light"/>
          <w:b/>
          <w:bCs/>
          <w:szCs w:val="20"/>
        </w:rPr>
      </w:pPr>
    </w:p>
    <w:p w14:paraId="582EEFEB" w14:textId="77777777" w:rsidR="001701C8" w:rsidRPr="001701C8" w:rsidRDefault="001701C8" w:rsidP="00085970">
      <w:pPr>
        <w:ind w:left="1416"/>
        <w:rPr>
          <w:rFonts w:ascii="Kepler Std Light" w:hAnsi="Kepler Std Light"/>
          <w:b/>
          <w:bCs/>
          <w:szCs w:val="20"/>
        </w:rPr>
      </w:pPr>
    </w:p>
    <w:p w14:paraId="1BB6E6DF" w14:textId="77777777" w:rsidR="001701C8" w:rsidRDefault="001701C8" w:rsidP="00085970">
      <w:pPr>
        <w:ind w:left="1416"/>
        <w:rPr>
          <w:rFonts w:ascii="Kepler Std Light" w:hAnsi="Kepler Std Light"/>
          <w:b/>
          <w:bCs/>
          <w:sz w:val="28"/>
          <w:szCs w:val="28"/>
        </w:rPr>
      </w:pPr>
    </w:p>
    <w:p w14:paraId="52C3C8BC" w14:textId="77777777" w:rsidR="001701C8" w:rsidRDefault="001701C8" w:rsidP="00085970">
      <w:pPr>
        <w:ind w:left="1416"/>
        <w:rPr>
          <w:rFonts w:ascii="Kepler Std Light" w:hAnsi="Kepler Std Light"/>
          <w:b/>
          <w:bCs/>
          <w:sz w:val="28"/>
          <w:szCs w:val="28"/>
        </w:rPr>
      </w:pPr>
    </w:p>
    <w:p w14:paraId="3BF8B854"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What SEO keywords should/must be included?</w:t>
      </w:r>
    </w:p>
    <w:p w14:paraId="4FC434CC" w14:textId="77777777" w:rsidR="00085970" w:rsidRPr="001701C8" w:rsidRDefault="00085970" w:rsidP="00085970">
      <w:pPr>
        <w:ind w:left="1416"/>
        <w:rPr>
          <w:rFonts w:ascii="Kepler Std Light" w:hAnsi="Kepler Std Light"/>
          <w:b/>
          <w:bCs/>
          <w:sz w:val="28"/>
          <w:szCs w:val="28"/>
        </w:rPr>
      </w:pPr>
      <w:r>
        <w:rPr>
          <w:rFonts w:ascii="Kepler Std Light" w:hAnsi="Kepler Std Light"/>
        </w:rPr>
        <w:t xml:space="preserve"> </w:t>
      </w:r>
      <w:sdt>
        <w:sdtPr>
          <w:rPr>
            <w:rFonts w:ascii="Kepler Std Light" w:hAnsi="Kepler Std Light"/>
            <w:szCs w:val="20"/>
          </w:rPr>
          <w:id w:val="-49540295"/>
          <w:placeholder>
            <w:docPart w:val="09B6D60B70E846D2A1867D0ED92568FE"/>
          </w:placeholder>
        </w:sdtPr>
        <w:sdtEndPr/>
        <w:sdtContent>
          <w:r>
            <w:rPr>
              <w:i/>
            </w:rPr>
            <w:t xml:space="preserve">e.g. SEO beginners, SEO start-ups, etc. or: please research relevant keywords and analyse their search volume.………………………………………………………………………………….….. </w:t>
          </w:r>
        </w:sdtContent>
      </w:sdt>
    </w:p>
    <w:p w14:paraId="352A5E7C" w14:textId="77777777" w:rsidR="00085970" w:rsidRPr="001701C8" w:rsidRDefault="00085970" w:rsidP="00085970">
      <w:pPr>
        <w:ind w:left="1416"/>
        <w:rPr>
          <w:rFonts w:ascii="Kepler Std Light" w:hAnsi="Kepler Std Light"/>
          <w:b/>
          <w:bCs/>
          <w:szCs w:val="20"/>
        </w:rPr>
      </w:pPr>
    </w:p>
    <w:p w14:paraId="357795DC" w14:textId="77777777" w:rsidR="001701C8" w:rsidRPr="001701C8" w:rsidRDefault="001701C8" w:rsidP="00085970">
      <w:pPr>
        <w:ind w:left="1416"/>
        <w:rPr>
          <w:rFonts w:ascii="Kepler Std Light" w:hAnsi="Kepler Std Light"/>
          <w:b/>
          <w:bCs/>
          <w:szCs w:val="20"/>
        </w:rPr>
      </w:pPr>
    </w:p>
    <w:p w14:paraId="47BCF875" w14:textId="77777777" w:rsidR="00085970" w:rsidRPr="001701C8" w:rsidRDefault="00085970" w:rsidP="00085970">
      <w:pPr>
        <w:ind w:left="1416"/>
        <w:rPr>
          <w:rFonts w:ascii="Kepler Std Light" w:hAnsi="Kepler Std Light"/>
          <w:b/>
          <w:bCs/>
          <w:szCs w:val="20"/>
        </w:rPr>
      </w:pPr>
    </w:p>
    <w:p w14:paraId="37946AAF" w14:textId="77777777" w:rsidR="00085970" w:rsidRPr="001701C8" w:rsidRDefault="00085970" w:rsidP="00085970">
      <w:pPr>
        <w:ind w:left="1416"/>
        <w:rPr>
          <w:rFonts w:ascii="Kepler Std Light" w:hAnsi="Kepler Std Light"/>
          <w:b/>
          <w:bCs/>
          <w:sz w:val="28"/>
          <w:szCs w:val="28"/>
        </w:rPr>
      </w:pPr>
      <w:r>
        <w:rPr>
          <w:rFonts w:ascii="Kepler Std Light" w:hAnsi="Kepler Std Light"/>
          <w:b/>
          <w:sz w:val="28"/>
        </w:rPr>
        <w:t>Should the text be search engine optimised?</w:t>
      </w:r>
    </w:p>
    <w:p w14:paraId="53CD8EAB" w14:textId="77777777" w:rsidR="00085970" w:rsidRPr="001701C8" w:rsidRDefault="00085970" w:rsidP="00085970">
      <w:pPr>
        <w:ind w:left="1416"/>
        <w:rPr>
          <w:rFonts w:ascii="Kepler Std Light" w:hAnsi="Kepler Std Light"/>
          <w:b/>
          <w:bCs/>
          <w:sz w:val="22"/>
          <w:szCs w:val="22"/>
        </w:rPr>
      </w:pPr>
      <w:r>
        <w:rPr>
          <w:rFonts w:ascii="Kepler Std Light" w:hAnsi="Kepler Std Light"/>
        </w:rPr>
        <w:t xml:space="preserve"> </w:t>
      </w:r>
      <w:sdt>
        <w:sdtPr>
          <w:rPr>
            <w:rFonts w:ascii="Kepler Std Light" w:hAnsi="Kepler Std Light"/>
            <w:szCs w:val="20"/>
          </w:rPr>
          <w:id w:val="-165170473"/>
          <w:placeholder>
            <w:docPart w:val="A0C70A4F49454735A855A0B2F2D8AEA7"/>
          </w:placeholder>
        </w:sdtPr>
        <w:sdtEndPr/>
        <w:sdtContent>
          <w:r>
            <w:rPr>
              <w:i/>
            </w:rPr>
            <w:t>e.g.</w:t>
          </w:r>
          <w:r w:rsidR="007D7F0A">
            <w:rPr>
              <w:i/>
            </w:rPr>
            <w:t xml:space="preserve"> yes, for google.ch German</w:t>
          </w:r>
          <w:r>
            <w:rPr>
              <w:i/>
            </w:rPr>
            <w:t xml:space="preserve">…………………………………………………..…………………… </w:t>
          </w:r>
        </w:sdtContent>
      </w:sdt>
    </w:p>
    <w:p w14:paraId="0FE720D2" w14:textId="77777777" w:rsidR="00085970" w:rsidRPr="001701C8" w:rsidRDefault="00085970" w:rsidP="00085970">
      <w:pPr>
        <w:ind w:left="1416"/>
        <w:rPr>
          <w:rFonts w:ascii="Kepler Std Light" w:hAnsi="Kepler Std Light"/>
          <w:b/>
          <w:bCs/>
          <w:szCs w:val="20"/>
        </w:rPr>
      </w:pPr>
    </w:p>
    <w:p w14:paraId="30E2E4F1" w14:textId="77777777" w:rsidR="001701C8" w:rsidRPr="001701C8" w:rsidRDefault="001701C8" w:rsidP="00085970">
      <w:pPr>
        <w:ind w:left="1416"/>
        <w:rPr>
          <w:rFonts w:ascii="Kepler Std Light" w:hAnsi="Kepler Std Light"/>
          <w:b/>
          <w:bCs/>
          <w:szCs w:val="20"/>
        </w:rPr>
      </w:pPr>
    </w:p>
    <w:p w14:paraId="0B75C46D" w14:textId="77777777" w:rsidR="00085970" w:rsidRPr="001701C8" w:rsidRDefault="00085970" w:rsidP="00085970">
      <w:pPr>
        <w:ind w:left="1416"/>
        <w:rPr>
          <w:rFonts w:ascii="Kepler Std Light" w:hAnsi="Kepler Std Light"/>
          <w:b/>
          <w:bCs/>
          <w:szCs w:val="20"/>
        </w:rPr>
      </w:pPr>
    </w:p>
    <w:p w14:paraId="3FFD3907" w14:textId="77777777" w:rsidR="00085970" w:rsidRPr="001701C8" w:rsidRDefault="001701C8" w:rsidP="00085970">
      <w:pPr>
        <w:ind w:left="1416"/>
        <w:rPr>
          <w:rFonts w:ascii="Kepler Std Light" w:hAnsi="Kepler Std Light"/>
          <w:b/>
          <w:bCs/>
          <w:sz w:val="28"/>
          <w:szCs w:val="28"/>
        </w:rPr>
      </w:pPr>
      <w:r>
        <w:rPr>
          <w:rFonts w:ascii="Kepler Std Light" w:hAnsi="Kepler Std Light"/>
          <w:b/>
          <w:sz w:val="28"/>
        </w:rPr>
        <w:t>Are meta texts needed?</w:t>
      </w:r>
    </w:p>
    <w:p w14:paraId="70819A8E" w14:textId="77777777" w:rsidR="00085970" w:rsidRPr="001701C8" w:rsidRDefault="00085970" w:rsidP="00085970">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2105256582"/>
          <w:placeholder>
            <w:docPart w:val="97331B8B37FE402F971C8094690852E6"/>
          </w:placeholder>
        </w:sdtPr>
        <w:sdtEndPr/>
        <w:sdtContent>
          <w:r>
            <w:rPr>
              <w:i/>
            </w:rPr>
            <w:t xml:space="preserve">e.g. yes, meta titles and meta description….. ……………………………………………………….. </w:t>
          </w:r>
          <w:r>
            <w:rPr>
              <w:i/>
            </w:rPr>
            <w:tab/>
          </w:r>
        </w:sdtContent>
      </w:sdt>
    </w:p>
    <w:p w14:paraId="371331B2" w14:textId="77777777" w:rsidR="001701C8" w:rsidRPr="001701C8" w:rsidRDefault="001701C8" w:rsidP="00085970">
      <w:pPr>
        <w:ind w:left="1416"/>
        <w:rPr>
          <w:rFonts w:ascii="Kepler Std Light" w:hAnsi="Kepler Std Light"/>
          <w:szCs w:val="20"/>
        </w:rPr>
      </w:pPr>
    </w:p>
    <w:p w14:paraId="76665A18" w14:textId="77777777" w:rsidR="001701C8" w:rsidRPr="001701C8" w:rsidRDefault="001701C8" w:rsidP="00085970">
      <w:pPr>
        <w:ind w:left="1416"/>
        <w:rPr>
          <w:rFonts w:ascii="Kepler Std Light" w:hAnsi="Kepler Std Light"/>
          <w:szCs w:val="20"/>
        </w:rPr>
      </w:pPr>
    </w:p>
    <w:p w14:paraId="4F9B4227" w14:textId="77777777" w:rsidR="001701C8" w:rsidRPr="001701C8" w:rsidRDefault="001701C8" w:rsidP="00085970">
      <w:pPr>
        <w:ind w:left="1416"/>
        <w:rPr>
          <w:rFonts w:ascii="Kepler Std Light" w:hAnsi="Kepler Std Light"/>
          <w:szCs w:val="20"/>
        </w:rPr>
      </w:pPr>
    </w:p>
    <w:p w14:paraId="1245C0B1"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Reference material, inspiration and research sources?</w:t>
      </w:r>
    </w:p>
    <w:p w14:paraId="18FDF6B5" w14:textId="77777777" w:rsidR="001701C8" w:rsidRPr="007B1E86" w:rsidRDefault="001701C8" w:rsidP="001701C8">
      <w:pPr>
        <w:ind w:left="1416"/>
        <w:rPr>
          <w:rFonts w:ascii="Kepler Std Light" w:hAnsi="Kepler Std Light"/>
          <w:szCs w:val="20"/>
          <w:lang w:val="fr-CH"/>
        </w:rPr>
      </w:pPr>
      <w:r>
        <w:rPr>
          <w:rFonts w:ascii="Kepler Std Light" w:hAnsi="Kepler Std Light"/>
        </w:rPr>
        <w:t xml:space="preserve"> </w:t>
      </w:r>
      <w:sdt>
        <w:sdtPr>
          <w:rPr>
            <w:rFonts w:ascii="Kepler Std Light" w:hAnsi="Kepler Std Light"/>
            <w:szCs w:val="20"/>
          </w:rPr>
          <w:id w:val="-1726289445"/>
          <w:placeholder>
            <w:docPart w:val="62FAD6CF4CC04D2C8D5FFB8FA11871AC"/>
          </w:placeholder>
        </w:sdtPr>
        <w:sdtEndPr/>
        <w:sdtContent>
          <w:r w:rsidRPr="007B1E86">
            <w:rPr>
              <w:i/>
              <w:lang w:val="fr-CH"/>
            </w:rPr>
            <w:t xml:space="preserve">e.g. www.rechercheseite01.de, www.quelle02.com, etc.……………………………………………….. </w:t>
          </w:r>
        </w:sdtContent>
      </w:sdt>
    </w:p>
    <w:p w14:paraId="61EE3E44" w14:textId="77777777" w:rsidR="001701C8" w:rsidRPr="007963A7" w:rsidRDefault="001701C8" w:rsidP="001701C8">
      <w:pPr>
        <w:ind w:left="1416"/>
        <w:rPr>
          <w:rFonts w:ascii="Kepler Std Light" w:hAnsi="Kepler Std Light"/>
          <w:szCs w:val="20"/>
          <w:lang w:val="fr-CH"/>
        </w:rPr>
      </w:pPr>
    </w:p>
    <w:p w14:paraId="0BD79F9B" w14:textId="77777777" w:rsidR="001701C8" w:rsidRPr="007963A7" w:rsidRDefault="001701C8" w:rsidP="001701C8">
      <w:pPr>
        <w:ind w:left="1416"/>
        <w:rPr>
          <w:rFonts w:ascii="Kepler Std Light" w:hAnsi="Kepler Std Light"/>
          <w:szCs w:val="20"/>
          <w:lang w:val="fr-CH"/>
        </w:rPr>
      </w:pPr>
    </w:p>
    <w:p w14:paraId="6A12BC2C" w14:textId="77777777" w:rsidR="001701C8" w:rsidRPr="007963A7" w:rsidRDefault="001701C8" w:rsidP="001701C8">
      <w:pPr>
        <w:ind w:left="1416"/>
        <w:rPr>
          <w:rFonts w:ascii="Kepler Std Light" w:hAnsi="Kepler Std Light"/>
          <w:szCs w:val="20"/>
          <w:lang w:val="fr-CH"/>
        </w:rPr>
      </w:pPr>
    </w:p>
    <w:p w14:paraId="6BC9CD08"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 xml:space="preserve">When should </w:t>
      </w:r>
      <w:r w:rsidR="007D7F0A">
        <w:rPr>
          <w:rFonts w:ascii="Kepler Std Light" w:hAnsi="Kepler Std Light"/>
          <w:b/>
          <w:sz w:val="28"/>
        </w:rPr>
        <w:t>an</w:t>
      </w:r>
      <w:r>
        <w:rPr>
          <w:rFonts w:ascii="Kepler Std Light" w:hAnsi="Kepler Std Light"/>
          <w:b/>
          <w:sz w:val="28"/>
        </w:rPr>
        <w:t xml:space="preserve"> initial version of the text be ready by?</w:t>
      </w:r>
    </w:p>
    <w:p w14:paraId="37CB9F12" w14:textId="77777777"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2050496706"/>
          <w:placeholder>
            <w:docPart w:val="E3DF3A5EC5C9466A808ACF71D08291D9"/>
          </w:placeholder>
        </w:sdtPr>
        <w:sdtEndPr/>
        <w:sdtContent>
          <w:r>
            <w:rPr>
              <w:i/>
            </w:rPr>
            <w:t xml:space="preserve">e.g. 10 am on Monday, 3 December 2022……………………. .……………………………………………….. </w:t>
          </w:r>
        </w:sdtContent>
      </w:sdt>
    </w:p>
    <w:p w14:paraId="19A2566D" w14:textId="77777777" w:rsidR="001701C8" w:rsidRPr="001701C8" w:rsidRDefault="001701C8" w:rsidP="001701C8">
      <w:pPr>
        <w:ind w:left="1416"/>
        <w:rPr>
          <w:rFonts w:ascii="Kepler Std Light" w:hAnsi="Kepler Std Light"/>
          <w:szCs w:val="20"/>
        </w:rPr>
      </w:pPr>
    </w:p>
    <w:p w14:paraId="03DA41C2" w14:textId="77777777" w:rsidR="001701C8" w:rsidRPr="001701C8" w:rsidRDefault="001701C8" w:rsidP="001701C8">
      <w:pPr>
        <w:ind w:left="1416"/>
        <w:rPr>
          <w:rFonts w:ascii="Kepler Std Light" w:hAnsi="Kepler Std Light"/>
          <w:szCs w:val="20"/>
        </w:rPr>
      </w:pPr>
    </w:p>
    <w:p w14:paraId="67195EC1" w14:textId="77777777" w:rsidR="001701C8" w:rsidRPr="001701C8" w:rsidRDefault="001701C8" w:rsidP="001701C8">
      <w:pPr>
        <w:ind w:left="1416"/>
        <w:rPr>
          <w:rFonts w:ascii="Kepler Std Light" w:hAnsi="Kepler Std Light"/>
          <w:szCs w:val="20"/>
        </w:rPr>
      </w:pPr>
    </w:p>
    <w:p w14:paraId="5355038E"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When is the final deadline?</w:t>
      </w:r>
    </w:p>
    <w:p w14:paraId="7F763892" w14:textId="77777777"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639458534"/>
          <w:placeholder>
            <w:docPart w:val="9E84F4A1832042E6973DA6B71FCA6F26"/>
          </w:placeholder>
        </w:sdtPr>
        <w:sdtEndPr/>
        <w:sdtContent>
          <w:r>
            <w:rPr>
              <w:i/>
            </w:rPr>
            <w:t xml:space="preserve">e.g. 10 am on Monday, 3 December 2022……………………. .……………………………………………….. </w:t>
          </w:r>
        </w:sdtContent>
      </w:sdt>
    </w:p>
    <w:p w14:paraId="75653F02" w14:textId="77777777" w:rsidR="001701C8" w:rsidRPr="001701C8" w:rsidRDefault="001701C8" w:rsidP="001701C8">
      <w:pPr>
        <w:ind w:left="1416"/>
        <w:rPr>
          <w:rFonts w:ascii="Kepler Std Light" w:hAnsi="Kepler Std Light"/>
          <w:szCs w:val="20"/>
        </w:rPr>
      </w:pPr>
    </w:p>
    <w:p w14:paraId="482F273D" w14:textId="77777777" w:rsidR="001701C8" w:rsidRPr="001701C8" w:rsidRDefault="001701C8" w:rsidP="001701C8">
      <w:pPr>
        <w:ind w:left="1416"/>
        <w:rPr>
          <w:rFonts w:ascii="Kepler Std Light" w:hAnsi="Kepler Std Light"/>
          <w:szCs w:val="20"/>
        </w:rPr>
      </w:pPr>
    </w:p>
    <w:p w14:paraId="54011E35" w14:textId="77777777" w:rsidR="001701C8" w:rsidRPr="001701C8" w:rsidRDefault="001701C8" w:rsidP="001701C8">
      <w:pPr>
        <w:ind w:left="1416"/>
        <w:rPr>
          <w:rFonts w:ascii="Kepler Std Light" w:hAnsi="Kepler Std Light"/>
          <w:szCs w:val="20"/>
        </w:rPr>
      </w:pPr>
    </w:p>
    <w:p w14:paraId="49F0C94B" w14:textId="77777777" w:rsidR="001701C8" w:rsidRPr="001701C8" w:rsidRDefault="001701C8" w:rsidP="001701C8">
      <w:pPr>
        <w:ind w:left="1416"/>
        <w:rPr>
          <w:rFonts w:ascii="Kepler Std Light" w:hAnsi="Kepler Std Light"/>
          <w:b/>
          <w:bCs/>
          <w:sz w:val="28"/>
          <w:szCs w:val="28"/>
        </w:rPr>
      </w:pPr>
      <w:r>
        <w:rPr>
          <w:rFonts w:ascii="Kepler Std Light" w:hAnsi="Kepler Std Light"/>
          <w:b/>
          <w:sz w:val="28"/>
        </w:rPr>
        <w:t>Miscellaneous: any other requirements?</w:t>
      </w:r>
    </w:p>
    <w:p w14:paraId="35672D9F" w14:textId="77777777" w:rsidR="001701C8" w:rsidRPr="001701C8" w:rsidRDefault="001701C8" w:rsidP="001701C8">
      <w:pPr>
        <w:ind w:left="1416"/>
        <w:rPr>
          <w:rFonts w:ascii="Kepler Std Light" w:hAnsi="Kepler Std Light"/>
          <w:szCs w:val="20"/>
        </w:rPr>
      </w:pPr>
      <w:r>
        <w:rPr>
          <w:rFonts w:ascii="Kepler Std Light" w:hAnsi="Kepler Std Light"/>
        </w:rPr>
        <w:t xml:space="preserve"> </w:t>
      </w:r>
      <w:sdt>
        <w:sdtPr>
          <w:rPr>
            <w:rFonts w:ascii="Kepler Std Light" w:hAnsi="Kepler Std Light"/>
            <w:szCs w:val="20"/>
          </w:rPr>
          <w:id w:val="145786329"/>
          <w:placeholder>
            <w:docPart w:val="BF4D95FB23ED4590A955FFBACE5253BA"/>
          </w:placeholder>
        </w:sdtPr>
        <w:sdtEndPr/>
        <w:sdtContent>
          <w:r>
            <w:rPr>
              <w:i/>
            </w:rPr>
            <w:t>e.g. please provide a teaser in additio</w:t>
          </w:r>
          <w:r w:rsidR="007D7F0A">
            <w:rPr>
              <w:i/>
            </w:rPr>
            <w:t>n to the text, max. 160 words</w:t>
          </w:r>
          <w:r>
            <w:rPr>
              <w:i/>
            </w:rPr>
            <w:t xml:space="preserve">……………………………….. </w:t>
          </w:r>
        </w:sdtContent>
      </w:sdt>
    </w:p>
    <w:p w14:paraId="524DEB67" w14:textId="77777777" w:rsidR="00136CE7" w:rsidRPr="001701C8" w:rsidRDefault="00136CE7" w:rsidP="00136CE7">
      <w:pPr>
        <w:ind w:left="1416" w:firstLine="708"/>
        <w:rPr>
          <w:rFonts w:ascii="Kepler Std Light" w:hAnsi="Kepler Std Light"/>
          <w:sz w:val="22"/>
          <w:szCs w:val="22"/>
        </w:rPr>
      </w:pPr>
    </w:p>
    <w:p w14:paraId="124CA291" w14:textId="77777777" w:rsidR="00CC0D37" w:rsidRPr="001701C8" w:rsidRDefault="005923EB" w:rsidP="00705435">
      <w:pPr>
        <w:rPr>
          <w:rFonts w:ascii="Kepler Std Light" w:hAnsi="Kepler Std Light"/>
          <w:sz w:val="24"/>
        </w:rPr>
      </w:pPr>
      <w:r>
        <w:rPr>
          <w:rFonts w:ascii="Kepler Std Light" w:hAnsi="Kepler Std Light"/>
          <w:sz w:val="24"/>
        </w:rPr>
        <w:br/>
      </w:r>
    </w:p>
    <w:sectPr w:rsidR="00CC0D37" w:rsidRPr="001701C8" w:rsidSect="00A043C3">
      <w:headerReference w:type="default" r:id="rId8"/>
      <w:footerReference w:type="default" r:id="rId9"/>
      <w:headerReference w:type="first" r:id="rId10"/>
      <w:footerReference w:type="first" r:id="rId11"/>
      <w:pgSz w:w="11906" w:h="16838" w:code="9"/>
      <w:pgMar w:top="1985" w:right="70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45538" w14:textId="77777777" w:rsidR="007E6A0D" w:rsidRDefault="007E6A0D">
      <w:r>
        <w:separator/>
      </w:r>
    </w:p>
  </w:endnote>
  <w:endnote w:type="continuationSeparator" w:id="0">
    <w:p w14:paraId="6C7F02A9" w14:textId="77777777" w:rsidR="007E6A0D" w:rsidRDefault="007E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A00002BF" w:usb1="68C7FCFB" w:usb2="00000010"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6EE7A" w14:textId="77777777" w:rsidR="007E6A0D" w:rsidRPr="007A352A" w:rsidRDefault="007B1E86" w:rsidP="007A352A">
    <w:pPr>
      <w:pStyle w:val="Fuzeile"/>
    </w:pPr>
    <w:r>
      <w:rPr>
        <w:rFonts w:ascii="Effra Bold" w:hAnsi="Effra Bold"/>
      </w:rPr>
      <w:pict w14:anchorId="3E9AAEC3">
        <v:shapetype id="_x0000_t202" coordsize="21600,21600" o:spt="202" path="m,l,21600r21600,l21600,xe">
          <v:stroke joinstyle="miter"/>
          <v:path gradientshapeok="t" o:connecttype="rect"/>
        </v:shapetype>
        <v:shape id="Textfeld 2" o:spid="_x0000_s32772" type="#_x0000_t202" style="position:absolute;margin-left:-107.9pt;margin-top:11.55pt;width:22.9pt;height:22.4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" stroked="f">
          <v:textbo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31D3E373" w14:textId="77777777" w:rsidR="007A352A" w:rsidRPr="004B5703" w:rsidRDefault="00B3593F"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007A352A" w:rsidRPr="007141A7">
                          <w:rPr>
                            <w:rFonts w:ascii="Effra" w:hAnsi="Effra"/>
                            <w:b/>
                          </w:rPr>
                          <w:instrText>PAGE   \* MERGEFORMAT</w:instrText>
                        </w:r>
                        <w:r w:rsidRPr="007141A7">
                          <w:rPr>
                            <w:rFonts w:ascii="Effra" w:eastAsiaTheme="minorEastAsia" w:hAnsi="Effra"/>
                            <w:b/>
                          </w:rPr>
                          <w:fldChar w:fldCharType="separate"/>
                        </w:r>
                        <w:r w:rsidR="008526BD" w:rsidRPr="008526BD">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v:textbox>
          <w10:wrap anchorx="margin"/>
        </v:shape>
      </w:pict>
    </w:r>
    <w:r>
      <w:pict w14:anchorId="4F2F412F">
        <v:shape id="docshape4" o:spid="_x0000_s32771" type="#_x0000_t202" href="http://www.apostrophgroup.ch/" style="position:absolute;margin-left:283.75pt;margin-top:12pt;width:170.35pt;height:14.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" o:button="t" filled="f" stroked="f">
          <v:fill o:detectmouseclick="t"/>
          <v:textbox inset="0,0,0,0">
            <w:txbxContent>
              <w:p w14:paraId="5325091C"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v:textbox>
          <w10:wrap type="through"/>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800A" w14:textId="77777777" w:rsidR="00212EC7" w:rsidRPr="007A352A" w:rsidRDefault="007B1E86" w:rsidP="007A352A">
    <w:pPr>
      <w:pStyle w:val="Fuzeile"/>
    </w:pPr>
    <w:bookmarkStart w:id="15" w:name="_Hlk101509030"/>
    <w:bookmarkStart w:id="16" w:name="_Hlk101509031"/>
    <w:bookmarkStart w:id="17" w:name="_Hlk101514799"/>
    <w:bookmarkStart w:id="18" w:name="_Hlk101514800"/>
    <w:bookmarkStart w:id="19" w:name="_Hlk104812383"/>
    <w:bookmarkStart w:id="20" w:name="_Hlk104812384"/>
    <w:bookmarkStart w:id="21" w:name="_Hlk104812817"/>
    <w:bookmarkStart w:id="22" w:name="_Hlk104812818"/>
    <w:bookmarkStart w:id="23" w:name="_Hlk104812943"/>
    <w:bookmarkStart w:id="24" w:name="_Hlk104812944"/>
    <w:bookmarkStart w:id="25" w:name="_Hlk104814137"/>
    <w:bookmarkStart w:id="26" w:name="_Hlk104814138"/>
    <w:bookmarkStart w:id="27" w:name="_Hlk104815722"/>
    <w:bookmarkStart w:id="28" w:name="_Hlk104815723"/>
    <w:r>
      <w:rPr>
        <w:rFonts w:ascii="Effra Bold" w:hAnsi="Effra Bold"/>
      </w:rPr>
      <w:pict w14:anchorId="187C42BA">
        <v:shapetype id="_x0000_t202" coordsize="21600,21600" o:spt="202" path="m,l,21600r21600,l21600,xe">
          <v:stroke joinstyle="miter"/>
          <v:path gradientshapeok="t" o:connecttype="rect"/>
        </v:shapetype>
        <v:shape id="_x0000_s32770" type="#_x0000_t202" style="position:absolute;margin-left:-107.9pt;margin-top:11.55pt;width:22.9pt;height:22.4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" stroked="f">
          <v:textbo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012E280" w14:textId="77777777" w:rsidR="007A352A" w:rsidRPr="004B5703" w:rsidRDefault="00B3593F"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007A352A" w:rsidRPr="007141A7">
                          <w:rPr>
                            <w:rFonts w:ascii="Effra" w:hAnsi="Effra"/>
                            <w:b/>
                          </w:rPr>
                          <w:instrText>PAGE   \* MERGEFORMAT</w:instrText>
                        </w:r>
                        <w:r w:rsidRPr="007141A7">
                          <w:rPr>
                            <w:rFonts w:ascii="Effra" w:eastAsiaTheme="minorEastAsia" w:hAnsi="Effra"/>
                            <w:b/>
                          </w:rPr>
                          <w:fldChar w:fldCharType="separate"/>
                        </w:r>
                        <w:r w:rsidR="008526BD" w:rsidRPr="008526BD">
                          <w:rPr>
                            <w:rFonts w:ascii="Effra" w:eastAsiaTheme="majorEastAsia" w:hAnsi="Effra" w:cstheme="majorBidi"/>
                            <w:b/>
                            <w:noProof/>
                          </w:rPr>
                          <w:t>1</w:t>
                        </w:r>
                        <w:r w:rsidRPr="007141A7">
                          <w:rPr>
                            <w:rFonts w:ascii="Effra" w:eastAsiaTheme="majorEastAsia" w:hAnsi="Effra" w:cstheme="majorBidi"/>
                            <w:b/>
                          </w:rPr>
                          <w:fldChar w:fldCharType="end"/>
                        </w:r>
                      </w:p>
                    </w:sdtContent>
                  </w:sdt>
                </w:sdtContent>
              </w:sdt>
            </w:txbxContent>
          </v:textbox>
          <w10:wrap anchorx="margin"/>
        </v:shape>
      </w:pict>
    </w:r>
    <w:r>
      <w:pict w14:anchorId="721885DA">
        <v:shape id="_x0000_s32769" type="#_x0000_t202" href="http://www.apostrophgroup.ch/" style="position:absolute;margin-left:283.75pt;margin-top:12pt;width:170.35pt;height:14.4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" o:button="t" filled="f" stroked="f">
          <v:fill o:detectmouseclick="t"/>
          <v:textbox inset="0,0,0,0">
            <w:txbxContent>
              <w:p w14:paraId="26662096"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v:textbox>
          <w10:wrap type="through"/>
        </v:shape>
      </w:pict>
    </w:r>
    <w:bookmarkEnd w:id="15"/>
    <w:bookmarkEnd w:id="16"/>
    <w:bookmarkEnd w:id="17"/>
    <w:bookmarkEnd w:id="18"/>
    <w:bookmarkEnd w:id="19"/>
    <w:bookmarkEnd w:id="20"/>
    <w:bookmarkEnd w:id="21"/>
    <w:bookmarkEnd w:id="22"/>
    <w:bookmarkEnd w:id="23"/>
    <w:bookmarkEnd w:id="24"/>
    <w:bookmarkEnd w:id="25"/>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5477B" w14:textId="77777777" w:rsidR="007E6A0D" w:rsidRDefault="007E6A0D">
      <w:r>
        <w:separator/>
      </w:r>
    </w:p>
  </w:footnote>
  <w:footnote w:type="continuationSeparator" w:id="0">
    <w:p w14:paraId="60DE457A" w14:textId="77777777" w:rsidR="007E6A0D" w:rsidRDefault="007E6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3969"/>
    </w:tblGrid>
    <w:tr w:rsidR="007A352A" w:rsidRPr="00557611" w14:paraId="30EB30AB" w14:textId="77777777" w:rsidTr="00026874">
      <w:tc>
        <w:tcPr>
          <w:tcW w:w="5670" w:type="dxa"/>
          <w:tcMar>
            <w:left w:w="0" w:type="dxa"/>
            <w:right w:w="0" w:type="dxa"/>
          </w:tcMar>
        </w:tcPr>
        <w:p w14:paraId="1A88F8D9" w14:textId="77777777" w:rsidR="007A352A" w:rsidRPr="00557611" w:rsidRDefault="007A352A" w:rsidP="007A352A">
          <w:pPr>
            <w:pStyle w:val="EinfAbs"/>
            <w:rPr>
              <w:rFonts w:ascii="Effra" w:hAnsi="Effra" w:cs="Effra"/>
              <w:b/>
              <w:bCs/>
              <w:spacing w:val="2"/>
            </w:rPr>
          </w:pPr>
          <w:bookmarkStart w:id="1" w:name="_Hlk104812396"/>
          <w:bookmarkStart w:id="2" w:name="_Hlk104812397"/>
          <w:bookmarkStart w:id="3" w:name="_Hlk104815730"/>
          <w:bookmarkStart w:id="4" w:name="_Hlk104815731"/>
        </w:p>
      </w:tc>
      <w:tc>
        <w:tcPr>
          <w:tcW w:w="3969" w:type="dxa"/>
          <w:tcMar>
            <w:left w:w="0" w:type="dxa"/>
            <w:right w:w="0" w:type="dxa"/>
          </w:tcMar>
        </w:tcPr>
        <w:p w14:paraId="13BF6750" w14:textId="77777777" w:rsidR="007A352A" w:rsidRPr="00557611" w:rsidRDefault="007A352A" w:rsidP="007A352A">
          <w:pPr>
            <w:pStyle w:val="EinfAbs"/>
            <w:rPr>
              <w:rFonts w:ascii="Effra" w:hAnsi="Effra" w:cs="Effra"/>
              <w:b/>
              <w:bCs/>
              <w:spacing w:val="2"/>
            </w:rPr>
          </w:pPr>
          <w:r>
            <w:rPr>
              <w:rStyle w:val="KopfzeileFuzeileZchn"/>
            </w:rPr>
            <w:t>The Language Intelligence Company</w:t>
          </w:r>
        </w:p>
      </w:tc>
    </w:tr>
  </w:tbl>
  <w:p w14:paraId="49B6EA56" w14:textId="77777777" w:rsidR="00DA0012" w:rsidRPr="007A352A" w:rsidRDefault="007B1E86" w:rsidP="007A352A">
    <w:pPr>
      <w:pStyle w:val="Textkrper"/>
      <w:spacing w:line="14" w:lineRule="auto"/>
      <w:rPr>
        <w:sz w:val="20"/>
      </w:rPr>
    </w:pPr>
    <w:r>
      <w:pict w14:anchorId="5B71FA42">
        <v:shape id="Freihandform 18" o:spid="_x0000_s32773" style="position:absolute;margin-left:29.25pt;margin-top:12.75pt;width:25.25pt;height:48.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5,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" path="m505,244l495,168,466,101,419,48,356,13,278,,213,10,156,39,110,84,80,143,69,213r12,81l110,355r35,52l174,459r12,62l181,577r-14,67l142,717r-36,80l59,879,,961r12,8l72,924r59,-50l190,819r56,-59l299,697r49,-64l392,567r38,-67l461,433r24,-65l500,304r5,-60xe" fillcolor="#0050a0" stroked="f">
          <v:path arrowok="t" o:connecttype="custom" o:connectlocs="320675,316865;314325,268605;295910,226060;266065,192405;226060,170180;176530,161925;135255,168275;99060,186690;69850,215265;50800,252730;43815,297180;51435,348615;69850,387350;92075,420370;110490,453390;118110,492760;114935,528320;106045,570865;90170,617220;67310,668020;37465,720090;0,772160;7620,777240;45720,748665;83185,716915;120650,681990;156210,644525;189865,604520;220980,563880;248920,521970;273050,479425;292735,436880;307975,395605;317500,354965;320675,316865" o:connectangles="0,0,0,0,0,0,0,0,0,0,0,0,0,0,0,0,0,0,0,0,0,0,0,0,0,0,0,0,0,0,0,0,0,0,0"/>
          <w10:wrap anchorx="page" anchory="page"/>
        </v:shape>
      </w:pic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969"/>
    </w:tblGrid>
    <w:tr w:rsidR="007A352A" w:rsidRPr="00557611" w14:paraId="78FD820A" w14:textId="77777777" w:rsidTr="00026874">
      <w:tc>
        <w:tcPr>
          <w:tcW w:w="5387" w:type="dxa"/>
          <w:tcMar>
            <w:left w:w="0" w:type="dxa"/>
            <w:right w:w="0" w:type="dxa"/>
          </w:tcMar>
        </w:tcPr>
        <w:p w14:paraId="51AF7F61" w14:textId="77777777" w:rsidR="007A352A" w:rsidRPr="00557611" w:rsidRDefault="007A352A" w:rsidP="007A352A">
          <w:pPr>
            <w:pStyle w:val="EinfAbs"/>
            <w:rPr>
              <w:rFonts w:ascii="Effra" w:hAnsi="Effra" w:cs="Effra"/>
              <w:b/>
              <w:bCs/>
              <w:spacing w:val="2"/>
            </w:rPr>
          </w:pPr>
          <w:bookmarkStart w:id="5" w:name="_Hlk104812365"/>
          <w:bookmarkStart w:id="6" w:name="_Hlk104812366"/>
          <w:bookmarkStart w:id="7" w:name="_Hlk104812809"/>
          <w:bookmarkStart w:id="8" w:name="_Hlk104812810"/>
          <w:bookmarkStart w:id="9" w:name="_Hlk104812934"/>
          <w:bookmarkStart w:id="10" w:name="_Hlk104812935"/>
          <w:bookmarkStart w:id="11" w:name="_Hlk104814127"/>
          <w:bookmarkStart w:id="12" w:name="_Hlk104814128"/>
          <w:bookmarkStart w:id="13" w:name="_Hlk104815715"/>
          <w:bookmarkStart w:id="14" w:name="_Hlk104815716"/>
        </w:p>
      </w:tc>
      <w:tc>
        <w:tcPr>
          <w:tcW w:w="3969" w:type="dxa"/>
          <w:tcMar>
            <w:left w:w="0" w:type="dxa"/>
            <w:right w:w="0" w:type="dxa"/>
          </w:tcMar>
        </w:tcPr>
        <w:p w14:paraId="54B68447" w14:textId="77777777" w:rsidR="007A352A" w:rsidRPr="00557611" w:rsidRDefault="007A352A" w:rsidP="007A352A">
          <w:pPr>
            <w:pStyle w:val="EinfAbs"/>
            <w:rPr>
              <w:rFonts w:ascii="Effra" w:hAnsi="Effra" w:cs="Effra"/>
              <w:b/>
              <w:bCs/>
              <w:spacing w:val="2"/>
            </w:rPr>
          </w:pPr>
          <w:r>
            <w:rPr>
              <w:rStyle w:val="KopfzeileFuzeileZchn"/>
            </w:rPr>
            <w:t>The Language Intelligence Company</w:t>
          </w:r>
        </w:p>
      </w:tc>
    </w:tr>
  </w:tbl>
  <w:p w14:paraId="3072A934" w14:textId="77777777" w:rsidR="00691E07" w:rsidRPr="007A352A" w:rsidRDefault="007A352A" w:rsidP="007A352A">
    <w:pPr>
      <w:pStyle w:val="Kopfzeile"/>
    </w:pPr>
    <w:r>
      <w:rPr>
        <w:rFonts w:ascii="Effra" w:hAnsi="Effra"/>
        <w:b/>
        <w:noProof/>
        <w:lang w:val="en-US" w:eastAsia="en-US"/>
      </w:rPr>
      <w:drawing>
        <wp:anchor distT="0" distB="0" distL="114300" distR="114300" simplePos="0" relativeHeight="251663360" behindDoc="0" locked="0" layoutInCell="1" allowOverlap="1" wp14:anchorId="62E499D0" wp14:editId="76EDB66C">
          <wp:simplePos x="0" y="0"/>
          <wp:positionH relativeFrom="leftMargin">
            <wp:posOffset>312420</wp:posOffset>
          </wp:positionH>
          <wp:positionV relativeFrom="topMargin">
            <wp:posOffset>194945</wp:posOffset>
          </wp:positionV>
          <wp:extent cx="2250000" cy="7668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000" cy="766800"/>
                  </a:xfrm>
                  <a:prstGeom prst="rect">
                    <a:avLst/>
                  </a:prstGeom>
                  <a:noFill/>
                  <a:ln>
                    <a:noFill/>
                  </a:ln>
                </pic:spPr>
              </pic:pic>
            </a:graphicData>
          </a:graphic>
        </wp:anchor>
      </w:drawing>
    </w:r>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AC0"/>
    <w:multiLevelType w:val="hybridMultilevel"/>
    <w:tmpl w:val="173A84E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 w15:restartNumberingAfterBreak="0">
    <w:nsid w:val="26DE4274"/>
    <w:multiLevelType w:val="hybridMultilevel"/>
    <w:tmpl w:val="99F2878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123E8"/>
    <w:multiLevelType w:val="hybridMultilevel"/>
    <w:tmpl w:val="4F24855C"/>
    <w:lvl w:ilvl="0" w:tplc="08070001">
      <w:start w:val="1"/>
      <w:numFmt w:val="bullet"/>
      <w:lvlText w:val=""/>
      <w:lvlJc w:val="left"/>
      <w:pPr>
        <w:ind w:left="1494" w:hanging="360"/>
      </w:pPr>
      <w:rPr>
        <w:rFonts w:ascii="Symbol" w:hAnsi="Symbol" w:hint="default"/>
      </w:rPr>
    </w:lvl>
    <w:lvl w:ilvl="1" w:tplc="08070003" w:tentative="1">
      <w:start w:val="1"/>
      <w:numFmt w:val="bullet"/>
      <w:lvlText w:val="o"/>
      <w:lvlJc w:val="left"/>
      <w:pPr>
        <w:ind w:left="2214" w:hanging="360"/>
      </w:pPr>
      <w:rPr>
        <w:rFonts w:ascii="Courier New" w:hAnsi="Courier New" w:cs="Courier New" w:hint="default"/>
      </w:rPr>
    </w:lvl>
    <w:lvl w:ilvl="2" w:tplc="08070005" w:tentative="1">
      <w:start w:val="1"/>
      <w:numFmt w:val="bullet"/>
      <w:lvlText w:val=""/>
      <w:lvlJc w:val="left"/>
      <w:pPr>
        <w:ind w:left="2934" w:hanging="360"/>
      </w:pPr>
      <w:rPr>
        <w:rFonts w:ascii="Wingdings" w:hAnsi="Wingdings" w:hint="default"/>
      </w:rPr>
    </w:lvl>
    <w:lvl w:ilvl="3" w:tplc="08070001" w:tentative="1">
      <w:start w:val="1"/>
      <w:numFmt w:val="bullet"/>
      <w:lvlText w:val=""/>
      <w:lvlJc w:val="left"/>
      <w:pPr>
        <w:ind w:left="3654" w:hanging="360"/>
      </w:pPr>
      <w:rPr>
        <w:rFonts w:ascii="Symbol" w:hAnsi="Symbol" w:hint="default"/>
      </w:rPr>
    </w:lvl>
    <w:lvl w:ilvl="4" w:tplc="08070003" w:tentative="1">
      <w:start w:val="1"/>
      <w:numFmt w:val="bullet"/>
      <w:lvlText w:val="o"/>
      <w:lvlJc w:val="left"/>
      <w:pPr>
        <w:ind w:left="4374" w:hanging="360"/>
      </w:pPr>
      <w:rPr>
        <w:rFonts w:ascii="Courier New" w:hAnsi="Courier New" w:cs="Courier New" w:hint="default"/>
      </w:rPr>
    </w:lvl>
    <w:lvl w:ilvl="5" w:tplc="08070005" w:tentative="1">
      <w:start w:val="1"/>
      <w:numFmt w:val="bullet"/>
      <w:lvlText w:val=""/>
      <w:lvlJc w:val="left"/>
      <w:pPr>
        <w:ind w:left="5094" w:hanging="360"/>
      </w:pPr>
      <w:rPr>
        <w:rFonts w:ascii="Wingdings" w:hAnsi="Wingdings" w:hint="default"/>
      </w:rPr>
    </w:lvl>
    <w:lvl w:ilvl="6" w:tplc="08070001" w:tentative="1">
      <w:start w:val="1"/>
      <w:numFmt w:val="bullet"/>
      <w:lvlText w:val=""/>
      <w:lvlJc w:val="left"/>
      <w:pPr>
        <w:ind w:left="5814" w:hanging="360"/>
      </w:pPr>
      <w:rPr>
        <w:rFonts w:ascii="Symbol" w:hAnsi="Symbol" w:hint="default"/>
      </w:rPr>
    </w:lvl>
    <w:lvl w:ilvl="7" w:tplc="08070003" w:tentative="1">
      <w:start w:val="1"/>
      <w:numFmt w:val="bullet"/>
      <w:lvlText w:val="o"/>
      <w:lvlJc w:val="left"/>
      <w:pPr>
        <w:ind w:left="6534" w:hanging="360"/>
      </w:pPr>
      <w:rPr>
        <w:rFonts w:ascii="Courier New" w:hAnsi="Courier New" w:cs="Courier New" w:hint="default"/>
      </w:rPr>
    </w:lvl>
    <w:lvl w:ilvl="8" w:tplc="08070005" w:tentative="1">
      <w:start w:val="1"/>
      <w:numFmt w:val="bullet"/>
      <w:lvlText w:val=""/>
      <w:lvlJc w:val="left"/>
      <w:pPr>
        <w:ind w:left="7254" w:hanging="360"/>
      </w:pPr>
      <w:rPr>
        <w:rFonts w:ascii="Wingdings" w:hAnsi="Wingdings" w:hint="default"/>
      </w:rPr>
    </w:lvl>
  </w:abstractNum>
  <w:abstractNum w:abstractNumId="3" w15:restartNumberingAfterBreak="0">
    <w:nsid w:val="3E395AF1"/>
    <w:multiLevelType w:val="hybridMultilevel"/>
    <w:tmpl w:val="156E65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D3807F4"/>
    <w:multiLevelType w:val="hybridMultilevel"/>
    <w:tmpl w:val="9FEA47F6"/>
    <w:lvl w:ilvl="0" w:tplc="08070001">
      <w:start w:val="1"/>
      <w:numFmt w:val="bullet"/>
      <w:lvlText w:val=""/>
      <w:lvlJc w:val="left"/>
      <w:pPr>
        <w:ind w:left="2136" w:hanging="360"/>
      </w:pPr>
      <w:rPr>
        <w:rFonts w:ascii="Symbol" w:hAnsi="Symbol" w:hint="default"/>
      </w:rPr>
    </w:lvl>
    <w:lvl w:ilvl="1" w:tplc="08070003" w:tentative="1">
      <w:start w:val="1"/>
      <w:numFmt w:val="bullet"/>
      <w:lvlText w:val="o"/>
      <w:lvlJc w:val="left"/>
      <w:pPr>
        <w:ind w:left="2856" w:hanging="360"/>
      </w:pPr>
      <w:rPr>
        <w:rFonts w:ascii="Courier New" w:hAnsi="Courier New" w:cs="Courier New" w:hint="default"/>
      </w:rPr>
    </w:lvl>
    <w:lvl w:ilvl="2" w:tplc="08070005" w:tentative="1">
      <w:start w:val="1"/>
      <w:numFmt w:val="bullet"/>
      <w:lvlText w:val=""/>
      <w:lvlJc w:val="left"/>
      <w:pPr>
        <w:ind w:left="3576" w:hanging="360"/>
      </w:pPr>
      <w:rPr>
        <w:rFonts w:ascii="Wingdings" w:hAnsi="Wingdings" w:hint="default"/>
      </w:rPr>
    </w:lvl>
    <w:lvl w:ilvl="3" w:tplc="08070001" w:tentative="1">
      <w:start w:val="1"/>
      <w:numFmt w:val="bullet"/>
      <w:lvlText w:val=""/>
      <w:lvlJc w:val="left"/>
      <w:pPr>
        <w:ind w:left="4296" w:hanging="360"/>
      </w:pPr>
      <w:rPr>
        <w:rFonts w:ascii="Symbol" w:hAnsi="Symbol" w:hint="default"/>
      </w:rPr>
    </w:lvl>
    <w:lvl w:ilvl="4" w:tplc="08070003" w:tentative="1">
      <w:start w:val="1"/>
      <w:numFmt w:val="bullet"/>
      <w:lvlText w:val="o"/>
      <w:lvlJc w:val="left"/>
      <w:pPr>
        <w:ind w:left="5016" w:hanging="360"/>
      </w:pPr>
      <w:rPr>
        <w:rFonts w:ascii="Courier New" w:hAnsi="Courier New" w:cs="Courier New" w:hint="default"/>
      </w:rPr>
    </w:lvl>
    <w:lvl w:ilvl="5" w:tplc="08070005" w:tentative="1">
      <w:start w:val="1"/>
      <w:numFmt w:val="bullet"/>
      <w:lvlText w:val=""/>
      <w:lvlJc w:val="left"/>
      <w:pPr>
        <w:ind w:left="5736" w:hanging="360"/>
      </w:pPr>
      <w:rPr>
        <w:rFonts w:ascii="Wingdings" w:hAnsi="Wingdings" w:hint="default"/>
      </w:rPr>
    </w:lvl>
    <w:lvl w:ilvl="6" w:tplc="08070001" w:tentative="1">
      <w:start w:val="1"/>
      <w:numFmt w:val="bullet"/>
      <w:lvlText w:val=""/>
      <w:lvlJc w:val="left"/>
      <w:pPr>
        <w:ind w:left="6456" w:hanging="360"/>
      </w:pPr>
      <w:rPr>
        <w:rFonts w:ascii="Symbol" w:hAnsi="Symbol" w:hint="default"/>
      </w:rPr>
    </w:lvl>
    <w:lvl w:ilvl="7" w:tplc="08070003" w:tentative="1">
      <w:start w:val="1"/>
      <w:numFmt w:val="bullet"/>
      <w:lvlText w:val="o"/>
      <w:lvlJc w:val="left"/>
      <w:pPr>
        <w:ind w:left="7176" w:hanging="360"/>
      </w:pPr>
      <w:rPr>
        <w:rFonts w:ascii="Courier New" w:hAnsi="Courier New" w:cs="Courier New" w:hint="default"/>
      </w:rPr>
    </w:lvl>
    <w:lvl w:ilvl="8" w:tplc="08070005" w:tentative="1">
      <w:start w:val="1"/>
      <w:numFmt w:val="bullet"/>
      <w:lvlText w:val=""/>
      <w:lvlJc w:val="left"/>
      <w:pPr>
        <w:ind w:left="7896" w:hanging="360"/>
      </w:pPr>
      <w:rPr>
        <w:rFonts w:ascii="Wingdings" w:hAnsi="Wingdings" w:hint="default"/>
      </w:rPr>
    </w:lvl>
  </w:abstractNum>
  <w:abstractNum w:abstractNumId="5" w15:restartNumberingAfterBreak="0">
    <w:nsid w:val="609C13A4"/>
    <w:multiLevelType w:val="hybridMultilevel"/>
    <w:tmpl w:val="496C02A4"/>
    <w:lvl w:ilvl="0" w:tplc="F18C514C">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65291FB0"/>
    <w:multiLevelType w:val="hybridMultilevel"/>
    <w:tmpl w:val="D1A4FDB2"/>
    <w:lvl w:ilvl="0" w:tplc="899EE2A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AA11EF"/>
    <w:multiLevelType w:val="hybridMultilevel"/>
    <w:tmpl w:val="75B877A6"/>
    <w:lvl w:ilvl="0" w:tplc="BEC084AE">
      <w:start w:val="1"/>
      <w:numFmt w:val="bullet"/>
      <w:lvlText w:val="•"/>
      <w:lvlJc w:val="left"/>
      <w:pPr>
        <w:tabs>
          <w:tab w:val="num" w:pos="720"/>
        </w:tabs>
        <w:ind w:left="720" w:hanging="360"/>
      </w:pPr>
      <w:rPr>
        <w:rFonts w:ascii="Arial" w:hAnsi="Arial" w:hint="default"/>
      </w:rPr>
    </w:lvl>
    <w:lvl w:ilvl="1" w:tplc="A7E45E38" w:tentative="1">
      <w:start w:val="1"/>
      <w:numFmt w:val="bullet"/>
      <w:lvlText w:val="•"/>
      <w:lvlJc w:val="left"/>
      <w:pPr>
        <w:tabs>
          <w:tab w:val="num" w:pos="1440"/>
        </w:tabs>
        <w:ind w:left="1440" w:hanging="360"/>
      </w:pPr>
      <w:rPr>
        <w:rFonts w:ascii="Arial" w:hAnsi="Arial" w:hint="default"/>
      </w:rPr>
    </w:lvl>
    <w:lvl w:ilvl="2" w:tplc="1F14AE16" w:tentative="1">
      <w:start w:val="1"/>
      <w:numFmt w:val="bullet"/>
      <w:lvlText w:val="•"/>
      <w:lvlJc w:val="left"/>
      <w:pPr>
        <w:tabs>
          <w:tab w:val="num" w:pos="2160"/>
        </w:tabs>
        <w:ind w:left="2160" w:hanging="360"/>
      </w:pPr>
      <w:rPr>
        <w:rFonts w:ascii="Arial" w:hAnsi="Arial" w:hint="default"/>
      </w:rPr>
    </w:lvl>
    <w:lvl w:ilvl="3" w:tplc="3872D5E4" w:tentative="1">
      <w:start w:val="1"/>
      <w:numFmt w:val="bullet"/>
      <w:lvlText w:val="•"/>
      <w:lvlJc w:val="left"/>
      <w:pPr>
        <w:tabs>
          <w:tab w:val="num" w:pos="2880"/>
        </w:tabs>
        <w:ind w:left="2880" w:hanging="360"/>
      </w:pPr>
      <w:rPr>
        <w:rFonts w:ascii="Arial" w:hAnsi="Arial" w:hint="default"/>
      </w:rPr>
    </w:lvl>
    <w:lvl w:ilvl="4" w:tplc="1684050C" w:tentative="1">
      <w:start w:val="1"/>
      <w:numFmt w:val="bullet"/>
      <w:lvlText w:val="•"/>
      <w:lvlJc w:val="left"/>
      <w:pPr>
        <w:tabs>
          <w:tab w:val="num" w:pos="3600"/>
        </w:tabs>
        <w:ind w:left="3600" w:hanging="360"/>
      </w:pPr>
      <w:rPr>
        <w:rFonts w:ascii="Arial" w:hAnsi="Arial" w:hint="default"/>
      </w:rPr>
    </w:lvl>
    <w:lvl w:ilvl="5" w:tplc="11903840" w:tentative="1">
      <w:start w:val="1"/>
      <w:numFmt w:val="bullet"/>
      <w:lvlText w:val="•"/>
      <w:lvlJc w:val="left"/>
      <w:pPr>
        <w:tabs>
          <w:tab w:val="num" w:pos="4320"/>
        </w:tabs>
        <w:ind w:left="4320" w:hanging="360"/>
      </w:pPr>
      <w:rPr>
        <w:rFonts w:ascii="Arial" w:hAnsi="Arial" w:hint="default"/>
      </w:rPr>
    </w:lvl>
    <w:lvl w:ilvl="6" w:tplc="792AB25A" w:tentative="1">
      <w:start w:val="1"/>
      <w:numFmt w:val="bullet"/>
      <w:lvlText w:val="•"/>
      <w:lvlJc w:val="left"/>
      <w:pPr>
        <w:tabs>
          <w:tab w:val="num" w:pos="5040"/>
        </w:tabs>
        <w:ind w:left="5040" w:hanging="360"/>
      </w:pPr>
      <w:rPr>
        <w:rFonts w:ascii="Arial" w:hAnsi="Arial" w:hint="default"/>
      </w:rPr>
    </w:lvl>
    <w:lvl w:ilvl="7" w:tplc="DD605DDE" w:tentative="1">
      <w:start w:val="1"/>
      <w:numFmt w:val="bullet"/>
      <w:lvlText w:val="•"/>
      <w:lvlJc w:val="left"/>
      <w:pPr>
        <w:tabs>
          <w:tab w:val="num" w:pos="5760"/>
        </w:tabs>
        <w:ind w:left="5760" w:hanging="360"/>
      </w:pPr>
      <w:rPr>
        <w:rFonts w:ascii="Arial" w:hAnsi="Arial" w:hint="default"/>
      </w:rPr>
    </w:lvl>
    <w:lvl w:ilvl="8" w:tplc="91FE2E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BEm6XKCPrqBAAl4bRBsuBDT0S6yixNKmMhoHlArjBbHyDWJuGFPKxBSdh191Hf+HXaT/ZRzqBV5khRSOABY2Q==" w:salt="fwnakxWXnyw1v/Mc97BDTw=="/>
  <w:defaultTabStop w:val="708"/>
  <w:hyphenationZone w:val="425"/>
  <w:characterSpacingControl w:val="doNotCompress"/>
  <w:hdrShapeDefaults>
    <o:shapedefaults v:ext="edit" spidmax="32776"/>
    <o:shapelayout v:ext="edit">
      <o:idmap v:ext="edit" data="3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6A0D"/>
    <w:rsid w:val="00015E34"/>
    <w:rsid w:val="00025F2D"/>
    <w:rsid w:val="00085970"/>
    <w:rsid w:val="000B4C3A"/>
    <w:rsid w:val="000F41C7"/>
    <w:rsid w:val="00100934"/>
    <w:rsid w:val="00107553"/>
    <w:rsid w:val="00120ECB"/>
    <w:rsid w:val="00124E42"/>
    <w:rsid w:val="00130BE6"/>
    <w:rsid w:val="00135F69"/>
    <w:rsid w:val="00136CE7"/>
    <w:rsid w:val="001701C8"/>
    <w:rsid w:val="001860A9"/>
    <w:rsid w:val="00212EC7"/>
    <w:rsid w:val="00231727"/>
    <w:rsid w:val="0023579C"/>
    <w:rsid w:val="002E4A94"/>
    <w:rsid w:val="002E5B48"/>
    <w:rsid w:val="00305200"/>
    <w:rsid w:val="003431EE"/>
    <w:rsid w:val="003B0E30"/>
    <w:rsid w:val="003C5B28"/>
    <w:rsid w:val="00400567"/>
    <w:rsid w:val="00410B49"/>
    <w:rsid w:val="00431023"/>
    <w:rsid w:val="00487BBE"/>
    <w:rsid w:val="004A4BD8"/>
    <w:rsid w:val="004A7449"/>
    <w:rsid w:val="004B421D"/>
    <w:rsid w:val="004C15AC"/>
    <w:rsid w:val="004C61DA"/>
    <w:rsid w:val="004C7F3B"/>
    <w:rsid w:val="0051427C"/>
    <w:rsid w:val="00514F5F"/>
    <w:rsid w:val="005923EB"/>
    <w:rsid w:val="005949B0"/>
    <w:rsid w:val="005B0B51"/>
    <w:rsid w:val="005B5A8C"/>
    <w:rsid w:val="005D3BA0"/>
    <w:rsid w:val="00631D95"/>
    <w:rsid w:val="00681BDB"/>
    <w:rsid w:val="0069149A"/>
    <w:rsid w:val="00691E07"/>
    <w:rsid w:val="006A3FDA"/>
    <w:rsid w:val="006C36AB"/>
    <w:rsid w:val="006E47D2"/>
    <w:rsid w:val="00704EB4"/>
    <w:rsid w:val="00705435"/>
    <w:rsid w:val="00724FCF"/>
    <w:rsid w:val="00787583"/>
    <w:rsid w:val="007963A7"/>
    <w:rsid w:val="007A352A"/>
    <w:rsid w:val="007B1E86"/>
    <w:rsid w:val="007B2F15"/>
    <w:rsid w:val="007B7ADC"/>
    <w:rsid w:val="007C3132"/>
    <w:rsid w:val="007D082B"/>
    <w:rsid w:val="007D7F0A"/>
    <w:rsid w:val="007E0B71"/>
    <w:rsid w:val="007E6A0D"/>
    <w:rsid w:val="00830BEA"/>
    <w:rsid w:val="0083437D"/>
    <w:rsid w:val="008526BD"/>
    <w:rsid w:val="0087514B"/>
    <w:rsid w:val="00891C18"/>
    <w:rsid w:val="00894E3C"/>
    <w:rsid w:val="008C6087"/>
    <w:rsid w:val="008D7535"/>
    <w:rsid w:val="008F2DB5"/>
    <w:rsid w:val="009305FD"/>
    <w:rsid w:val="00946B23"/>
    <w:rsid w:val="009D7EC0"/>
    <w:rsid w:val="009E45B0"/>
    <w:rsid w:val="00A043C3"/>
    <w:rsid w:val="00A20E81"/>
    <w:rsid w:val="00A334FA"/>
    <w:rsid w:val="00A40D4B"/>
    <w:rsid w:val="00A908BE"/>
    <w:rsid w:val="00AB7113"/>
    <w:rsid w:val="00AD095E"/>
    <w:rsid w:val="00B00474"/>
    <w:rsid w:val="00B167A1"/>
    <w:rsid w:val="00B17DB4"/>
    <w:rsid w:val="00B34769"/>
    <w:rsid w:val="00B3593F"/>
    <w:rsid w:val="00B60129"/>
    <w:rsid w:val="00B70BC0"/>
    <w:rsid w:val="00BD27DE"/>
    <w:rsid w:val="00BD53E8"/>
    <w:rsid w:val="00C443BC"/>
    <w:rsid w:val="00C87E76"/>
    <w:rsid w:val="00CC0D37"/>
    <w:rsid w:val="00CE121E"/>
    <w:rsid w:val="00D33F55"/>
    <w:rsid w:val="00DA0012"/>
    <w:rsid w:val="00DF6A03"/>
    <w:rsid w:val="00E270AA"/>
    <w:rsid w:val="00E2741D"/>
    <w:rsid w:val="00E75E78"/>
    <w:rsid w:val="00E832B1"/>
    <w:rsid w:val="00EB1B6E"/>
    <w:rsid w:val="00EF4DEF"/>
    <w:rsid w:val="00F00BC0"/>
    <w:rsid w:val="00F0709C"/>
    <w:rsid w:val="00F17BA4"/>
    <w:rsid w:val="00F224C0"/>
    <w:rsid w:val="00F369FE"/>
    <w:rsid w:val="00F54E56"/>
    <w:rsid w:val="00F678A2"/>
    <w:rsid w:val="00FB1833"/>
    <w:rsid w:val="00FB3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6"/>
    <o:shapelayout v:ext="edit">
      <o:idmap v:ext="edit" data="1"/>
    </o:shapelayout>
  </w:shapeDefaults>
  <w:decimalSymbol w:val="."/>
  <w:listSeparator w:val=";"/>
  <w14:docId w14:val="1C4014FC"/>
  <w15:docId w15:val="{4F021633-4348-4B35-8A6C-998C4A9D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87583"/>
    <w:rPr>
      <w:szCs w:val="24"/>
    </w:rPr>
  </w:style>
  <w:style w:type="paragraph" w:styleId="berschrift1">
    <w:name w:val="heading 1"/>
    <w:basedOn w:val="Standard"/>
    <w:next w:val="Standard"/>
    <w:link w:val="berschrift1Zchn"/>
    <w:uiPriority w:val="9"/>
    <w:qFormat/>
    <w:rsid w:val="0078758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78758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787583"/>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C15AC"/>
    <w:pPr>
      <w:tabs>
        <w:tab w:val="center" w:pos="4536"/>
        <w:tab w:val="right" w:pos="9072"/>
      </w:tabs>
    </w:pPr>
  </w:style>
  <w:style w:type="paragraph" w:styleId="Fuzeile">
    <w:name w:val="footer"/>
    <w:basedOn w:val="Standard"/>
    <w:link w:val="FuzeileZchn"/>
    <w:uiPriority w:val="99"/>
    <w:rsid w:val="004C15AC"/>
    <w:pPr>
      <w:tabs>
        <w:tab w:val="center" w:pos="4536"/>
        <w:tab w:val="right" w:pos="9072"/>
      </w:tabs>
    </w:pPr>
  </w:style>
  <w:style w:type="paragraph" w:styleId="Sprechblasentext">
    <w:name w:val="Balloon Text"/>
    <w:basedOn w:val="Standard"/>
    <w:link w:val="SprechblasentextZchn"/>
    <w:uiPriority w:val="99"/>
    <w:unhideWhenUsed/>
    <w:rsid w:val="00691E07"/>
    <w:rPr>
      <w:rFonts w:ascii="Lucida Grande" w:eastAsia="MS Mincho" w:hAnsi="Lucida Grande" w:cs="Lucida Grande"/>
      <w:sz w:val="18"/>
      <w:szCs w:val="18"/>
      <w:lang w:eastAsia="de-DE"/>
    </w:rPr>
  </w:style>
  <w:style w:type="character" w:customStyle="1" w:styleId="SprechblasentextZchn">
    <w:name w:val="Sprechblasentext Zchn"/>
    <w:link w:val="Sprechblasentext"/>
    <w:uiPriority w:val="99"/>
    <w:rsid w:val="00691E07"/>
    <w:rPr>
      <w:rFonts w:ascii="Lucida Grande" w:eastAsia="MS Mincho" w:hAnsi="Lucida Grande" w:cs="Lucida Grande"/>
      <w:sz w:val="18"/>
      <w:szCs w:val="18"/>
      <w:lang w:val="en-GB" w:eastAsia="de-DE"/>
    </w:rPr>
  </w:style>
  <w:style w:type="character" w:customStyle="1" w:styleId="KopfzeileZchn">
    <w:name w:val="Kopfzeile Zchn"/>
    <w:link w:val="Kopfzeile"/>
    <w:uiPriority w:val="99"/>
    <w:rsid w:val="00691E07"/>
    <w:rPr>
      <w:szCs w:val="24"/>
    </w:rPr>
  </w:style>
  <w:style w:type="paragraph" w:styleId="Listenabsatz">
    <w:name w:val="List Paragraph"/>
    <w:basedOn w:val="Standard"/>
    <w:uiPriority w:val="34"/>
    <w:qFormat/>
    <w:rsid w:val="00BD53E8"/>
    <w:pPr>
      <w:ind w:left="720"/>
    </w:pPr>
    <w:rPr>
      <w:rFonts w:ascii="Calibri" w:eastAsia="Calibri" w:hAnsi="Calibri"/>
      <w:sz w:val="22"/>
      <w:szCs w:val="22"/>
    </w:rPr>
  </w:style>
  <w:style w:type="character" w:customStyle="1" w:styleId="A0">
    <w:name w:val="A0"/>
    <w:uiPriority w:val="99"/>
    <w:rsid w:val="00BD53E8"/>
    <w:rPr>
      <w:rFonts w:ascii="Aleksei" w:hAnsi="Aleksei" w:hint="default"/>
      <w:color w:val="000000"/>
    </w:rPr>
  </w:style>
  <w:style w:type="character" w:customStyle="1" w:styleId="hps">
    <w:name w:val="hps"/>
    <w:basedOn w:val="Absatz-Standardschriftart"/>
    <w:rsid w:val="00BD53E8"/>
  </w:style>
  <w:style w:type="character" w:styleId="Hyperlink">
    <w:name w:val="Hyperlink"/>
    <w:basedOn w:val="Absatz-Standardschriftart"/>
    <w:uiPriority w:val="99"/>
    <w:unhideWhenUsed/>
    <w:rsid w:val="004C61DA"/>
    <w:rPr>
      <w:color w:val="0000FF"/>
      <w:u w:val="single"/>
    </w:rPr>
  </w:style>
  <w:style w:type="table" w:styleId="Tabellenraster">
    <w:name w:val="Table Grid"/>
    <w:basedOn w:val="NormaleTabelle"/>
    <w:uiPriority w:val="39"/>
    <w:rsid w:val="007A352A"/>
    <w:rPr>
      <w:rFonts w:ascii="Effra Light" w:eastAsia="SimSun" w:hAnsi="Effra Light"/>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style>
  <w:style w:type="paragraph" w:customStyle="1" w:styleId="EinfAbs">
    <w:name w:val="[Einf. Abs.]"/>
    <w:basedOn w:val="Standard"/>
    <w:link w:val="EinfAbsZchn"/>
    <w:uiPriority w:val="99"/>
    <w:rsid w:val="007A352A"/>
    <w:pPr>
      <w:autoSpaceDE w:val="0"/>
      <w:autoSpaceDN w:val="0"/>
      <w:adjustRightInd w:val="0"/>
      <w:spacing w:line="288" w:lineRule="auto"/>
      <w:textAlignment w:val="center"/>
    </w:pPr>
    <w:rPr>
      <w:rFonts w:ascii="MinionPro-Regular" w:eastAsiaTheme="minorHAnsi" w:hAnsi="MinionPro-Regular" w:cs="MinionPro-Regular"/>
      <w:color w:val="000000"/>
      <w:sz w:val="24"/>
      <w:lang w:eastAsia="en-US"/>
    </w:rPr>
  </w:style>
  <w:style w:type="character" w:customStyle="1" w:styleId="EinfAbsZchn">
    <w:name w:val="[Einf. Abs.] Zchn"/>
    <w:basedOn w:val="Absatz-Standardschriftart"/>
    <w:link w:val="EinfAbs"/>
    <w:uiPriority w:val="99"/>
    <w:rsid w:val="007A352A"/>
    <w:rPr>
      <w:rFonts w:ascii="MinionPro-Regular" w:eastAsiaTheme="minorHAnsi" w:hAnsi="MinionPro-Regular" w:cs="MinionPro-Regular"/>
      <w:color w:val="000000"/>
      <w:sz w:val="24"/>
      <w:szCs w:val="24"/>
      <w:lang w:val="en-GB" w:eastAsia="en-US"/>
    </w:rPr>
  </w:style>
  <w:style w:type="paragraph" w:customStyle="1" w:styleId="KopfzeileFuzeile">
    <w:name w:val="Kopfzeile/Fußzeile"/>
    <w:basedOn w:val="EinfAbs"/>
    <w:link w:val="KopfzeileFuzeileZchn"/>
    <w:qFormat/>
    <w:rsid w:val="007A352A"/>
    <w:rPr>
      <w:rFonts w:ascii="Effra" w:hAnsi="Effra" w:cs="Effra"/>
      <w:b/>
      <w:bCs/>
      <w:spacing w:val="2"/>
    </w:rPr>
  </w:style>
  <w:style w:type="character" w:customStyle="1" w:styleId="KopfzeileFuzeileZchn">
    <w:name w:val="Kopfzeile/Fußzeile Zchn"/>
    <w:basedOn w:val="EinfAbsZchn"/>
    <w:link w:val="KopfzeileFuzeile"/>
    <w:rsid w:val="007A352A"/>
    <w:rPr>
      <w:rFonts w:ascii="Effra" w:eastAsiaTheme="minorHAnsi" w:hAnsi="Effra" w:cs="Effra"/>
      <w:b/>
      <w:bCs/>
      <w:color w:val="000000"/>
      <w:spacing w:val="2"/>
      <w:sz w:val="24"/>
      <w:szCs w:val="24"/>
      <w:lang w:val="en-GB" w:eastAsia="en-US"/>
    </w:rPr>
  </w:style>
  <w:style w:type="paragraph" w:styleId="Textkrper">
    <w:name w:val="Body Text"/>
    <w:basedOn w:val="Standard"/>
    <w:link w:val="TextkrperZchn"/>
    <w:uiPriority w:val="1"/>
    <w:qFormat/>
    <w:rsid w:val="007A352A"/>
    <w:pPr>
      <w:widowControl w:val="0"/>
      <w:autoSpaceDE w:val="0"/>
      <w:autoSpaceDN w:val="0"/>
    </w:pPr>
    <w:rPr>
      <w:rFonts w:ascii="Kepler Std Light" w:eastAsia="Kepler Std Light" w:hAnsi="Kepler Std Light" w:cs="Kepler Std Light"/>
      <w:sz w:val="24"/>
      <w:lang w:eastAsia="en-US"/>
    </w:rPr>
  </w:style>
  <w:style w:type="character" w:customStyle="1" w:styleId="TextkrperZchn">
    <w:name w:val="Textkörper Zchn"/>
    <w:basedOn w:val="Absatz-Standardschriftart"/>
    <w:link w:val="Textkrper"/>
    <w:uiPriority w:val="1"/>
    <w:rsid w:val="007A352A"/>
    <w:rPr>
      <w:rFonts w:ascii="Kepler Std Light" w:eastAsia="Kepler Std Light" w:hAnsi="Kepler Std Light" w:cs="Kepler Std Light"/>
      <w:sz w:val="24"/>
      <w:szCs w:val="24"/>
      <w:lang w:val="en-GB" w:eastAsia="en-US"/>
    </w:rPr>
  </w:style>
  <w:style w:type="character" w:customStyle="1" w:styleId="FuzeileZchn">
    <w:name w:val="Fußzeile Zchn"/>
    <w:basedOn w:val="Absatz-Standardschriftart"/>
    <w:link w:val="Fuzeile"/>
    <w:uiPriority w:val="99"/>
    <w:rsid w:val="007A352A"/>
    <w:rPr>
      <w:szCs w:val="24"/>
    </w:rPr>
  </w:style>
  <w:style w:type="character" w:customStyle="1" w:styleId="berschrift1Zchn">
    <w:name w:val="Überschrift 1 Zchn"/>
    <w:basedOn w:val="Absatz-Standardschriftart"/>
    <w:link w:val="berschrift1"/>
    <w:uiPriority w:val="9"/>
    <w:rsid w:val="00681BDB"/>
    <w:rPr>
      <w:rFonts w:ascii="Arial" w:hAnsi="Arial" w:cs="Arial"/>
      <w:b/>
      <w:bCs/>
      <w:kern w:val="32"/>
      <w:sz w:val="32"/>
      <w:szCs w:val="32"/>
    </w:rPr>
  </w:style>
  <w:style w:type="character" w:styleId="BesuchterLink">
    <w:name w:val="FollowedHyperlink"/>
    <w:basedOn w:val="Absatz-Standardschriftart"/>
    <w:semiHidden/>
    <w:unhideWhenUsed/>
    <w:rsid w:val="008F2DB5"/>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B60129"/>
    <w:rPr>
      <w:color w:val="605E5C"/>
      <w:shd w:val="clear" w:color="auto" w:fill="E1DFDD"/>
    </w:rPr>
  </w:style>
  <w:style w:type="character" w:styleId="Platzhaltertext">
    <w:name w:val="Placeholder Text"/>
    <w:basedOn w:val="Absatz-Standardschriftart"/>
    <w:uiPriority w:val="99"/>
    <w:semiHidden/>
    <w:rsid w:val="00891C18"/>
    <w:rPr>
      <w:color w:val="808080"/>
    </w:rPr>
  </w:style>
  <w:style w:type="paragraph" w:customStyle="1" w:styleId="LO-normal">
    <w:name w:val="LO-normal"/>
    <w:qFormat/>
    <w:rsid w:val="00085970"/>
    <w:pPr>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9072">
      <w:bodyDiv w:val="1"/>
      <w:marLeft w:val="0"/>
      <w:marRight w:val="0"/>
      <w:marTop w:val="0"/>
      <w:marBottom w:val="0"/>
      <w:divBdr>
        <w:top w:val="none" w:sz="0" w:space="0" w:color="auto"/>
        <w:left w:val="none" w:sz="0" w:space="0" w:color="auto"/>
        <w:bottom w:val="none" w:sz="0" w:space="0" w:color="auto"/>
        <w:right w:val="none" w:sz="0" w:space="0" w:color="auto"/>
      </w:divBdr>
    </w:div>
    <w:div w:id="644941938">
      <w:bodyDiv w:val="1"/>
      <w:marLeft w:val="0"/>
      <w:marRight w:val="0"/>
      <w:marTop w:val="0"/>
      <w:marBottom w:val="0"/>
      <w:divBdr>
        <w:top w:val="none" w:sz="0" w:space="0" w:color="auto"/>
        <w:left w:val="none" w:sz="0" w:space="0" w:color="auto"/>
        <w:bottom w:val="none" w:sz="0" w:space="0" w:color="auto"/>
        <w:right w:val="none" w:sz="0" w:space="0" w:color="auto"/>
      </w:divBdr>
    </w:div>
    <w:div w:id="750656976">
      <w:bodyDiv w:val="1"/>
      <w:marLeft w:val="0"/>
      <w:marRight w:val="0"/>
      <w:marTop w:val="0"/>
      <w:marBottom w:val="0"/>
      <w:divBdr>
        <w:top w:val="none" w:sz="0" w:space="0" w:color="auto"/>
        <w:left w:val="none" w:sz="0" w:space="0" w:color="auto"/>
        <w:bottom w:val="none" w:sz="0" w:space="0" w:color="auto"/>
        <w:right w:val="none" w:sz="0" w:space="0" w:color="auto"/>
      </w:divBdr>
    </w:div>
    <w:div w:id="1312640789">
      <w:bodyDiv w:val="1"/>
      <w:marLeft w:val="0"/>
      <w:marRight w:val="0"/>
      <w:marTop w:val="0"/>
      <w:marBottom w:val="0"/>
      <w:divBdr>
        <w:top w:val="none" w:sz="0" w:space="0" w:color="auto"/>
        <w:left w:val="none" w:sz="0" w:space="0" w:color="auto"/>
        <w:bottom w:val="none" w:sz="0" w:space="0" w:color="auto"/>
        <w:right w:val="none" w:sz="0" w:space="0" w:color="auto"/>
      </w:divBdr>
    </w:div>
    <w:div w:id="1678120311">
      <w:bodyDiv w:val="1"/>
      <w:marLeft w:val="0"/>
      <w:marRight w:val="0"/>
      <w:marTop w:val="0"/>
      <w:marBottom w:val="0"/>
      <w:divBdr>
        <w:top w:val="none" w:sz="0" w:space="0" w:color="auto"/>
        <w:left w:val="none" w:sz="0" w:space="0" w:color="auto"/>
        <w:bottom w:val="none" w:sz="0" w:space="0" w:color="auto"/>
        <w:right w:val="none" w:sz="0" w:space="0" w:color="auto"/>
      </w:divBdr>
    </w:div>
    <w:div w:id="187041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vorlagen\Apo_luzern_fax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287A35D-DE09-47E9-A9CB-A815513FAAA3}"/>
      </w:docPartPr>
      <w:docPartBody>
        <w:p w:rsidR="00BA1F0F" w:rsidRDefault="00B33884">
          <w:r w:rsidRPr="00B75CA2">
            <w:rPr>
              <w:rStyle w:val="Platzhaltertext"/>
            </w:rPr>
            <w:t>Klicken oder tippen Sie hier, um Text einzugeben.</w:t>
          </w:r>
        </w:p>
      </w:docPartBody>
    </w:docPart>
    <w:docPart>
      <w:docPartPr>
        <w:name w:val="2F8F1BEBC02D4074A270D6D3A2E866C0"/>
        <w:category>
          <w:name w:val="Allgemein"/>
          <w:gallery w:val="placeholder"/>
        </w:category>
        <w:types>
          <w:type w:val="bbPlcHdr"/>
        </w:types>
        <w:behaviors>
          <w:behavior w:val="content"/>
        </w:behaviors>
        <w:guid w:val="{0C0DFC29-FB71-4239-8A49-716287D1DD5F}"/>
      </w:docPartPr>
      <w:docPartBody>
        <w:p w:rsidR="00111DEB" w:rsidRDefault="00BA1F0F" w:rsidP="00BA1F0F">
          <w:pPr>
            <w:pStyle w:val="2F8F1BEBC02D4074A270D6D3A2E866C0"/>
          </w:pPr>
          <w:r w:rsidRPr="00B75CA2">
            <w:rPr>
              <w:rStyle w:val="Platzhaltertext"/>
            </w:rPr>
            <w:t>Klicken oder tippen Sie hier, um Text einzugeben.</w:t>
          </w:r>
        </w:p>
      </w:docPartBody>
    </w:docPart>
    <w:docPart>
      <w:docPartPr>
        <w:name w:val="0EAF3C0EA3CA4F0A82261DA9F56068DE"/>
        <w:category>
          <w:name w:val="Allgemein"/>
          <w:gallery w:val="placeholder"/>
        </w:category>
        <w:types>
          <w:type w:val="bbPlcHdr"/>
        </w:types>
        <w:behaviors>
          <w:behavior w:val="content"/>
        </w:behaviors>
        <w:guid w:val="{B880B3F3-7A11-4D99-9AA3-87E910B50025}"/>
      </w:docPartPr>
      <w:docPartBody>
        <w:p w:rsidR="00111DEB" w:rsidRDefault="00BA1F0F" w:rsidP="00BA1F0F">
          <w:pPr>
            <w:pStyle w:val="0EAF3C0EA3CA4F0A82261DA9F56068DE"/>
          </w:pPr>
          <w:r w:rsidRPr="00B75CA2">
            <w:rPr>
              <w:rStyle w:val="Platzhaltertext"/>
            </w:rPr>
            <w:t>Klicken oder tippen Sie hier, um Text einzugeben.</w:t>
          </w:r>
        </w:p>
      </w:docPartBody>
    </w:docPart>
    <w:docPart>
      <w:docPartPr>
        <w:name w:val="B241F80983534AF892B882D777DFF494"/>
        <w:category>
          <w:name w:val="Allgemein"/>
          <w:gallery w:val="placeholder"/>
        </w:category>
        <w:types>
          <w:type w:val="bbPlcHdr"/>
        </w:types>
        <w:behaviors>
          <w:behavior w:val="content"/>
        </w:behaviors>
        <w:guid w:val="{03DFAEB2-D57F-4FE5-9D95-3C5C7D69FB61}"/>
      </w:docPartPr>
      <w:docPartBody>
        <w:p w:rsidR="00111DEB" w:rsidRDefault="00BA1F0F" w:rsidP="00BA1F0F">
          <w:pPr>
            <w:pStyle w:val="B241F80983534AF892B882D777DFF494"/>
          </w:pPr>
          <w:r w:rsidRPr="00B75CA2">
            <w:rPr>
              <w:rStyle w:val="Platzhaltertext"/>
            </w:rPr>
            <w:t>Klicken oder tippen Sie hier, um Text einzugeben.</w:t>
          </w:r>
        </w:p>
      </w:docPartBody>
    </w:docPart>
    <w:docPart>
      <w:docPartPr>
        <w:name w:val="DE2B6F7430DC458685BA851C756A35CF"/>
        <w:category>
          <w:name w:val="Allgemein"/>
          <w:gallery w:val="placeholder"/>
        </w:category>
        <w:types>
          <w:type w:val="bbPlcHdr"/>
        </w:types>
        <w:behaviors>
          <w:behavior w:val="content"/>
        </w:behaviors>
        <w:guid w:val="{8F115EFB-3BEC-479B-B873-FA9DCC6A75A8}"/>
      </w:docPartPr>
      <w:docPartBody>
        <w:p w:rsidR="00111DEB" w:rsidRDefault="00BA1F0F" w:rsidP="00BA1F0F">
          <w:pPr>
            <w:pStyle w:val="DE2B6F7430DC458685BA851C756A35CF"/>
          </w:pPr>
          <w:r w:rsidRPr="00B75CA2">
            <w:rPr>
              <w:rStyle w:val="Platzhaltertext"/>
            </w:rPr>
            <w:t>Klicken oder tippen Sie hier, um Text einzugeben.</w:t>
          </w:r>
        </w:p>
      </w:docPartBody>
    </w:docPart>
    <w:docPart>
      <w:docPartPr>
        <w:name w:val="B257AA8236CF47ACB9E5B67140CF366A"/>
        <w:category>
          <w:name w:val="Allgemein"/>
          <w:gallery w:val="placeholder"/>
        </w:category>
        <w:types>
          <w:type w:val="bbPlcHdr"/>
        </w:types>
        <w:behaviors>
          <w:behavior w:val="content"/>
        </w:behaviors>
        <w:guid w:val="{1F75ED46-98A2-4101-9C73-CDE6B1919A8B}"/>
      </w:docPartPr>
      <w:docPartBody>
        <w:p w:rsidR="00111DEB" w:rsidRDefault="00BA1F0F" w:rsidP="00BA1F0F">
          <w:pPr>
            <w:pStyle w:val="B257AA8236CF47ACB9E5B67140CF366A"/>
          </w:pPr>
          <w:r w:rsidRPr="00B75CA2">
            <w:rPr>
              <w:rStyle w:val="Platzhaltertext"/>
            </w:rPr>
            <w:t>Klicken oder tippen Sie hier, um Text einzugeben.</w:t>
          </w:r>
        </w:p>
      </w:docPartBody>
    </w:docPart>
    <w:docPart>
      <w:docPartPr>
        <w:name w:val="BF4200ACCAD94F438A84DB59EAA4E33F"/>
        <w:category>
          <w:name w:val="Allgemein"/>
          <w:gallery w:val="placeholder"/>
        </w:category>
        <w:types>
          <w:type w:val="bbPlcHdr"/>
        </w:types>
        <w:behaviors>
          <w:behavior w:val="content"/>
        </w:behaviors>
        <w:guid w:val="{AF6B7C18-7BFD-48D0-94F8-8AE3F5B31D40}"/>
      </w:docPartPr>
      <w:docPartBody>
        <w:p w:rsidR="00111DEB" w:rsidRDefault="00BA1F0F" w:rsidP="00BA1F0F">
          <w:pPr>
            <w:pStyle w:val="BF4200ACCAD94F438A84DB59EAA4E33F"/>
          </w:pPr>
          <w:r w:rsidRPr="00B75CA2">
            <w:rPr>
              <w:rStyle w:val="Platzhaltertext"/>
            </w:rPr>
            <w:t>Klicken oder tippen Sie hier, um Text einzugeben.</w:t>
          </w:r>
        </w:p>
      </w:docPartBody>
    </w:docPart>
    <w:docPart>
      <w:docPartPr>
        <w:name w:val="97331B8B37FE402F971C8094690852E6"/>
        <w:category>
          <w:name w:val="Allgemein"/>
          <w:gallery w:val="placeholder"/>
        </w:category>
        <w:types>
          <w:type w:val="bbPlcHdr"/>
        </w:types>
        <w:behaviors>
          <w:behavior w:val="content"/>
        </w:behaviors>
        <w:guid w:val="{A15AEE1B-A7FF-4DBD-AAC3-48EB2F40C1C2}"/>
      </w:docPartPr>
      <w:docPartBody>
        <w:p w:rsidR="00111DEB" w:rsidRDefault="00BA1F0F" w:rsidP="00BA1F0F">
          <w:pPr>
            <w:pStyle w:val="97331B8B37FE402F971C8094690852E6"/>
          </w:pPr>
          <w:r w:rsidRPr="00B75CA2">
            <w:rPr>
              <w:rStyle w:val="Platzhaltertext"/>
            </w:rPr>
            <w:t>Klicken oder tippen Sie hier, um Text einzugeben.</w:t>
          </w:r>
        </w:p>
      </w:docPartBody>
    </w:docPart>
    <w:docPart>
      <w:docPartPr>
        <w:name w:val="B04F8ECABDCE4E468513C6415406B59A"/>
        <w:category>
          <w:name w:val="Allgemein"/>
          <w:gallery w:val="placeholder"/>
        </w:category>
        <w:types>
          <w:type w:val="bbPlcHdr"/>
        </w:types>
        <w:behaviors>
          <w:behavior w:val="content"/>
        </w:behaviors>
        <w:guid w:val="{761D8D6A-61E5-4330-A0D1-A988D5A96161}"/>
      </w:docPartPr>
      <w:docPartBody>
        <w:p w:rsidR="00111DEB" w:rsidRDefault="00BA1F0F" w:rsidP="00BA1F0F">
          <w:pPr>
            <w:pStyle w:val="B04F8ECABDCE4E468513C6415406B59A"/>
          </w:pPr>
          <w:r w:rsidRPr="00B75CA2">
            <w:rPr>
              <w:rStyle w:val="Platzhaltertext"/>
            </w:rPr>
            <w:t>Klicken oder tippen Sie hier, um Text einzugeben.</w:t>
          </w:r>
        </w:p>
      </w:docPartBody>
    </w:docPart>
    <w:docPart>
      <w:docPartPr>
        <w:name w:val="09B6D60B70E846D2A1867D0ED92568FE"/>
        <w:category>
          <w:name w:val="Allgemein"/>
          <w:gallery w:val="placeholder"/>
        </w:category>
        <w:types>
          <w:type w:val="bbPlcHdr"/>
        </w:types>
        <w:behaviors>
          <w:behavior w:val="content"/>
        </w:behaviors>
        <w:guid w:val="{AA0C2154-BCF4-4020-8922-3789A3FEF284}"/>
      </w:docPartPr>
      <w:docPartBody>
        <w:p w:rsidR="00111DEB" w:rsidRDefault="00BA1F0F" w:rsidP="00BA1F0F">
          <w:pPr>
            <w:pStyle w:val="09B6D60B70E846D2A1867D0ED92568FE"/>
          </w:pPr>
          <w:r w:rsidRPr="00B75CA2">
            <w:rPr>
              <w:rStyle w:val="Platzhaltertext"/>
            </w:rPr>
            <w:t>Klicken oder tippen Sie hier, um Text einzugeben.</w:t>
          </w:r>
        </w:p>
      </w:docPartBody>
    </w:docPart>
    <w:docPart>
      <w:docPartPr>
        <w:name w:val="A0C70A4F49454735A855A0B2F2D8AEA7"/>
        <w:category>
          <w:name w:val="Allgemein"/>
          <w:gallery w:val="placeholder"/>
        </w:category>
        <w:types>
          <w:type w:val="bbPlcHdr"/>
        </w:types>
        <w:behaviors>
          <w:behavior w:val="content"/>
        </w:behaviors>
        <w:guid w:val="{062D9038-78B8-4535-98F7-DCC630CCBE1B}"/>
      </w:docPartPr>
      <w:docPartBody>
        <w:p w:rsidR="00111DEB" w:rsidRDefault="00BA1F0F" w:rsidP="00BA1F0F">
          <w:pPr>
            <w:pStyle w:val="A0C70A4F49454735A855A0B2F2D8AEA7"/>
          </w:pPr>
          <w:r w:rsidRPr="00B75CA2">
            <w:rPr>
              <w:rStyle w:val="Platzhaltertext"/>
            </w:rPr>
            <w:t>Klicken oder tippen Sie hier, um Text einzugeben.</w:t>
          </w:r>
        </w:p>
      </w:docPartBody>
    </w:docPart>
    <w:docPart>
      <w:docPartPr>
        <w:name w:val="62FAD6CF4CC04D2C8D5FFB8FA11871AC"/>
        <w:category>
          <w:name w:val="Allgemein"/>
          <w:gallery w:val="placeholder"/>
        </w:category>
        <w:types>
          <w:type w:val="bbPlcHdr"/>
        </w:types>
        <w:behaviors>
          <w:behavior w:val="content"/>
        </w:behaviors>
        <w:guid w:val="{839CA4D5-5391-4D51-8C07-DF3D3962F85B}"/>
      </w:docPartPr>
      <w:docPartBody>
        <w:p w:rsidR="00111DEB" w:rsidRDefault="00BA1F0F" w:rsidP="00BA1F0F">
          <w:pPr>
            <w:pStyle w:val="62FAD6CF4CC04D2C8D5FFB8FA11871AC"/>
          </w:pPr>
          <w:r w:rsidRPr="00B75CA2">
            <w:rPr>
              <w:rStyle w:val="Platzhaltertext"/>
            </w:rPr>
            <w:t>Klicken oder tippen Sie hier, um Text einzugeben.</w:t>
          </w:r>
        </w:p>
      </w:docPartBody>
    </w:docPart>
    <w:docPart>
      <w:docPartPr>
        <w:name w:val="E3DF3A5EC5C9466A808ACF71D08291D9"/>
        <w:category>
          <w:name w:val="Allgemein"/>
          <w:gallery w:val="placeholder"/>
        </w:category>
        <w:types>
          <w:type w:val="bbPlcHdr"/>
        </w:types>
        <w:behaviors>
          <w:behavior w:val="content"/>
        </w:behaviors>
        <w:guid w:val="{62C5879A-1D77-4110-964D-34C0E6D0FAB2}"/>
      </w:docPartPr>
      <w:docPartBody>
        <w:p w:rsidR="00111DEB" w:rsidRDefault="00BA1F0F" w:rsidP="00BA1F0F">
          <w:pPr>
            <w:pStyle w:val="E3DF3A5EC5C9466A808ACF71D08291D9"/>
          </w:pPr>
          <w:r w:rsidRPr="00B75CA2">
            <w:rPr>
              <w:rStyle w:val="Platzhaltertext"/>
            </w:rPr>
            <w:t>Klicken oder tippen Sie hier, um Text einzugeben.</w:t>
          </w:r>
        </w:p>
      </w:docPartBody>
    </w:docPart>
    <w:docPart>
      <w:docPartPr>
        <w:name w:val="9E84F4A1832042E6973DA6B71FCA6F26"/>
        <w:category>
          <w:name w:val="Allgemein"/>
          <w:gallery w:val="placeholder"/>
        </w:category>
        <w:types>
          <w:type w:val="bbPlcHdr"/>
        </w:types>
        <w:behaviors>
          <w:behavior w:val="content"/>
        </w:behaviors>
        <w:guid w:val="{07D3FC4B-6376-4238-AA6E-BD7422C216C7}"/>
      </w:docPartPr>
      <w:docPartBody>
        <w:p w:rsidR="00111DEB" w:rsidRDefault="00BA1F0F" w:rsidP="00BA1F0F">
          <w:pPr>
            <w:pStyle w:val="9E84F4A1832042E6973DA6B71FCA6F26"/>
          </w:pPr>
          <w:r w:rsidRPr="00B75CA2">
            <w:rPr>
              <w:rStyle w:val="Platzhaltertext"/>
            </w:rPr>
            <w:t>Klicken oder tippen Sie hier, um Text einzugeben.</w:t>
          </w:r>
        </w:p>
      </w:docPartBody>
    </w:docPart>
    <w:docPart>
      <w:docPartPr>
        <w:name w:val="BF4D95FB23ED4590A955FFBACE5253BA"/>
        <w:category>
          <w:name w:val="Allgemein"/>
          <w:gallery w:val="placeholder"/>
        </w:category>
        <w:types>
          <w:type w:val="bbPlcHdr"/>
        </w:types>
        <w:behaviors>
          <w:behavior w:val="content"/>
        </w:behaviors>
        <w:guid w:val="{D1E98AE0-2EDD-49A9-A7C8-858D08970E47}"/>
      </w:docPartPr>
      <w:docPartBody>
        <w:p w:rsidR="00111DEB" w:rsidRDefault="00BA1F0F" w:rsidP="00BA1F0F">
          <w:pPr>
            <w:pStyle w:val="BF4D95FB23ED4590A955FFBACE5253BA"/>
          </w:pPr>
          <w:r w:rsidRPr="00B75CA2">
            <w:rPr>
              <w:rStyle w:val="Platzhaltertext"/>
            </w:rPr>
            <w:t>Klicken oder tippen Sie hier, um Text einzugeben.</w:t>
          </w:r>
        </w:p>
      </w:docPartBody>
    </w:docPart>
    <w:docPart>
      <w:docPartPr>
        <w:name w:val="C6828613023B42B6AB2142DD57635922"/>
        <w:category>
          <w:name w:val="Allgemein"/>
          <w:gallery w:val="placeholder"/>
        </w:category>
        <w:types>
          <w:type w:val="bbPlcHdr"/>
        </w:types>
        <w:behaviors>
          <w:behavior w:val="content"/>
        </w:behaviors>
        <w:guid w:val="{59054A47-BDC1-43B3-8897-4A83BF07E9D8}"/>
      </w:docPartPr>
      <w:docPartBody>
        <w:p w:rsidR="00111DEB" w:rsidRDefault="00BA1F0F" w:rsidP="00BA1F0F">
          <w:pPr>
            <w:pStyle w:val="C6828613023B42B6AB2142DD57635922"/>
          </w:pPr>
          <w:r w:rsidRPr="00B75C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A00002BF" w:usb1="68C7FCFB" w:usb2="00000010"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33884"/>
    <w:rsid w:val="00111DEB"/>
    <w:rsid w:val="004439FC"/>
    <w:rsid w:val="006F77C5"/>
    <w:rsid w:val="00B33884"/>
    <w:rsid w:val="00BA1F0F"/>
    <w:rsid w:val="00C8577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39F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A1F0F"/>
    <w:rPr>
      <w:color w:val="808080"/>
    </w:rPr>
  </w:style>
  <w:style w:type="paragraph" w:customStyle="1" w:styleId="2F8F1BEBC02D4074A270D6D3A2E866C0">
    <w:name w:val="2F8F1BEBC02D4074A270D6D3A2E866C0"/>
    <w:rsid w:val="00BA1F0F"/>
  </w:style>
  <w:style w:type="paragraph" w:customStyle="1" w:styleId="0EAF3C0EA3CA4F0A82261DA9F56068DE">
    <w:name w:val="0EAF3C0EA3CA4F0A82261DA9F56068DE"/>
    <w:rsid w:val="00BA1F0F"/>
  </w:style>
  <w:style w:type="paragraph" w:customStyle="1" w:styleId="B241F80983534AF892B882D777DFF494">
    <w:name w:val="B241F80983534AF892B882D777DFF494"/>
    <w:rsid w:val="00BA1F0F"/>
  </w:style>
  <w:style w:type="paragraph" w:customStyle="1" w:styleId="DE2B6F7430DC458685BA851C756A35CF">
    <w:name w:val="DE2B6F7430DC458685BA851C756A35CF"/>
    <w:rsid w:val="00BA1F0F"/>
  </w:style>
  <w:style w:type="paragraph" w:customStyle="1" w:styleId="B257AA8236CF47ACB9E5B67140CF366A">
    <w:name w:val="B257AA8236CF47ACB9E5B67140CF366A"/>
    <w:rsid w:val="00BA1F0F"/>
  </w:style>
  <w:style w:type="paragraph" w:customStyle="1" w:styleId="BF4200ACCAD94F438A84DB59EAA4E33F">
    <w:name w:val="BF4200ACCAD94F438A84DB59EAA4E33F"/>
    <w:rsid w:val="00BA1F0F"/>
  </w:style>
  <w:style w:type="paragraph" w:customStyle="1" w:styleId="97331B8B37FE402F971C8094690852E6">
    <w:name w:val="97331B8B37FE402F971C8094690852E6"/>
    <w:rsid w:val="00BA1F0F"/>
  </w:style>
  <w:style w:type="paragraph" w:customStyle="1" w:styleId="B04F8ECABDCE4E468513C6415406B59A">
    <w:name w:val="B04F8ECABDCE4E468513C6415406B59A"/>
    <w:rsid w:val="00BA1F0F"/>
  </w:style>
  <w:style w:type="paragraph" w:customStyle="1" w:styleId="09B6D60B70E846D2A1867D0ED92568FE">
    <w:name w:val="09B6D60B70E846D2A1867D0ED92568FE"/>
    <w:rsid w:val="00BA1F0F"/>
  </w:style>
  <w:style w:type="paragraph" w:customStyle="1" w:styleId="A0C70A4F49454735A855A0B2F2D8AEA7">
    <w:name w:val="A0C70A4F49454735A855A0B2F2D8AEA7"/>
    <w:rsid w:val="00BA1F0F"/>
  </w:style>
  <w:style w:type="paragraph" w:customStyle="1" w:styleId="62FAD6CF4CC04D2C8D5FFB8FA11871AC">
    <w:name w:val="62FAD6CF4CC04D2C8D5FFB8FA11871AC"/>
    <w:rsid w:val="00BA1F0F"/>
  </w:style>
  <w:style w:type="paragraph" w:customStyle="1" w:styleId="E3DF3A5EC5C9466A808ACF71D08291D9">
    <w:name w:val="E3DF3A5EC5C9466A808ACF71D08291D9"/>
    <w:rsid w:val="00BA1F0F"/>
  </w:style>
  <w:style w:type="paragraph" w:customStyle="1" w:styleId="9E84F4A1832042E6973DA6B71FCA6F26">
    <w:name w:val="9E84F4A1832042E6973DA6B71FCA6F26"/>
    <w:rsid w:val="00BA1F0F"/>
  </w:style>
  <w:style w:type="paragraph" w:customStyle="1" w:styleId="BF4D95FB23ED4590A955FFBACE5253BA">
    <w:name w:val="BF4D95FB23ED4590A955FFBACE5253BA"/>
    <w:rsid w:val="00BA1F0F"/>
  </w:style>
  <w:style w:type="paragraph" w:customStyle="1" w:styleId="C6828613023B42B6AB2142DD57635922">
    <w:name w:val="C6828613023B42B6AB2142DD57635922"/>
    <w:rsid w:val="00BA1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537BD-780E-4B16-9A48-8C77DDDAC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Apo_luzern_fax_vorlage.dotx</Template>
  <TotalTime>0</TotalTime>
  <Pages>2</Pages>
  <Words>294</Words>
  <Characters>1856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APOSTROPH AG</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dc:creator>
  <cp:lastModifiedBy>Greber Tatjana</cp:lastModifiedBy>
  <cp:revision>7</cp:revision>
  <cp:lastPrinted>2022-07-20T13:27:00Z</cp:lastPrinted>
  <dcterms:created xsi:type="dcterms:W3CDTF">2022-07-22T14:23:00Z</dcterms:created>
  <dcterms:modified xsi:type="dcterms:W3CDTF">2022-08-15T06:05:00Z</dcterms:modified>
</cp:coreProperties>
</file>