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1E721" w14:textId="77777777" w:rsidR="00431023" w:rsidRDefault="00431023" w:rsidP="0087514B">
      <w:pPr>
        <w:rPr>
          <w:rFonts w:ascii="Kepler Std Light" w:hAnsi="Kepler Std Light"/>
          <w:sz w:val="24"/>
        </w:rPr>
      </w:pPr>
      <w:bookmarkStart w:id="0" w:name="_Hlk109123591"/>
      <w:bookmarkEnd w:id="0"/>
    </w:p>
    <w:p w14:paraId="07CCD9D3" w14:textId="77777777" w:rsidR="00431023" w:rsidRPr="00EF5DF9" w:rsidRDefault="005923EB" w:rsidP="00431023">
      <w:pPr>
        <w:widowControl w:val="0"/>
        <w:autoSpaceDE w:val="0"/>
        <w:autoSpaceDN w:val="0"/>
        <w:ind w:right="57"/>
        <w:rPr>
          <w:rFonts w:ascii="Kepler Std Light" w:eastAsia="Kepler Std Light" w:hAnsi="Kepler Std Light" w:cs="Kepler Std Light"/>
          <w:sz w:val="72"/>
          <w:szCs w:val="22"/>
        </w:rPr>
      </w:pPr>
      <w:proofErr w:type="spellStart"/>
      <w:r>
        <w:rPr>
          <w:rFonts w:ascii="Kepler Std Light" w:hAnsi="Kepler Std Light"/>
          <w:sz w:val="72"/>
          <w:u w:val="single"/>
          <w:vertAlign w:val="superscript"/>
        </w:rPr>
        <w:t>apo</w:t>
      </w:r>
      <w:r>
        <w:rPr>
          <w:rFonts w:ascii="Kepler Std Light" w:hAnsi="Kepler Std Light"/>
          <w:sz w:val="72"/>
        </w:rPr>
        <w:t>SEO</w:t>
      </w:r>
      <w:proofErr w:type="spellEnd"/>
      <w:r>
        <w:rPr>
          <w:rFonts w:ascii="Kepler Std Light" w:hAnsi="Kepler Std Light"/>
          <w:sz w:val="72"/>
        </w:rPr>
        <w:t>: Briefing</w:t>
      </w:r>
    </w:p>
    <w:p w14:paraId="58CD1871" w14:textId="77777777" w:rsidR="00431023" w:rsidRPr="00EF5DF9" w:rsidRDefault="0078326D" w:rsidP="00431023">
      <w:pPr>
        <w:pStyle w:val="Textkrper"/>
        <w:tabs>
          <w:tab w:val="left" w:pos="5529"/>
        </w:tabs>
        <w:rPr>
          <w:rFonts w:ascii="Effra" w:hAnsi="Effra" w:cs="Effra"/>
        </w:rPr>
      </w:pPr>
      <w:r>
        <w:rPr>
          <w:rFonts w:ascii="Effra" w:hAnsi="Effra"/>
        </w:rPr>
        <w:t xml:space="preserve">Search </w:t>
      </w:r>
      <w:r w:rsidR="00431023">
        <w:rPr>
          <w:rFonts w:ascii="Effra" w:hAnsi="Effra"/>
        </w:rPr>
        <w:t>engine-optimised texts and translations</w:t>
      </w:r>
    </w:p>
    <w:p w14:paraId="4F2F8802" w14:textId="77777777" w:rsidR="005923EB" w:rsidRDefault="005923EB" w:rsidP="00431023">
      <w:pPr>
        <w:rPr>
          <w:rFonts w:ascii="Kepler Std Light" w:hAnsi="Kepler Std Light"/>
          <w:sz w:val="24"/>
        </w:rPr>
      </w:pPr>
    </w:p>
    <w:p w14:paraId="6D819036" w14:textId="77777777" w:rsidR="005923EB" w:rsidRDefault="005923EB" w:rsidP="005923EB">
      <w:pPr>
        <w:ind w:left="1416"/>
        <w:rPr>
          <w:rFonts w:ascii="Kepler Std Light" w:hAnsi="Kepler Std Light"/>
          <w:sz w:val="24"/>
        </w:rPr>
      </w:pPr>
      <w:r>
        <w:rPr>
          <w:rFonts w:ascii="Kepler Std Light" w:hAnsi="Kepler Std Light"/>
          <w:sz w:val="24"/>
        </w:rPr>
        <w:t xml:space="preserve">You’ve asked Apostroph to create texts or a translation for the internet. Would you like your text or translation optimised for search engines? We can help you achieve this by offering the following SEO services: </w:t>
      </w:r>
    </w:p>
    <w:p w14:paraId="1E865F81" w14:textId="77777777" w:rsidR="005923EB" w:rsidRPr="000F41C7" w:rsidRDefault="005923EB" w:rsidP="005923EB">
      <w:pPr>
        <w:ind w:left="1416"/>
        <w:rPr>
          <w:rFonts w:ascii="Kepler Std Light" w:hAnsi="Kepler Std Light"/>
          <w:sz w:val="12"/>
          <w:szCs w:val="12"/>
        </w:rPr>
      </w:pPr>
    </w:p>
    <w:p w14:paraId="240AA351" w14:textId="77777777" w:rsidR="000F41C7" w:rsidRDefault="000F41C7" w:rsidP="000F41C7">
      <w:pPr>
        <w:ind w:left="1416"/>
        <w:rPr>
          <w:rFonts w:ascii="Kepler Std Light" w:hAnsi="Kepler Std Light"/>
          <w:sz w:val="24"/>
        </w:rPr>
      </w:pPr>
      <w:r>
        <w:rPr>
          <w:rFonts w:ascii="Kepler Std Light" w:hAnsi="Kepler Std Light"/>
          <w:b/>
          <w:sz w:val="24"/>
        </w:rPr>
        <w:t>Company:</w:t>
      </w:r>
      <w:r>
        <w:rPr>
          <w:rFonts w:ascii="Kepler Std Light" w:hAnsi="Kepler Std Light"/>
        </w:rPr>
        <w:t xml:space="preserve"> </w:t>
      </w:r>
      <w:sdt>
        <w:sdtPr>
          <w:rPr>
            <w:rFonts w:ascii="Kepler Std Light" w:hAnsi="Kepler Std Light"/>
            <w:szCs w:val="20"/>
          </w:rPr>
          <w:id w:val="1497610052"/>
          <w:placeholder>
            <w:docPart w:val="2F8F1BEBC02D4074A270D6D3A2E866C0"/>
          </w:placeholder>
          <w:showingPlcHdr/>
        </w:sdtPr>
        <w:sdtEndPr/>
        <w:sdtContent>
          <w:r>
            <w:rPr>
              <w:rStyle w:val="Platzhaltertext"/>
              <w:rFonts w:ascii="Effra Light" w:hAnsi="Effra Light"/>
              <w:sz w:val="12"/>
            </w:rPr>
            <w:t>click or type here to enter text.</w:t>
          </w:r>
        </w:sdtContent>
      </w:sdt>
      <w:r>
        <w:rPr>
          <w:rFonts w:ascii="Kepler Std Light" w:hAnsi="Kepler Std Light"/>
        </w:rPr>
        <w:t xml:space="preserve"> </w:t>
      </w:r>
      <w:r>
        <w:rPr>
          <w:rFonts w:ascii="Kepler Std Light" w:hAnsi="Kepler Std Light"/>
        </w:rPr>
        <w:tab/>
      </w:r>
      <w:r>
        <w:rPr>
          <w:rFonts w:ascii="Kepler Std Light" w:hAnsi="Kepler Std Light"/>
          <w:b/>
          <w:sz w:val="24"/>
        </w:rPr>
        <w:t>Apostroph order number:</w:t>
      </w:r>
      <w:r>
        <w:rPr>
          <w:rFonts w:ascii="Kepler Std Light" w:hAnsi="Kepler Std Light"/>
        </w:rPr>
        <w:t xml:space="preserve"> </w:t>
      </w:r>
      <w:sdt>
        <w:sdtPr>
          <w:rPr>
            <w:rFonts w:ascii="Kepler Std Light" w:hAnsi="Kepler Std Light"/>
            <w:szCs w:val="20"/>
          </w:rPr>
          <w:id w:val="-267314620"/>
          <w:placeholder>
            <w:docPart w:val="0EAF3C0EA3CA4F0A82261DA9F56068DE"/>
          </w:placeholder>
        </w:sdtPr>
        <w:sdtEndPr/>
        <w:sdtContent>
          <w:r>
            <w:rPr>
              <w:rFonts w:ascii="Kepler Std Light" w:hAnsi="Kepler Std Light"/>
            </w:rPr>
            <w:t>000000</w:t>
          </w:r>
        </w:sdtContent>
      </w:sdt>
    </w:p>
    <w:p w14:paraId="472830E5" w14:textId="77777777" w:rsidR="000F41C7" w:rsidRPr="000F41C7" w:rsidRDefault="000F41C7" w:rsidP="005923EB">
      <w:pPr>
        <w:ind w:left="1416"/>
        <w:rPr>
          <w:rFonts w:ascii="Kepler Std Light" w:hAnsi="Kepler Std Light"/>
          <w:sz w:val="12"/>
          <w:szCs w:val="12"/>
        </w:rPr>
      </w:pPr>
    </w:p>
    <w:p w14:paraId="6BE88C31" w14:textId="77777777" w:rsidR="005923EB" w:rsidRPr="00705435" w:rsidRDefault="005923EB" w:rsidP="006E47D2">
      <w:pPr>
        <w:ind w:left="1416"/>
        <w:rPr>
          <w:rFonts w:ascii="Kepler Std Light" w:hAnsi="Kepler Std Light"/>
          <w:b/>
          <w:bCs/>
          <w:sz w:val="28"/>
          <w:szCs w:val="28"/>
        </w:rPr>
      </w:pPr>
      <w:r>
        <w:rPr>
          <w:rFonts w:ascii="Kepler Std Light" w:hAnsi="Kepler Std Light"/>
          <w:b/>
          <w:sz w:val="28"/>
        </w:rPr>
        <w:t>Keyword research &amp; analysis</w:t>
      </w:r>
    </w:p>
    <w:p w14:paraId="53572D2F" w14:textId="77777777" w:rsidR="00891C18" w:rsidRPr="00705435" w:rsidRDefault="001D27A6" w:rsidP="006E47D2">
      <w:pPr>
        <w:ind w:left="2124"/>
        <w:rPr>
          <w:rFonts w:ascii="Kepler Std Light" w:hAnsi="Kepler Std Light"/>
          <w:szCs w:val="20"/>
        </w:rPr>
      </w:pPr>
      <w:sdt>
        <w:sdtPr>
          <w:rPr>
            <w:rFonts w:ascii="Kepler Std Light" w:hAnsi="Kepler Std Light"/>
            <w:szCs w:val="20"/>
          </w:rPr>
          <w:id w:val="1191880414"/>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for the source language, target country: </w:t>
      </w:r>
      <w:sdt>
        <w:sdtPr>
          <w:rPr>
            <w:rFonts w:ascii="Kepler Std Light" w:hAnsi="Kepler Std Light"/>
            <w:szCs w:val="20"/>
          </w:rPr>
          <w:id w:val="-1792343141"/>
          <w:placeholder>
            <w:docPart w:val="DefaultPlaceholder_-1854013440"/>
          </w:placeholder>
          <w:showingPlcHdr/>
        </w:sdtPr>
        <w:sdtEndPr/>
        <w:sdtContent>
          <w:r w:rsidR="00CF1CD2">
            <w:rPr>
              <w:rStyle w:val="Platzhaltertext"/>
              <w:rFonts w:ascii="Effra Light" w:hAnsi="Effra Light"/>
              <w:sz w:val="12"/>
            </w:rPr>
            <w:t>click or type here to enter text.</w:t>
          </w:r>
        </w:sdtContent>
      </w:sdt>
    </w:p>
    <w:p w14:paraId="526D47CE" w14:textId="77777777" w:rsidR="00891C18" w:rsidRPr="00705435" w:rsidRDefault="001D27A6" w:rsidP="006E47D2">
      <w:pPr>
        <w:ind w:left="2124"/>
        <w:rPr>
          <w:rFonts w:ascii="Kepler Std Light" w:hAnsi="Kepler Std Light"/>
          <w:szCs w:val="20"/>
        </w:rPr>
      </w:pPr>
      <w:sdt>
        <w:sdtPr>
          <w:rPr>
            <w:rFonts w:ascii="Kepler Std Light" w:hAnsi="Kepler Std Light"/>
            <w:color w:val="808080"/>
            <w:szCs w:val="20"/>
          </w:rPr>
          <w:id w:val="988759786"/>
        </w:sdtPr>
        <w:sdtEndPr/>
        <w:sdtContent>
          <w:r w:rsidR="00891C18" w:rsidRPr="00705435">
            <w:rPr>
              <w:rFonts w:ascii="MS Gothic" w:eastAsia="MS Gothic" w:hAnsi="MS Gothic" w:hint="eastAsia"/>
              <w:szCs w:val="20"/>
            </w:rPr>
            <w:t>☐</w:t>
          </w:r>
        </w:sdtContent>
      </w:sdt>
      <w:r w:rsidR="00CF1CD2">
        <w:rPr>
          <w:rFonts w:ascii="Kepler Std Light" w:hAnsi="Kepler Std Light"/>
        </w:rPr>
        <w:t xml:space="preserve"> for the target language(s)</w:t>
      </w:r>
    </w:p>
    <w:p w14:paraId="45687A9C" w14:textId="77777777" w:rsidR="006E47D2" w:rsidRPr="00705435" w:rsidRDefault="006E47D2" w:rsidP="006E47D2">
      <w:pPr>
        <w:ind w:left="2124"/>
        <w:rPr>
          <w:rFonts w:ascii="Kepler Std Light" w:hAnsi="Kepler Std Light"/>
          <w:szCs w:val="20"/>
        </w:rPr>
      </w:pPr>
      <w:r>
        <w:rPr>
          <w:rFonts w:ascii="Kepler Std Light" w:hAnsi="Kepler Std Light"/>
        </w:rPr>
        <w:tab/>
      </w:r>
      <w:sdt>
        <w:sdtPr>
          <w:rPr>
            <w:rFonts w:ascii="Kepler Std Light" w:hAnsi="Kepler Std Light"/>
            <w:szCs w:val="20"/>
          </w:rPr>
          <w:id w:val="-203259087"/>
        </w:sdtPr>
        <w:sdtEndPr/>
        <w:sdtContent>
          <w:r w:rsidR="00891C18" w:rsidRPr="00705435">
            <w:rPr>
              <w:rFonts w:ascii="MS Gothic" w:eastAsia="MS Gothic" w:hAnsi="MS Gothic" w:hint="eastAsia"/>
              <w:szCs w:val="20"/>
            </w:rPr>
            <w:t>☐</w:t>
          </w:r>
        </w:sdtContent>
      </w:sdt>
      <w:r>
        <w:rPr>
          <w:rFonts w:ascii="Kepler Std Light" w:hAnsi="Kepler Std Light"/>
        </w:rPr>
        <w:t xml:space="preserve"> DE, target country: </w:t>
      </w:r>
      <w:sdt>
        <w:sdtPr>
          <w:rPr>
            <w:rFonts w:ascii="Kepler Std Light" w:hAnsi="Kepler Std Light"/>
            <w:szCs w:val="20"/>
          </w:rPr>
          <w:id w:val="612258721"/>
          <w:placeholder>
            <w:docPart w:val="846DCBCFC68A4D1F8E8138AA0B2BBDC8"/>
          </w:placeholder>
          <w:showingPlcHdr/>
        </w:sdtPr>
        <w:sdtEndPr/>
        <w:sdtContent>
          <w:r>
            <w:rPr>
              <w:rStyle w:val="Platzhaltertext"/>
              <w:rFonts w:ascii="Effra Light" w:hAnsi="Effra Light"/>
              <w:sz w:val="12"/>
            </w:rPr>
            <w:t>click or type here to enter text.</w:t>
          </w:r>
        </w:sdtContent>
      </w:sdt>
    </w:p>
    <w:p w14:paraId="5434852B" w14:textId="77777777" w:rsidR="00891C18" w:rsidRPr="00705435" w:rsidRDefault="001D27A6" w:rsidP="006E47D2">
      <w:pPr>
        <w:ind w:left="2832"/>
        <w:rPr>
          <w:rFonts w:ascii="Kepler Std Light" w:hAnsi="Kepler Std Light"/>
          <w:szCs w:val="20"/>
        </w:rPr>
      </w:pPr>
      <w:sdt>
        <w:sdtPr>
          <w:rPr>
            <w:rFonts w:ascii="Kepler Std Light" w:hAnsi="Kepler Std Light"/>
            <w:color w:val="808080"/>
            <w:szCs w:val="20"/>
          </w:rPr>
          <w:id w:val="2067904361"/>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EN, target country: </w:t>
      </w:r>
      <w:sdt>
        <w:sdtPr>
          <w:rPr>
            <w:rFonts w:ascii="Kepler Std Light" w:hAnsi="Kepler Std Light"/>
            <w:szCs w:val="20"/>
          </w:rPr>
          <w:id w:val="-1477528988"/>
          <w:placeholder>
            <w:docPart w:val="A0B721FB9F9E4042A09129090D715D04"/>
          </w:placeholder>
          <w:showingPlcHdr/>
        </w:sdtPr>
        <w:sdtEndPr/>
        <w:sdtContent>
          <w:r w:rsidR="00CF1CD2">
            <w:rPr>
              <w:rStyle w:val="Platzhaltertext"/>
              <w:rFonts w:ascii="Effra Light" w:hAnsi="Effra Light"/>
              <w:sz w:val="12"/>
            </w:rPr>
            <w:t>click or type here to enter text.</w:t>
          </w:r>
        </w:sdtContent>
      </w:sdt>
      <w:r w:rsidR="00CF1CD2">
        <w:rPr>
          <w:rFonts w:ascii="Kepler Std Light" w:hAnsi="Kepler Std Light"/>
        </w:rPr>
        <w:t xml:space="preserve"> </w:t>
      </w:r>
    </w:p>
    <w:p w14:paraId="7DE59BEF" w14:textId="77777777" w:rsidR="00891C18" w:rsidRPr="00705435" w:rsidRDefault="001D27A6" w:rsidP="006E47D2">
      <w:pPr>
        <w:ind w:left="2124" w:firstLine="708"/>
        <w:rPr>
          <w:rFonts w:ascii="Kepler Std Light" w:hAnsi="Kepler Std Light"/>
          <w:szCs w:val="20"/>
        </w:rPr>
      </w:pPr>
      <w:sdt>
        <w:sdtPr>
          <w:rPr>
            <w:rFonts w:ascii="Kepler Std Light" w:hAnsi="Kepler Std Light"/>
            <w:szCs w:val="20"/>
          </w:rPr>
          <w:id w:val="937254999"/>
        </w:sdtPr>
        <w:sdtEndPr/>
        <w:sdtContent>
          <w:r w:rsidR="00891C18" w:rsidRPr="00705435">
            <w:rPr>
              <w:rFonts w:ascii="MS Gothic" w:eastAsia="MS Gothic" w:hAnsi="MS Gothic" w:hint="eastAsia"/>
              <w:szCs w:val="20"/>
            </w:rPr>
            <w:t>☐</w:t>
          </w:r>
        </w:sdtContent>
      </w:sdt>
      <w:r w:rsidR="00CF1CD2">
        <w:rPr>
          <w:rFonts w:ascii="Kepler Std Light" w:hAnsi="Kepler Std Light"/>
        </w:rPr>
        <w:t xml:space="preserve"> FR, target country: </w:t>
      </w:r>
      <w:sdt>
        <w:sdtPr>
          <w:rPr>
            <w:rFonts w:ascii="Kepler Std Light" w:hAnsi="Kepler Std Light"/>
            <w:szCs w:val="20"/>
          </w:rPr>
          <w:id w:val="939568457"/>
          <w:placeholder>
            <w:docPart w:val="694A13C7B96F46668AFFFD3E2E940396"/>
          </w:placeholder>
          <w:showingPlcHdr/>
        </w:sdtPr>
        <w:sdtEndPr/>
        <w:sdtContent>
          <w:r w:rsidR="00CF1CD2">
            <w:rPr>
              <w:rStyle w:val="Platzhaltertext"/>
              <w:rFonts w:ascii="Effra Light" w:hAnsi="Effra Light"/>
              <w:sz w:val="12"/>
            </w:rPr>
            <w:t>click or type here to enter text.</w:t>
          </w:r>
        </w:sdtContent>
      </w:sdt>
      <w:r w:rsidR="00CF1CD2">
        <w:rPr>
          <w:rFonts w:ascii="Kepler Std Light" w:hAnsi="Kepler Std Light"/>
        </w:rPr>
        <w:t xml:space="preserve"> </w:t>
      </w:r>
    </w:p>
    <w:p w14:paraId="6C9C0D71" w14:textId="77777777" w:rsidR="00891C18" w:rsidRPr="00705435" w:rsidRDefault="001D27A6" w:rsidP="006E47D2">
      <w:pPr>
        <w:ind w:left="2124" w:firstLine="708"/>
        <w:rPr>
          <w:rFonts w:ascii="Kepler Std Light" w:hAnsi="Kepler Std Light"/>
          <w:szCs w:val="20"/>
        </w:rPr>
      </w:pPr>
      <w:sdt>
        <w:sdtPr>
          <w:rPr>
            <w:rFonts w:ascii="Kepler Std Light" w:hAnsi="Kepler Std Light"/>
            <w:szCs w:val="20"/>
          </w:rPr>
          <w:id w:val="-115689522"/>
        </w:sdtPr>
        <w:sdtEndPr/>
        <w:sdtContent>
          <w:r w:rsidR="00891C18" w:rsidRPr="00705435">
            <w:rPr>
              <w:rFonts w:ascii="MS Gothic" w:eastAsia="MS Gothic" w:hAnsi="MS Gothic" w:hint="eastAsia"/>
              <w:szCs w:val="20"/>
            </w:rPr>
            <w:t>☐</w:t>
          </w:r>
        </w:sdtContent>
      </w:sdt>
      <w:r w:rsidR="00CF1CD2">
        <w:rPr>
          <w:rFonts w:ascii="Kepler Std Light" w:hAnsi="Kepler Std Light"/>
        </w:rPr>
        <w:t xml:space="preserve"> IT, target country: </w:t>
      </w:r>
      <w:sdt>
        <w:sdtPr>
          <w:rPr>
            <w:rFonts w:ascii="Kepler Std Light" w:hAnsi="Kepler Std Light"/>
            <w:szCs w:val="20"/>
          </w:rPr>
          <w:id w:val="-1283729694"/>
          <w:placeholder>
            <w:docPart w:val="AE2DCD2565C4413094CED0945102ACB8"/>
          </w:placeholder>
          <w:showingPlcHdr/>
        </w:sdtPr>
        <w:sdtEndPr/>
        <w:sdtContent>
          <w:r w:rsidR="00CF1CD2">
            <w:rPr>
              <w:rStyle w:val="Platzhaltertext"/>
              <w:rFonts w:ascii="Effra Light" w:hAnsi="Effra Light"/>
              <w:sz w:val="12"/>
            </w:rPr>
            <w:t>click or type here to enter text.</w:t>
          </w:r>
        </w:sdtContent>
      </w:sdt>
    </w:p>
    <w:p w14:paraId="39BC9E5D" w14:textId="77777777" w:rsidR="002E644B" w:rsidRPr="00705435" w:rsidRDefault="001D27A6" w:rsidP="002E644B">
      <w:pPr>
        <w:ind w:left="2124" w:firstLine="708"/>
        <w:rPr>
          <w:rFonts w:ascii="Kepler Std Light" w:hAnsi="Kepler Std Light"/>
          <w:szCs w:val="20"/>
        </w:rPr>
      </w:pPr>
      <w:sdt>
        <w:sdtPr>
          <w:rPr>
            <w:rFonts w:ascii="Kepler Std Light" w:hAnsi="Kepler Std Light"/>
            <w:color w:val="808080"/>
            <w:szCs w:val="20"/>
          </w:rPr>
          <w:id w:val="1489432125"/>
        </w:sdtPr>
        <w:sdtEndPr/>
        <w:sdtContent>
          <w:r w:rsidR="002E644B" w:rsidRPr="00705435">
            <w:rPr>
              <w:rFonts w:ascii="MS Gothic" w:eastAsia="MS Gothic" w:hAnsi="MS Gothic" w:hint="eastAsia"/>
              <w:szCs w:val="20"/>
            </w:rPr>
            <w:t>☐</w:t>
          </w:r>
        </w:sdtContent>
      </w:sdt>
      <w:r w:rsidR="00CF1CD2">
        <w:rPr>
          <w:rFonts w:ascii="Kepler Std Light" w:hAnsi="Kepler Std Light"/>
        </w:rPr>
        <w:t xml:space="preserve"> other </w:t>
      </w:r>
      <w:sdt>
        <w:sdtPr>
          <w:rPr>
            <w:rFonts w:ascii="Kepler Std Light" w:hAnsi="Kepler Std Light"/>
            <w:szCs w:val="20"/>
          </w:rPr>
          <w:id w:val="165445359"/>
          <w:placeholder>
            <w:docPart w:val="D57B9B28307545ED92AEEF8716549B56"/>
          </w:placeholder>
        </w:sdtPr>
        <w:sdtEndPr/>
        <w:sdtContent>
          <w:r w:rsidR="00CF1CD2">
            <w:rPr>
              <w:rFonts w:ascii="Kepler Std Light" w:hAnsi="Kepler Std Light"/>
            </w:rPr>
            <w:t>language, target country</w:t>
          </w:r>
        </w:sdtContent>
      </w:sdt>
      <w:r w:rsidR="00CF1CD2">
        <w:rPr>
          <w:rFonts w:ascii="Kepler Std Light" w:hAnsi="Kepler Std Light"/>
        </w:rPr>
        <w:t xml:space="preserve">: </w:t>
      </w:r>
      <w:sdt>
        <w:sdtPr>
          <w:rPr>
            <w:rFonts w:ascii="Kepler Std Light" w:hAnsi="Kepler Std Light"/>
            <w:szCs w:val="20"/>
          </w:rPr>
          <w:id w:val="37328965"/>
          <w:placeholder>
            <w:docPart w:val="741F05956633489DABBF491DA1D390D8"/>
          </w:placeholder>
          <w:showingPlcHdr/>
        </w:sdtPr>
        <w:sdtEndPr/>
        <w:sdtContent>
          <w:r w:rsidR="00CF1CD2">
            <w:rPr>
              <w:rStyle w:val="Platzhaltertext"/>
              <w:rFonts w:ascii="Effra Light" w:hAnsi="Effra Light"/>
              <w:sz w:val="12"/>
            </w:rPr>
            <w:t>click or type here to enter text.</w:t>
          </w:r>
        </w:sdtContent>
      </w:sdt>
    </w:p>
    <w:p w14:paraId="1414286F" w14:textId="77777777" w:rsidR="00891C18" w:rsidRPr="00136CE7" w:rsidRDefault="00891C18" w:rsidP="006E47D2">
      <w:pPr>
        <w:ind w:left="2124"/>
        <w:rPr>
          <w:rFonts w:ascii="Kepler Std Light" w:hAnsi="Kepler Std Light"/>
          <w:sz w:val="22"/>
          <w:szCs w:val="22"/>
        </w:rPr>
      </w:pPr>
    </w:p>
    <w:p w14:paraId="645FEB36" w14:textId="77777777" w:rsidR="00891C18" w:rsidRPr="00136CE7" w:rsidRDefault="00891C18" w:rsidP="00707A0A">
      <w:pPr>
        <w:ind w:left="1418"/>
        <w:rPr>
          <w:rFonts w:ascii="Kepler Std Light" w:hAnsi="Kepler Std Light"/>
          <w:sz w:val="22"/>
          <w:szCs w:val="22"/>
        </w:rPr>
      </w:pPr>
      <w:r>
        <w:rPr>
          <w:rFonts w:ascii="Kepler Std Light" w:hAnsi="Kepler Std Light"/>
          <w:sz w:val="22"/>
        </w:rPr>
        <w:t>We research all possible keywords in the source and/or target language and analyse them for their search volume. From this, we recommend 1-3 keywords per page.</w:t>
      </w:r>
    </w:p>
    <w:p w14:paraId="4ECF5BFF" w14:textId="77777777" w:rsidR="006E47D2" w:rsidRPr="00707A0A" w:rsidRDefault="006E47D2" w:rsidP="006E47D2">
      <w:pPr>
        <w:ind w:left="2124"/>
        <w:rPr>
          <w:rFonts w:ascii="Kepler Std Light" w:hAnsi="Kepler Std Light"/>
          <w:sz w:val="18"/>
          <w:szCs w:val="18"/>
        </w:rPr>
      </w:pPr>
    </w:p>
    <w:p w14:paraId="04091643" w14:textId="77777777" w:rsidR="006E47D2" w:rsidRPr="00136CE7" w:rsidRDefault="006E47D2" w:rsidP="00707A0A">
      <w:pPr>
        <w:ind w:left="1418"/>
        <w:rPr>
          <w:rFonts w:ascii="Kepler Std Light" w:hAnsi="Kepler Std Light"/>
          <w:sz w:val="22"/>
          <w:szCs w:val="22"/>
        </w:rPr>
      </w:pPr>
      <w:r>
        <w:rPr>
          <w:rFonts w:ascii="Kepler Std Light" w:hAnsi="Kepler Std Light"/>
          <w:sz w:val="22"/>
        </w:rPr>
        <w:t xml:space="preserve">What we need from you: </w:t>
      </w:r>
    </w:p>
    <w:p w14:paraId="6BA7CCE6" w14:textId="77777777" w:rsidR="006E47D2" w:rsidRPr="00705435" w:rsidRDefault="006E47D2" w:rsidP="00707A0A">
      <w:pPr>
        <w:pStyle w:val="Listenabsatz"/>
        <w:numPr>
          <w:ilvl w:val="0"/>
          <w:numId w:val="9"/>
        </w:numPr>
        <w:ind w:left="1418" w:firstLine="425"/>
        <w:rPr>
          <w:rFonts w:ascii="Effra Medium" w:hAnsi="Effra Medium"/>
          <w:sz w:val="18"/>
          <w:szCs w:val="16"/>
        </w:rPr>
      </w:pPr>
      <w:r>
        <w:rPr>
          <w:rFonts w:ascii="Effra Medium" w:hAnsi="Effra Medium"/>
          <w:sz w:val="18"/>
        </w:rPr>
        <w:t>A list of the websites to be optimised</w:t>
      </w:r>
    </w:p>
    <w:p w14:paraId="1F6C751D" w14:textId="77777777" w:rsidR="006E47D2" w:rsidRPr="00705435" w:rsidRDefault="006E47D2" w:rsidP="00707A0A">
      <w:pPr>
        <w:pStyle w:val="Listenabsatz"/>
        <w:numPr>
          <w:ilvl w:val="0"/>
          <w:numId w:val="9"/>
        </w:numPr>
        <w:ind w:left="1418" w:firstLine="425"/>
        <w:rPr>
          <w:rFonts w:ascii="Effra Medium" w:hAnsi="Effra Medium"/>
          <w:sz w:val="18"/>
          <w:szCs w:val="16"/>
        </w:rPr>
      </w:pPr>
      <w:r>
        <w:rPr>
          <w:rFonts w:ascii="Effra Medium" w:hAnsi="Effra Medium"/>
          <w:sz w:val="18"/>
        </w:rPr>
        <w:t xml:space="preserve">Your keyword ideas, </w:t>
      </w:r>
      <w:proofErr w:type="gramStart"/>
      <w:r>
        <w:rPr>
          <w:rFonts w:ascii="Effra Medium" w:hAnsi="Effra Medium"/>
          <w:sz w:val="18"/>
        </w:rPr>
        <w:t>product</w:t>
      </w:r>
      <w:proofErr w:type="gramEnd"/>
      <w:r>
        <w:rPr>
          <w:rFonts w:ascii="Effra Medium" w:hAnsi="Effra Medium"/>
          <w:sz w:val="18"/>
        </w:rPr>
        <w:t xml:space="preserve"> or service names per page</w:t>
      </w:r>
    </w:p>
    <w:p w14:paraId="1ED5A032" w14:textId="77777777" w:rsidR="00891C18" w:rsidRPr="00136CE7" w:rsidRDefault="00891C18" w:rsidP="00707A0A">
      <w:pPr>
        <w:ind w:left="1418"/>
        <w:rPr>
          <w:rFonts w:ascii="Kepler Std Light" w:hAnsi="Kepler Std Light"/>
          <w:sz w:val="22"/>
          <w:szCs w:val="22"/>
        </w:rPr>
      </w:pPr>
    </w:p>
    <w:p w14:paraId="046F5CA9" w14:textId="3A3E8FC1" w:rsidR="00891C18" w:rsidRPr="00136CE7" w:rsidRDefault="006E47D2" w:rsidP="00707A0A">
      <w:pPr>
        <w:ind w:left="1418"/>
        <w:rPr>
          <w:rFonts w:ascii="Kepler Std Light" w:hAnsi="Kepler Std Light"/>
          <w:sz w:val="22"/>
          <w:szCs w:val="22"/>
        </w:rPr>
      </w:pPr>
      <w:r>
        <w:rPr>
          <w:rFonts w:ascii="Kepler Std Light" w:hAnsi="Kepler Std Light"/>
          <w:sz w:val="22"/>
        </w:rPr>
        <w:t xml:space="preserve">Cost: approx. CHF </w:t>
      </w:r>
      <w:r w:rsidR="00F01BDD">
        <w:rPr>
          <w:rFonts w:ascii="Kepler Std Light" w:hAnsi="Kepler Std Light"/>
          <w:sz w:val="22"/>
        </w:rPr>
        <w:t>40</w:t>
      </w:r>
      <w:r>
        <w:rPr>
          <w:rFonts w:ascii="Kepler Std Light" w:hAnsi="Kepler Std Light"/>
          <w:sz w:val="22"/>
        </w:rPr>
        <w:t>.</w:t>
      </w:r>
      <w:r w:rsidR="00F01BDD">
        <w:rPr>
          <w:rFonts w:ascii="Kepler Std Light" w:hAnsi="Kepler Std Light"/>
          <w:sz w:val="22"/>
        </w:rPr>
        <w:t>00</w:t>
      </w:r>
      <w:r>
        <w:rPr>
          <w:rFonts w:ascii="Kepler Std Light" w:hAnsi="Kepler Std Light"/>
          <w:sz w:val="22"/>
        </w:rPr>
        <w:t xml:space="preserve"> per page and language </w:t>
      </w:r>
      <w:r>
        <w:rPr>
          <w:rFonts w:ascii="Kepler Std Light" w:hAnsi="Kepler Std Light"/>
          <w:sz w:val="22"/>
        </w:rPr>
        <w:br/>
      </w:r>
      <w:r w:rsidR="006D3735">
        <w:rPr>
          <w:rFonts w:ascii="Kepler Std Light" w:hAnsi="Kepler Std Light"/>
          <w:sz w:val="18"/>
        </w:rPr>
        <w:t>in addition to</w:t>
      </w:r>
      <w:r>
        <w:rPr>
          <w:rFonts w:ascii="Kepler Std Light" w:hAnsi="Kepler Std Light"/>
          <w:sz w:val="18"/>
        </w:rPr>
        <w:t xml:space="preserve"> text writing/copywriting or translation/localisation/research by a language professional</w:t>
      </w:r>
    </w:p>
    <w:p w14:paraId="3F425F3D" w14:textId="77777777" w:rsidR="006E47D2" w:rsidRPr="00136CE7" w:rsidRDefault="006E47D2" w:rsidP="006E47D2">
      <w:pPr>
        <w:ind w:left="2124"/>
        <w:rPr>
          <w:rFonts w:ascii="Kepler Std Light" w:hAnsi="Kepler Std Light"/>
          <w:sz w:val="22"/>
          <w:szCs w:val="22"/>
        </w:rPr>
      </w:pPr>
    </w:p>
    <w:p w14:paraId="704C8890" w14:textId="77777777" w:rsidR="006E47D2" w:rsidRPr="00705435" w:rsidRDefault="006E47D2" w:rsidP="006E47D2">
      <w:pPr>
        <w:ind w:left="1416"/>
        <w:rPr>
          <w:rFonts w:ascii="Kepler Std Light" w:hAnsi="Kepler Std Light"/>
          <w:b/>
          <w:bCs/>
          <w:sz w:val="28"/>
          <w:szCs w:val="28"/>
        </w:rPr>
      </w:pPr>
      <w:r>
        <w:rPr>
          <w:rFonts w:ascii="Kepler Std Light" w:hAnsi="Kepler Std Light"/>
          <w:b/>
          <w:sz w:val="28"/>
        </w:rPr>
        <w:t>SEO check</w:t>
      </w:r>
    </w:p>
    <w:p w14:paraId="4320019C" w14:textId="77777777" w:rsidR="006E47D2" w:rsidRPr="00705435" w:rsidRDefault="001D27A6" w:rsidP="006E47D2">
      <w:pPr>
        <w:ind w:left="2124"/>
        <w:rPr>
          <w:rFonts w:ascii="Kepler Std Light" w:hAnsi="Kepler Std Light"/>
          <w:szCs w:val="20"/>
        </w:rPr>
      </w:pPr>
      <w:sdt>
        <w:sdtPr>
          <w:rPr>
            <w:rFonts w:ascii="Kepler Std Light" w:hAnsi="Kepler Std Light"/>
            <w:szCs w:val="20"/>
          </w:rPr>
          <w:id w:val="561754526"/>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for the source language, target country: </w:t>
      </w:r>
      <w:sdt>
        <w:sdtPr>
          <w:rPr>
            <w:rFonts w:ascii="Kepler Std Light" w:hAnsi="Kepler Std Light"/>
            <w:szCs w:val="20"/>
          </w:rPr>
          <w:id w:val="1292174570"/>
          <w:placeholder>
            <w:docPart w:val="7F4184951EAB4C6884752F6903429631"/>
          </w:placeholder>
          <w:showingPlcHdr/>
        </w:sdtPr>
        <w:sdtEndPr/>
        <w:sdtContent>
          <w:r w:rsidR="00CF1CD2">
            <w:rPr>
              <w:rStyle w:val="Platzhaltertext"/>
              <w:rFonts w:ascii="Effra Light" w:hAnsi="Effra Light"/>
              <w:sz w:val="12"/>
            </w:rPr>
            <w:t>click or type here to enter text.</w:t>
          </w:r>
        </w:sdtContent>
      </w:sdt>
    </w:p>
    <w:p w14:paraId="3DEA9CE8" w14:textId="77777777" w:rsidR="006E47D2" w:rsidRPr="00705435" w:rsidRDefault="001D27A6" w:rsidP="006E47D2">
      <w:pPr>
        <w:ind w:left="2124"/>
        <w:rPr>
          <w:rFonts w:ascii="Kepler Std Light" w:hAnsi="Kepler Std Light"/>
          <w:szCs w:val="20"/>
        </w:rPr>
      </w:pPr>
      <w:sdt>
        <w:sdtPr>
          <w:rPr>
            <w:rFonts w:ascii="Kepler Std Light" w:hAnsi="Kepler Std Light"/>
            <w:color w:val="808080"/>
            <w:szCs w:val="20"/>
          </w:rPr>
          <w:id w:val="-757445875"/>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for the target language(s)</w:t>
      </w:r>
    </w:p>
    <w:p w14:paraId="6C9244F3" w14:textId="77777777" w:rsidR="006E47D2" w:rsidRPr="00705435" w:rsidRDefault="006E47D2" w:rsidP="006E47D2">
      <w:pPr>
        <w:ind w:left="2124"/>
        <w:rPr>
          <w:rFonts w:ascii="Kepler Std Light" w:hAnsi="Kepler Std Light"/>
          <w:szCs w:val="20"/>
        </w:rPr>
      </w:pPr>
      <w:r>
        <w:rPr>
          <w:rFonts w:ascii="Kepler Std Light" w:hAnsi="Kepler Std Light"/>
        </w:rPr>
        <w:tab/>
      </w:r>
      <w:sdt>
        <w:sdtPr>
          <w:rPr>
            <w:rFonts w:ascii="Kepler Std Light" w:hAnsi="Kepler Std Light"/>
            <w:szCs w:val="20"/>
          </w:rPr>
          <w:id w:val="-1782411547"/>
        </w:sdtPr>
        <w:sdtEndPr/>
        <w:sdtContent>
          <w:r w:rsidRPr="00705435">
            <w:rPr>
              <w:rFonts w:ascii="MS Gothic" w:eastAsia="MS Gothic" w:hAnsi="MS Gothic" w:hint="eastAsia"/>
              <w:szCs w:val="20"/>
            </w:rPr>
            <w:t>☐</w:t>
          </w:r>
        </w:sdtContent>
      </w:sdt>
      <w:r>
        <w:rPr>
          <w:rFonts w:ascii="Kepler Std Light" w:hAnsi="Kepler Std Light"/>
        </w:rPr>
        <w:t xml:space="preserve"> DE, target country: </w:t>
      </w:r>
      <w:sdt>
        <w:sdtPr>
          <w:rPr>
            <w:rFonts w:ascii="Kepler Std Light" w:hAnsi="Kepler Std Light"/>
            <w:szCs w:val="20"/>
          </w:rPr>
          <w:id w:val="1339579250"/>
          <w:placeholder>
            <w:docPart w:val="42FA8954AD3D460AAEEE4D668844E028"/>
          </w:placeholder>
          <w:showingPlcHdr/>
        </w:sdtPr>
        <w:sdtEndPr/>
        <w:sdtContent>
          <w:r>
            <w:rPr>
              <w:rStyle w:val="Platzhaltertext"/>
              <w:rFonts w:ascii="Effra Light" w:hAnsi="Effra Light"/>
              <w:sz w:val="12"/>
            </w:rPr>
            <w:t>click or type here to enter text.</w:t>
          </w:r>
        </w:sdtContent>
      </w:sdt>
    </w:p>
    <w:p w14:paraId="426C01DB" w14:textId="77777777" w:rsidR="006E47D2" w:rsidRPr="00705435" w:rsidRDefault="001D27A6" w:rsidP="006E47D2">
      <w:pPr>
        <w:ind w:left="2832"/>
        <w:rPr>
          <w:rFonts w:ascii="Kepler Std Light" w:hAnsi="Kepler Std Light"/>
          <w:szCs w:val="20"/>
        </w:rPr>
      </w:pPr>
      <w:sdt>
        <w:sdtPr>
          <w:rPr>
            <w:rFonts w:ascii="Kepler Std Light" w:hAnsi="Kepler Std Light"/>
            <w:color w:val="808080"/>
            <w:szCs w:val="20"/>
          </w:rPr>
          <w:id w:val="1825008712"/>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EN, target country: </w:t>
      </w:r>
      <w:sdt>
        <w:sdtPr>
          <w:rPr>
            <w:rFonts w:ascii="Kepler Std Light" w:hAnsi="Kepler Std Light"/>
            <w:szCs w:val="20"/>
          </w:rPr>
          <w:id w:val="1753005377"/>
          <w:placeholder>
            <w:docPart w:val="92C6D1C5B9ED41B4A429165380DBA2AF"/>
          </w:placeholder>
          <w:showingPlcHdr/>
        </w:sdtPr>
        <w:sdtEndPr/>
        <w:sdtContent>
          <w:r w:rsidR="00CF1CD2">
            <w:rPr>
              <w:rStyle w:val="Platzhaltertext"/>
              <w:rFonts w:ascii="Effra Light" w:hAnsi="Effra Light"/>
              <w:sz w:val="12"/>
            </w:rPr>
            <w:t>click or type here to enter text.</w:t>
          </w:r>
        </w:sdtContent>
      </w:sdt>
      <w:r w:rsidR="00CF1CD2">
        <w:rPr>
          <w:rFonts w:ascii="Kepler Std Light" w:hAnsi="Kepler Std Light"/>
        </w:rPr>
        <w:t xml:space="preserve"> </w:t>
      </w:r>
    </w:p>
    <w:p w14:paraId="449017D5" w14:textId="77777777" w:rsidR="006E47D2" w:rsidRPr="00705435" w:rsidRDefault="001D27A6" w:rsidP="006E47D2">
      <w:pPr>
        <w:ind w:left="2124" w:firstLine="708"/>
        <w:rPr>
          <w:rFonts w:ascii="Kepler Std Light" w:hAnsi="Kepler Std Light"/>
          <w:szCs w:val="20"/>
        </w:rPr>
      </w:pPr>
      <w:sdt>
        <w:sdtPr>
          <w:rPr>
            <w:rFonts w:ascii="Kepler Std Light" w:hAnsi="Kepler Std Light"/>
            <w:szCs w:val="20"/>
          </w:rPr>
          <w:id w:val="-1110808832"/>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FR, target country: </w:t>
      </w:r>
      <w:sdt>
        <w:sdtPr>
          <w:rPr>
            <w:rFonts w:ascii="Kepler Std Light" w:hAnsi="Kepler Std Light"/>
            <w:szCs w:val="20"/>
          </w:rPr>
          <w:id w:val="-960960452"/>
          <w:placeholder>
            <w:docPart w:val="BF8FA59D068A41BAB3EEFCDA2401F300"/>
          </w:placeholder>
          <w:showingPlcHdr/>
        </w:sdtPr>
        <w:sdtEndPr/>
        <w:sdtContent>
          <w:r w:rsidR="00CF1CD2">
            <w:rPr>
              <w:rStyle w:val="Platzhaltertext"/>
              <w:rFonts w:ascii="Effra Light" w:hAnsi="Effra Light"/>
              <w:sz w:val="12"/>
            </w:rPr>
            <w:t>click or type here to enter text.</w:t>
          </w:r>
        </w:sdtContent>
      </w:sdt>
      <w:r w:rsidR="00CF1CD2">
        <w:rPr>
          <w:rFonts w:ascii="Kepler Std Light" w:hAnsi="Kepler Std Light"/>
        </w:rPr>
        <w:t xml:space="preserve"> </w:t>
      </w:r>
    </w:p>
    <w:p w14:paraId="66EF2815" w14:textId="77777777" w:rsidR="006E47D2" w:rsidRPr="00705435" w:rsidRDefault="001D27A6" w:rsidP="006E47D2">
      <w:pPr>
        <w:ind w:left="2124" w:firstLine="708"/>
        <w:rPr>
          <w:rFonts w:ascii="Kepler Std Light" w:hAnsi="Kepler Std Light"/>
          <w:szCs w:val="20"/>
        </w:rPr>
      </w:pPr>
      <w:sdt>
        <w:sdtPr>
          <w:rPr>
            <w:rFonts w:ascii="Kepler Std Light" w:hAnsi="Kepler Std Light"/>
            <w:szCs w:val="20"/>
          </w:rPr>
          <w:id w:val="-1622209985"/>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IT, target country: </w:t>
      </w:r>
      <w:sdt>
        <w:sdtPr>
          <w:rPr>
            <w:rFonts w:ascii="Kepler Std Light" w:hAnsi="Kepler Std Light"/>
            <w:szCs w:val="20"/>
          </w:rPr>
          <w:id w:val="1352448901"/>
          <w:showingPlcHdr/>
        </w:sdtPr>
        <w:sdtEndPr/>
        <w:sdtContent>
          <w:r w:rsidR="00CF1CD2">
            <w:rPr>
              <w:rStyle w:val="Platzhaltertext"/>
              <w:rFonts w:ascii="Effra Light" w:hAnsi="Effra Light"/>
              <w:sz w:val="12"/>
            </w:rPr>
            <w:t>click or type here to enter text.</w:t>
          </w:r>
        </w:sdtContent>
      </w:sdt>
    </w:p>
    <w:p w14:paraId="7FE1A86F" w14:textId="77777777" w:rsidR="002E644B" w:rsidRPr="00705435" w:rsidRDefault="001D27A6" w:rsidP="002E644B">
      <w:pPr>
        <w:ind w:left="2124" w:firstLine="708"/>
        <w:rPr>
          <w:rFonts w:ascii="Kepler Std Light" w:hAnsi="Kepler Std Light"/>
          <w:szCs w:val="20"/>
        </w:rPr>
      </w:pPr>
      <w:sdt>
        <w:sdtPr>
          <w:rPr>
            <w:rFonts w:ascii="Kepler Std Light" w:hAnsi="Kepler Std Light"/>
            <w:color w:val="808080"/>
            <w:szCs w:val="20"/>
          </w:rPr>
          <w:id w:val="-682592437"/>
        </w:sdtPr>
        <w:sdtEndPr/>
        <w:sdtContent>
          <w:r w:rsidR="002E644B" w:rsidRPr="00705435">
            <w:rPr>
              <w:rFonts w:ascii="MS Gothic" w:eastAsia="MS Gothic" w:hAnsi="MS Gothic" w:hint="eastAsia"/>
              <w:szCs w:val="20"/>
            </w:rPr>
            <w:t>☐</w:t>
          </w:r>
        </w:sdtContent>
      </w:sdt>
      <w:r w:rsidR="00CF1CD2">
        <w:rPr>
          <w:rFonts w:ascii="Kepler Std Light" w:hAnsi="Kepler Std Light"/>
        </w:rPr>
        <w:t xml:space="preserve"> other </w:t>
      </w:r>
      <w:sdt>
        <w:sdtPr>
          <w:rPr>
            <w:rFonts w:ascii="Kepler Std Light" w:hAnsi="Kepler Std Light"/>
            <w:szCs w:val="20"/>
          </w:rPr>
          <w:id w:val="-853408695"/>
        </w:sdtPr>
        <w:sdtEndPr/>
        <w:sdtContent>
          <w:r w:rsidR="00CF1CD2">
            <w:rPr>
              <w:rFonts w:ascii="Kepler Std Light" w:hAnsi="Kepler Std Light"/>
            </w:rPr>
            <w:t>language, target country</w:t>
          </w:r>
        </w:sdtContent>
      </w:sdt>
      <w:r w:rsidR="00CF1CD2">
        <w:rPr>
          <w:rFonts w:ascii="Kepler Std Light" w:hAnsi="Kepler Std Light"/>
        </w:rPr>
        <w:t xml:space="preserve">: </w:t>
      </w:r>
      <w:sdt>
        <w:sdtPr>
          <w:rPr>
            <w:rFonts w:ascii="Kepler Std Light" w:hAnsi="Kepler Std Light"/>
            <w:szCs w:val="20"/>
          </w:rPr>
          <w:id w:val="-1108968547"/>
          <w:showingPlcHdr/>
        </w:sdtPr>
        <w:sdtEndPr/>
        <w:sdtContent>
          <w:r w:rsidR="00CF1CD2">
            <w:rPr>
              <w:rStyle w:val="Platzhaltertext"/>
              <w:rFonts w:ascii="Effra Light" w:hAnsi="Effra Light"/>
              <w:sz w:val="12"/>
            </w:rPr>
            <w:t>click or type here to enter text.</w:t>
          </w:r>
        </w:sdtContent>
      </w:sdt>
    </w:p>
    <w:p w14:paraId="0F079F5E" w14:textId="77777777" w:rsidR="006E47D2" w:rsidRPr="00136CE7" w:rsidRDefault="006E47D2" w:rsidP="005923EB">
      <w:pPr>
        <w:ind w:left="1416"/>
        <w:rPr>
          <w:rFonts w:ascii="Kepler Std Light" w:hAnsi="Kepler Std Light"/>
          <w:sz w:val="22"/>
          <w:szCs w:val="22"/>
        </w:rPr>
      </w:pPr>
    </w:p>
    <w:p w14:paraId="32798223" w14:textId="77777777" w:rsidR="006E47D2" w:rsidRPr="00136CE7" w:rsidRDefault="00136CE7" w:rsidP="00707A0A">
      <w:pPr>
        <w:ind w:left="1418"/>
        <w:rPr>
          <w:rFonts w:ascii="Kepler Std Light" w:hAnsi="Kepler Std Light"/>
          <w:sz w:val="22"/>
          <w:szCs w:val="22"/>
        </w:rPr>
      </w:pPr>
      <w:r>
        <w:rPr>
          <w:rFonts w:ascii="Kepler Std Light" w:hAnsi="Kepler Std Light"/>
          <w:sz w:val="22"/>
        </w:rPr>
        <w:t>Our marketing professionals deploy our SEO tools to analyse the completed text and/or translation for keyword density, missing synonyms based on an analysis of the competition, text length, paragraph and sentence lengths, text difficulty and reader-friendliness. Their recommendations are forwarded to the language professionals and incorporated accordingly so that your text achieves the best possible ranking among the search results.</w:t>
      </w:r>
    </w:p>
    <w:p w14:paraId="7A8239E6" w14:textId="77777777" w:rsidR="00136CE7" w:rsidRPr="00707A0A" w:rsidRDefault="00136CE7" w:rsidP="00707A0A">
      <w:pPr>
        <w:ind w:left="1418"/>
        <w:rPr>
          <w:rFonts w:ascii="Kepler Std Light" w:hAnsi="Kepler Std Light"/>
          <w:sz w:val="18"/>
          <w:szCs w:val="18"/>
        </w:rPr>
      </w:pPr>
    </w:p>
    <w:p w14:paraId="70F42DCE" w14:textId="77777777" w:rsidR="00136CE7" w:rsidRPr="00136CE7" w:rsidRDefault="00136CE7" w:rsidP="00707A0A">
      <w:pPr>
        <w:ind w:left="1418"/>
        <w:rPr>
          <w:rFonts w:ascii="Kepler Std Light" w:hAnsi="Kepler Std Light"/>
          <w:sz w:val="22"/>
          <w:szCs w:val="22"/>
        </w:rPr>
      </w:pPr>
      <w:r>
        <w:rPr>
          <w:rFonts w:ascii="Kepler Std Light" w:hAnsi="Kepler Std Light"/>
          <w:sz w:val="22"/>
        </w:rPr>
        <w:t xml:space="preserve">What we need from you: </w:t>
      </w:r>
    </w:p>
    <w:p w14:paraId="628E1E69" w14:textId="77777777" w:rsidR="00136CE7" w:rsidRPr="00705435" w:rsidRDefault="00136CE7" w:rsidP="00707A0A">
      <w:pPr>
        <w:pStyle w:val="Listenabsatz"/>
        <w:numPr>
          <w:ilvl w:val="0"/>
          <w:numId w:val="9"/>
        </w:numPr>
        <w:ind w:left="1418" w:firstLine="425"/>
        <w:rPr>
          <w:rFonts w:ascii="Effra Medium" w:hAnsi="Effra Medium"/>
          <w:sz w:val="18"/>
          <w:szCs w:val="16"/>
        </w:rPr>
      </w:pPr>
      <w:r>
        <w:rPr>
          <w:rFonts w:ascii="Effra Medium" w:hAnsi="Effra Medium"/>
          <w:sz w:val="18"/>
        </w:rPr>
        <w:t>A list of the websites to be optimised</w:t>
      </w:r>
    </w:p>
    <w:p w14:paraId="0131959D" w14:textId="77777777" w:rsidR="00136CE7" w:rsidRPr="00707A0A" w:rsidRDefault="00705435" w:rsidP="00707A0A">
      <w:pPr>
        <w:pStyle w:val="Listenabsatz"/>
        <w:numPr>
          <w:ilvl w:val="0"/>
          <w:numId w:val="9"/>
        </w:numPr>
        <w:ind w:left="2127" w:hanging="284"/>
        <w:rPr>
          <w:rFonts w:ascii="Effra Medium" w:hAnsi="Effra Medium"/>
          <w:sz w:val="18"/>
          <w:szCs w:val="16"/>
        </w:rPr>
      </w:pPr>
      <w:r>
        <w:rPr>
          <w:rFonts w:ascii="Effra Medium" w:hAnsi="Effra Medium"/>
          <w:sz w:val="18"/>
        </w:rPr>
        <w:t xml:space="preserve">The keywords per page and in the relevant language </w:t>
      </w:r>
      <w:r>
        <w:rPr>
          <w:rFonts w:ascii="Effra Medium" w:hAnsi="Effra Medium"/>
          <w:sz w:val="18"/>
        </w:rPr>
        <w:br/>
        <w:t>(if these are not researched/analysed by us)</w:t>
      </w:r>
    </w:p>
    <w:p w14:paraId="664557FD" w14:textId="77777777" w:rsidR="006E47D2" w:rsidRPr="00136CE7" w:rsidRDefault="006E47D2" w:rsidP="00707A0A">
      <w:pPr>
        <w:ind w:left="1418"/>
        <w:rPr>
          <w:rFonts w:ascii="Kepler Std Light" w:hAnsi="Kepler Std Light"/>
          <w:sz w:val="22"/>
          <w:szCs w:val="22"/>
        </w:rPr>
      </w:pPr>
    </w:p>
    <w:p w14:paraId="0D4D6858" w14:textId="3EBD2DAB" w:rsidR="00705435" w:rsidRPr="00136CE7" w:rsidRDefault="006E47D2" w:rsidP="00707A0A">
      <w:pPr>
        <w:ind w:left="1418"/>
        <w:rPr>
          <w:rFonts w:ascii="Kepler Std Light" w:hAnsi="Kepler Std Light"/>
          <w:sz w:val="22"/>
          <w:szCs w:val="22"/>
        </w:rPr>
      </w:pPr>
      <w:r>
        <w:rPr>
          <w:rFonts w:ascii="Kepler Std Light" w:hAnsi="Kepler Std Light"/>
          <w:sz w:val="22"/>
        </w:rPr>
        <w:t xml:space="preserve">Cost: approx. CHF </w:t>
      </w:r>
      <w:r w:rsidR="00F01BDD">
        <w:rPr>
          <w:rFonts w:ascii="Kepler Std Light" w:hAnsi="Kepler Std Light"/>
          <w:sz w:val="22"/>
        </w:rPr>
        <w:t>75.00</w:t>
      </w:r>
      <w:r>
        <w:rPr>
          <w:rFonts w:ascii="Kepler Std Light" w:hAnsi="Kepler Std Light"/>
          <w:sz w:val="22"/>
        </w:rPr>
        <w:t xml:space="preserve"> per page and language</w:t>
      </w:r>
      <w:r>
        <w:rPr>
          <w:rFonts w:ascii="Kepler Std Light" w:hAnsi="Kepler Std Light"/>
          <w:sz w:val="18"/>
        </w:rPr>
        <w:br/>
      </w:r>
      <w:r w:rsidR="006D3735">
        <w:rPr>
          <w:rFonts w:ascii="Kepler Std Light" w:hAnsi="Kepler Std Light"/>
          <w:sz w:val="18"/>
        </w:rPr>
        <w:t xml:space="preserve">in addition to </w:t>
      </w:r>
      <w:r>
        <w:rPr>
          <w:rFonts w:ascii="Kepler Std Light" w:hAnsi="Kepler Std Light"/>
          <w:sz w:val="18"/>
        </w:rPr>
        <w:t>text writing/copywriting or translation/localisation by a language professional</w:t>
      </w:r>
    </w:p>
    <w:p w14:paraId="6DA8B854" w14:textId="77777777" w:rsidR="00136CE7" w:rsidRPr="00136CE7" w:rsidRDefault="00136CE7" w:rsidP="00136CE7">
      <w:pPr>
        <w:rPr>
          <w:rFonts w:ascii="Kepler Std Light" w:hAnsi="Kepler Std Light"/>
          <w:sz w:val="22"/>
          <w:szCs w:val="22"/>
        </w:rPr>
      </w:pPr>
    </w:p>
    <w:p w14:paraId="7CB46FD7" w14:textId="77777777" w:rsidR="00136CE7" w:rsidRPr="00705435" w:rsidRDefault="00136CE7" w:rsidP="00136CE7">
      <w:pPr>
        <w:ind w:left="1416"/>
        <w:rPr>
          <w:rFonts w:ascii="Kepler Std Light" w:hAnsi="Kepler Std Light"/>
          <w:b/>
          <w:bCs/>
          <w:sz w:val="28"/>
          <w:szCs w:val="28"/>
        </w:rPr>
      </w:pPr>
      <w:r>
        <w:rPr>
          <w:rFonts w:ascii="Kepler Std Light" w:hAnsi="Kepler Std Light"/>
          <w:b/>
          <w:sz w:val="28"/>
        </w:rPr>
        <w:t>Meta texts</w:t>
      </w:r>
    </w:p>
    <w:p w14:paraId="313378BA" w14:textId="77777777" w:rsidR="00136CE7" w:rsidRPr="00705435" w:rsidRDefault="001D27A6" w:rsidP="00136CE7">
      <w:pPr>
        <w:ind w:left="2124"/>
        <w:rPr>
          <w:rFonts w:ascii="Kepler Std Light" w:hAnsi="Kepler Std Light"/>
          <w:szCs w:val="20"/>
        </w:rPr>
      </w:pPr>
      <w:sdt>
        <w:sdtPr>
          <w:rPr>
            <w:rFonts w:ascii="Kepler Std Light" w:hAnsi="Kepler Std Light"/>
            <w:szCs w:val="20"/>
          </w:rPr>
          <w:id w:val="-159624894"/>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for the source language, target country: </w:t>
      </w:r>
      <w:sdt>
        <w:sdtPr>
          <w:rPr>
            <w:rFonts w:ascii="Kepler Std Light" w:hAnsi="Kepler Std Light"/>
            <w:szCs w:val="20"/>
          </w:rPr>
          <w:id w:val="-1691755528"/>
          <w:showingPlcHdr/>
        </w:sdtPr>
        <w:sdtEndPr/>
        <w:sdtContent>
          <w:r w:rsidR="00CF1CD2">
            <w:rPr>
              <w:rStyle w:val="Platzhaltertext"/>
              <w:rFonts w:ascii="Effra Light" w:hAnsi="Effra Light"/>
              <w:sz w:val="12"/>
            </w:rPr>
            <w:t>click or type here to enter text.</w:t>
          </w:r>
        </w:sdtContent>
      </w:sdt>
    </w:p>
    <w:p w14:paraId="1EAB4785" w14:textId="77777777" w:rsidR="00136CE7" w:rsidRPr="00705435" w:rsidRDefault="001D27A6" w:rsidP="00136CE7">
      <w:pPr>
        <w:ind w:left="2124"/>
        <w:rPr>
          <w:rFonts w:ascii="Kepler Std Light" w:hAnsi="Kepler Std Light"/>
          <w:szCs w:val="20"/>
        </w:rPr>
      </w:pPr>
      <w:sdt>
        <w:sdtPr>
          <w:rPr>
            <w:rFonts w:ascii="Kepler Std Light" w:hAnsi="Kepler Std Light"/>
            <w:color w:val="808080"/>
            <w:szCs w:val="20"/>
          </w:rPr>
          <w:id w:val="448822166"/>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for the target language(s) </w:t>
      </w:r>
    </w:p>
    <w:p w14:paraId="2BE38BE4" w14:textId="77777777" w:rsidR="00136CE7" w:rsidRPr="00705435" w:rsidRDefault="00136CE7" w:rsidP="00136CE7">
      <w:pPr>
        <w:ind w:left="2124"/>
        <w:rPr>
          <w:rFonts w:ascii="Kepler Std Light" w:hAnsi="Kepler Std Light"/>
          <w:szCs w:val="20"/>
        </w:rPr>
      </w:pPr>
      <w:r>
        <w:rPr>
          <w:rFonts w:ascii="Kepler Std Light" w:hAnsi="Kepler Std Light"/>
        </w:rPr>
        <w:tab/>
      </w:r>
      <w:sdt>
        <w:sdtPr>
          <w:rPr>
            <w:rFonts w:ascii="Kepler Std Light" w:hAnsi="Kepler Std Light"/>
            <w:szCs w:val="20"/>
          </w:rPr>
          <w:id w:val="2093274033"/>
        </w:sdtPr>
        <w:sdtEndPr/>
        <w:sdtContent>
          <w:r w:rsidRPr="00705435">
            <w:rPr>
              <w:rFonts w:ascii="MS Gothic" w:eastAsia="MS Gothic" w:hAnsi="MS Gothic" w:hint="eastAsia"/>
              <w:szCs w:val="20"/>
            </w:rPr>
            <w:t>☐</w:t>
          </w:r>
        </w:sdtContent>
      </w:sdt>
      <w:r>
        <w:rPr>
          <w:rFonts w:ascii="Kepler Std Light" w:hAnsi="Kepler Std Light"/>
        </w:rPr>
        <w:t xml:space="preserve"> DE, target country: </w:t>
      </w:r>
      <w:sdt>
        <w:sdtPr>
          <w:rPr>
            <w:rFonts w:ascii="Kepler Std Light" w:hAnsi="Kepler Std Light"/>
            <w:szCs w:val="20"/>
          </w:rPr>
          <w:id w:val="-1677638524"/>
          <w:showingPlcHdr/>
        </w:sdtPr>
        <w:sdtEndPr/>
        <w:sdtContent>
          <w:r>
            <w:rPr>
              <w:rStyle w:val="Platzhaltertext"/>
              <w:rFonts w:ascii="Effra Light" w:hAnsi="Effra Light"/>
              <w:sz w:val="12"/>
            </w:rPr>
            <w:t>click or type here to enter text.</w:t>
          </w:r>
        </w:sdtContent>
      </w:sdt>
    </w:p>
    <w:p w14:paraId="537A63BF" w14:textId="77777777" w:rsidR="00136CE7" w:rsidRPr="00705435" w:rsidRDefault="001D27A6" w:rsidP="00136CE7">
      <w:pPr>
        <w:ind w:left="2832"/>
        <w:rPr>
          <w:rFonts w:ascii="Kepler Std Light" w:hAnsi="Kepler Std Light"/>
          <w:szCs w:val="20"/>
        </w:rPr>
      </w:pPr>
      <w:sdt>
        <w:sdtPr>
          <w:rPr>
            <w:rFonts w:ascii="Kepler Std Light" w:hAnsi="Kepler Std Light"/>
            <w:color w:val="808080"/>
            <w:szCs w:val="20"/>
          </w:rPr>
          <w:id w:val="-920407587"/>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EN, target country: </w:t>
      </w:r>
      <w:sdt>
        <w:sdtPr>
          <w:rPr>
            <w:rFonts w:ascii="Kepler Std Light" w:hAnsi="Kepler Std Light"/>
            <w:szCs w:val="20"/>
          </w:rPr>
          <w:id w:val="-913082936"/>
          <w:showingPlcHdr/>
        </w:sdtPr>
        <w:sdtEndPr/>
        <w:sdtContent>
          <w:r w:rsidR="00CF1CD2">
            <w:rPr>
              <w:rStyle w:val="Platzhaltertext"/>
              <w:rFonts w:ascii="Effra Light" w:hAnsi="Effra Light"/>
              <w:sz w:val="12"/>
            </w:rPr>
            <w:t>click or type here to enter text.</w:t>
          </w:r>
        </w:sdtContent>
      </w:sdt>
      <w:r w:rsidR="00CF1CD2">
        <w:rPr>
          <w:rFonts w:ascii="Kepler Std Light" w:hAnsi="Kepler Std Light"/>
        </w:rPr>
        <w:t xml:space="preserve"> </w:t>
      </w:r>
    </w:p>
    <w:p w14:paraId="19517FE3" w14:textId="77777777" w:rsidR="00136CE7" w:rsidRPr="00705435" w:rsidRDefault="001D27A6" w:rsidP="00136CE7">
      <w:pPr>
        <w:ind w:left="2124" w:firstLine="708"/>
        <w:rPr>
          <w:rFonts w:ascii="Kepler Std Light" w:hAnsi="Kepler Std Light"/>
          <w:szCs w:val="20"/>
        </w:rPr>
      </w:pPr>
      <w:sdt>
        <w:sdtPr>
          <w:rPr>
            <w:rFonts w:ascii="Kepler Std Light" w:hAnsi="Kepler Std Light"/>
            <w:szCs w:val="20"/>
          </w:rPr>
          <w:id w:val="-941531342"/>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FR, target country: </w:t>
      </w:r>
      <w:sdt>
        <w:sdtPr>
          <w:rPr>
            <w:rFonts w:ascii="Kepler Std Light" w:hAnsi="Kepler Std Light"/>
            <w:szCs w:val="20"/>
          </w:rPr>
          <w:id w:val="1396322675"/>
          <w:showingPlcHdr/>
        </w:sdtPr>
        <w:sdtEndPr/>
        <w:sdtContent>
          <w:r w:rsidR="00CF1CD2">
            <w:rPr>
              <w:rStyle w:val="Platzhaltertext"/>
              <w:rFonts w:ascii="Effra Light" w:hAnsi="Effra Light"/>
              <w:sz w:val="12"/>
            </w:rPr>
            <w:t>click or type here to enter text.</w:t>
          </w:r>
        </w:sdtContent>
      </w:sdt>
      <w:r w:rsidR="00CF1CD2">
        <w:rPr>
          <w:rFonts w:ascii="Kepler Std Light" w:hAnsi="Kepler Std Light"/>
        </w:rPr>
        <w:t xml:space="preserve"> </w:t>
      </w:r>
    </w:p>
    <w:p w14:paraId="66A3F7B6" w14:textId="77777777" w:rsidR="00136CE7" w:rsidRPr="00705435" w:rsidRDefault="001D27A6" w:rsidP="00136CE7">
      <w:pPr>
        <w:ind w:left="2124" w:firstLine="708"/>
        <w:rPr>
          <w:rFonts w:ascii="Kepler Std Light" w:hAnsi="Kepler Std Light"/>
          <w:szCs w:val="20"/>
        </w:rPr>
      </w:pPr>
      <w:sdt>
        <w:sdtPr>
          <w:rPr>
            <w:rFonts w:ascii="Kepler Std Light" w:hAnsi="Kepler Std Light"/>
            <w:szCs w:val="20"/>
          </w:rPr>
          <w:id w:val="1514492796"/>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IT, target country: </w:t>
      </w:r>
      <w:sdt>
        <w:sdtPr>
          <w:rPr>
            <w:rFonts w:ascii="Kepler Std Light" w:hAnsi="Kepler Std Light"/>
            <w:szCs w:val="20"/>
          </w:rPr>
          <w:id w:val="335578534"/>
          <w:showingPlcHdr/>
        </w:sdtPr>
        <w:sdtEndPr/>
        <w:sdtContent>
          <w:r w:rsidR="00CF1CD2">
            <w:rPr>
              <w:rStyle w:val="Platzhaltertext"/>
              <w:rFonts w:ascii="Effra Light" w:hAnsi="Effra Light"/>
              <w:sz w:val="12"/>
            </w:rPr>
            <w:t>click or type here to enter text.</w:t>
          </w:r>
        </w:sdtContent>
      </w:sdt>
    </w:p>
    <w:p w14:paraId="3B62EF90" w14:textId="77777777" w:rsidR="00136CE7" w:rsidRPr="00705435" w:rsidRDefault="001D27A6" w:rsidP="00136CE7">
      <w:pPr>
        <w:ind w:left="2124" w:firstLine="708"/>
        <w:rPr>
          <w:rFonts w:ascii="Kepler Std Light" w:hAnsi="Kepler Std Light"/>
          <w:szCs w:val="20"/>
        </w:rPr>
      </w:pPr>
      <w:sdt>
        <w:sdtPr>
          <w:rPr>
            <w:rFonts w:ascii="Kepler Std Light" w:hAnsi="Kepler Std Light"/>
            <w:color w:val="808080"/>
            <w:szCs w:val="20"/>
          </w:rPr>
          <w:id w:val="-1928950150"/>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other </w:t>
      </w:r>
      <w:sdt>
        <w:sdtPr>
          <w:rPr>
            <w:rFonts w:ascii="Kepler Std Light" w:hAnsi="Kepler Std Light"/>
            <w:szCs w:val="20"/>
          </w:rPr>
          <w:id w:val="707914656"/>
        </w:sdtPr>
        <w:sdtEndPr/>
        <w:sdtContent>
          <w:r w:rsidR="00CF1CD2">
            <w:rPr>
              <w:rFonts w:ascii="Kepler Std Light" w:hAnsi="Kepler Std Light"/>
            </w:rPr>
            <w:t>language, target country</w:t>
          </w:r>
        </w:sdtContent>
      </w:sdt>
      <w:r w:rsidR="00CF1CD2">
        <w:rPr>
          <w:rFonts w:ascii="Kepler Std Light" w:hAnsi="Kepler Std Light"/>
        </w:rPr>
        <w:t xml:space="preserve">: </w:t>
      </w:r>
      <w:sdt>
        <w:sdtPr>
          <w:rPr>
            <w:rFonts w:ascii="Kepler Std Light" w:hAnsi="Kepler Std Light"/>
            <w:szCs w:val="20"/>
          </w:rPr>
          <w:id w:val="-761679117"/>
          <w:showingPlcHdr/>
        </w:sdtPr>
        <w:sdtEndPr/>
        <w:sdtContent>
          <w:r w:rsidR="00CF1CD2">
            <w:rPr>
              <w:rStyle w:val="Platzhaltertext"/>
              <w:rFonts w:ascii="Effra Light" w:hAnsi="Effra Light"/>
              <w:sz w:val="12"/>
            </w:rPr>
            <w:t>click or type here to enter text.</w:t>
          </w:r>
        </w:sdtContent>
      </w:sdt>
    </w:p>
    <w:p w14:paraId="5D8D371C" w14:textId="77777777" w:rsidR="00136CE7" w:rsidRPr="00705435" w:rsidRDefault="00136CE7" w:rsidP="00136CE7">
      <w:pPr>
        <w:ind w:left="2124" w:firstLine="708"/>
        <w:rPr>
          <w:rFonts w:ascii="Kepler Std Light" w:hAnsi="Kepler Std Light"/>
          <w:szCs w:val="20"/>
        </w:rPr>
      </w:pPr>
    </w:p>
    <w:p w14:paraId="0D88182C" w14:textId="77777777" w:rsidR="00136CE7" w:rsidRPr="00705435" w:rsidRDefault="00136CE7" w:rsidP="00136CE7">
      <w:pPr>
        <w:ind w:left="2124" w:firstLine="708"/>
        <w:rPr>
          <w:rFonts w:ascii="Kepler Std Light" w:hAnsi="Kepler Std Light"/>
          <w:szCs w:val="20"/>
        </w:rPr>
      </w:pPr>
      <w:r>
        <w:rPr>
          <w:rFonts w:ascii="Kepler Std Light" w:hAnsi="Kepler Std Light"/>
        </w:rPr>
        <w:t xml:space="preserve">Optimised for </w:t>
      </w:r>
      <w:r>
        <w:rPr>
          <w:rFonts w:ascii="Kepler Std Light" w:hAnsi="Kepler Std Light"/>
        </w:rPr>
        <w:tab/>
      </w:r>
      <w:sdt>
        <w:sdtPr>
          <w:rPr>
            <w:rFonts w:ascii="Kepler Std Light" w:hAnsi="Kepler Std Light"/>
            <w:szCs w:val="20"/>
          </w:rPr>
          <w:id w:val="-323280467"/>
        </w:sdtPr>
        <w:sdtEndPr/>
        <w:sdtContent>
          <w:r w:rsidRPr="00705435">
            <w:rPr>
              <w:rFonts w:ascii="MS Gothic" w:eastAsia="MS Gothic" w:hAnsi="MS Gothic" w:hint="eastAsia"/>
              <w:szCs w:val="20"/>
            </w:rPr>
            <w:t>☐</w:t>
          </w:r>
        </w:sdtContent>
      </w:sdt>
      <w:r>
        <w:rPr>
          <w:rFonts w:ascii="Kepler Std Light" w:hAnsi="Kepler Std Light"/>
        </w:rPr>
        <w:t xml:space="preserve"> </w:t>
      </w:r>
      <w:sdt>
        <w:sdtPr>
          <w:rPr>
            <w:rFonts w:ascii="Kepler Std Light" w:hAnsi="Kepler Std Light"/>
            <w:szCs w:val="20"/>
          </w:rPr>
          <w:id w:val="977113105"/>
        </w:sdtPr>
        <w:sdtEndPr/>
        <w:sdtContent>
          <w:r>
            <w:rPr>
              <w:rFonts w:ascii="Kepler Std Light" w:hAnsi="Kepler Std Light"/>
            </w:rPr>
            <w:t>desktop</w:t>
          </w:r>
        </w:sdtContent>
      </w:sdt>
      <w:r>
        <w:rPr>
          <w:rFonts w:ascii="Kepler Std Light" w:hAnsi="Kepler Std Light"/>
        </w:rPr>
        <w:tab/>
        <w:t xml:space="preserve"> </w:t>
      </w:r>
      <w:sdt>
        <w:sdtPr>
          <w:rPr>
            <w:rFonts w:ascii="Kepler Std Light" w:hAnsi="Kepler Std Light"/>
            <w:szCs w:val="20"/>
          </w:rPr>
          <w:id w:val="1432616835"/>
        </w:sdtPr>
        <w:sdtEndPr/>
        <w:sdtContent>
          <w:r w:rsidRPr="00705435">
            <w:rPr>
              <w:rFonts w:ascii="MS Gothic" w:eastAsia="MS Gothic" w:hAnsi="MS Gothic" w:hint="eastAsia"/>
              <w:szCs w:val="20"/>
            </w:rPr>
            <w:t>☐</w:t>
          </w:r>
        </w:sdtContent>
      </w:sdt>
      <w:r>
        <w:rPr>
          <w:rFonts w:ascii="Kepler Std Light" w:hAnsi="Kepler Std Light"/>
        </w:rPr>
        <w:t xml:space="preserve"> </w:t>
      </w:r>
      <w:sdt>
        <w:sdtPr>
          <w:rPr>
            <w:rFonts w:ascii="Kepler Std Light" w:hAnsi="Kepler Std Light"/>
            <w:szCs w:val="20"/>
          </w:rPr>
          <w:id w:val="-1432118340"/>
        </w:sdtPr>
        <w:sdtEndPr/>
        <w:sdtContent>
          <w:r>
            <w:rPr>
              <w:rFonts w:ascii="Kepler Std Light" w:hAnsi="Kepler Std Light"/>
            </w:rPr>
            <w:t>mobile</w:t>
          </w:r>
        </w:sdtContent>
      </w:sdt>
    </w:p>
    <w:p w14:paraId="39141226" w14:textId="77777777" w:rsidR="00136CE7" w:rsidRPr="00136CE7" w:rsidRDefault="00136CE7" w:rsidP="00136CE7">
      <w:pPr>
        <w:ind w:left="2124" w:firstLine="708"/>
        <w:rPr>
          <w:rFonts w:ascii="Kepler Std Light" w:hAnsi="Kepler Std Light"/>
          <w:sz w:val="22"/>
          <w:szCs w:val="22"/>
        </w:rPr>
      </w:pPr>
    </w:p>
    <w:p w14:paraId="5208FE31" w14:textId="479850AE" w:rsidR="00136CE7" w:rsidRDefault="00136CE7" w:rsidP="00A26FF4">
      <w:pPr>
        <w:ind w:left="1418"/>
        <w:rPr>
          <w:rFonts w:ascii="Kepler Std Light" w:hAnsi="Kepler Std Light"/>
          <w:sz w:val="22"/>
        </w:rPr>
      </w:pPr>
      <w:r>
        <w:rPr>
          <w:rFonts w:ascii="Kepler Std Light" w:hAnsi="Kepler Std Light"/>
          <w:sz w:val="22"/>
        </w:rPr>
        <w:t>Meta titles and meta descriptions can be stored in most content management systems. This affects where your company is listed in the search results. On request, we can create the relevant meta texts for the pages and languages of your choice.</w:t>
      </w:r>
    </w:p>
    <w:p w14:paraId="395C0CA3" w14:textId="77777777" w:rsidR="001D27A6" w:rsidRPr="00136CE7" w:rsidRDefault="001D27A6" w:rsidP="00A26FF4">
      <w:pPr>
        <w:ind w:left="1418"/>
        <w:rPr>
          <w:rFonts w:ascii="Kepler Std Light" w:hAnsi="Kepler Std Light"/>
          <w:sz w:val="22"/>
          <w:szCs w:val="22"/>
        </w:rPr>
      </w:pPr>
    </w:p>
    <w:p w14:paraId="3E0C7518" w14:textId="020AEDCB" w:rsidR="00136CE7" w:rsidRPr="00136CE7" w:rsidRDefault="001D27A6" w:rsidP="00136CE7">
      <w:pPr>
        <w:ind w:left="1416"/>
        <w:jc w:val="center"/>
        <w:rPr>
          <w:rFonts w:ascii="Kepler Std Light" w:hAnsi="Kepler Std Light"/>
          <w:sz w:val="22"/>
          <w:szCs w:val="22"/>
        </w:rPr>
      </w:pPr>
      <w:r>
        <w:rPr>
          <w:noProof/>
        </w:rPr>
        <w:drawing>
          <wp:inline distT="0" distB="0" distL="0" distR="0" wp14:anchorId="78514734" wp14:editId="73A2CCD1">
            <wp:extent cx="4838700" cy="956297"/>
            <wp:effectExtent l="38100" t="38100" r="76200" b="730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72684" cy="963013"/>
                    </a:xfrm>
                    <a:prstGeom prst="rect">
                      <a:avLst/>
                    </a:prstGeom>
                    <a:effectLst>
                      <a:outerShdw blurRad="50800" dist="38100" dir="2700000" algn="tl" rotWithShape="0">
                        <a:prstClr val="black">
                          <a:alpha val="40000"/>
                        </a:prstClr>
                      </a:outerShdw>
                    </a:effectLst>
                  </pic:spPr>
                </pic:pic>
              </a:graphicData>
            </a:graphic>
          </wp:inline>
        </w:drawing>
      </w:r>
    </w:p>
    <w:p w14:paraId="7EF4E4A5" w14:textId="77777777" w:rsidR="00705435" w:rsidRDefault="00705435" w:rsidP="00705435">
      <w:pPr>
        <w:ind w:left="2124"/>
        <w:rPr>
          <w:rFonts w:ascii="Kepler Std Light" w:hAnsi="Kepler Std Light"/>
          <w:sz w:val="22"/>
          <w:szCs w:val="22"/>
        </w:rPr>
      </w:pPr>
    </w:p>
    <w:p w14:paraId="13F4805C" w14:textId="77777777" w:rsidR="00705435" w:rsidRPr="00136CE7" w:rsidRDefault="00705435" w:rsidP="00A26FF4">
      <w:pPr>
        <w:ind w:left="1418"/>
        <w:rPr>
          <w:rFonts w:ascii="Kepler Std Light" w:hAnsi="Kepler Std Light"/>
          <w:sz w:val="22"/>
          <w:szCs w:val="22"/>
        </w:rPr>
      </w:pPr>
      <w:r>
        <w:rPr>
          <w:rFonts w:ascii="Kepler Std Light" w:hAnsi="Kepler Std Light"/>
          <w:sz w:val="22"/>
        </w:rPr>
        <w:t xml:space="preserve">What we need from you: </w:t>
      </w:r>
    </w:p>
    <w:p w14:paraId="25ED0AFC" w14:textId="77777777" w:rsidR="00705435" w:rsidRPr="00705435" w:rsidRDefault="00705435" w:rsidP="00A26FF4">
      <w:pPr>
        <w:pStyle w:val="Listenabsatz"/>
        <w:numPr>
          <w:ilvl w:val="0"/>
          <w:numId w:val="9"/>
        </w:numPr>
        <w:ind w:left="1418" w:firstLine="425"/>
        <w:rPr>
          <w:rFonts w:ascii="Effra Medium" w:hAnsi="Effra Medium"/>
          <w:sz w:val="18"/>
          <w:szCs w:val="16"/>
        </w:rPr>
      </w:pPr>
      <w:r>
        <w:rPr>
          <w:rFonts w:ascii="Effra Medium" w:hAnsi="Effra Medium"/>
          <w:sz w:val="18"/>
        </w:rPr>
        <w:t>A list of the websites to be optimised</w:t>
      </w:r>
    </w:p>
    <w:p w14:paraId="11CB3CEB" w14:textId="77777777" w:rsidR="00705435" w:rsidRPr="00A26FF4" w:rsidRDefault="00705435" w:rsidP="00A26FF4">
      <w:pPr>
        <w:pStyle w:val="Listenabsatz"/>
        <w:numPr>
          <w:ilvl w:val="0"/>
          <w:numId w:val="9"/>
        </w:numPr>
        <w:ind w:left="1418" w:firstLine="425"/>
        <w:rPr>
          <w:rFonts w:ascii="Effra Medium" w:hAnsi="Effra Medium"/>
          <w:sz w:val="18"/>
          <w:szCs w:val="16"/>
        </w:rPr>
      </w:pPr>
      <w:r>
        <w:rPr>
          <w:rFonts w:ascii="Effra Medium" w:hAnsi="Effra Medium"/>
          <w:sz w:val="18"/>
        </w:rPr>
        <w:t>The keywords per page (if these are not researched/analysed by us)</w:t>
      </w:r>
    </w:p>
    <w:p w14:paraId="3CECAEE8" w14:textId="77777777" w:rsidR="00136CE7" w:rsidRPr="00136CE7" w:rsidRDefault="00136CE7" w:rsidP="00A26FF4">
      <w:pPr>
        <w:ind w:left="1418" w:firstLine="708"/>
        <w:rPr>
          <w:rFonts w:ascii="Kepler Std Light" w:hAnsi="Kepler Std Light"/>
          <w:sz w:val="22"/>
          <w:szCs w:val="22"/>
        </w:rPr>
      </w:pPr>
    </w:p>
    <w:p w14:paraId="5EFEC236" w14:textId="041D7F56" w:rsidR="00136CE7" w:rsidRPr="00136CE7" w:rsidRDefault="00136CE7" w:rsidP="00A26FF4">
      <w:pPr>
        <w:ind w:left="708" w:firstLine="708"/>
        <w:rPr>
          <w:rFonts w:ascii="Kepler Std Light" w:hAnsi="Kepler Std Light"/>
          <w:sz w:val="22"/>
          <w:szCs w:val="22"/>
        </w:rPr>
      </w:pPr>
      <w:r>
        <w:rPr>
          <w:rFonts w:ascii="Kepler Std Light" w:hAnsi="Kepler Std Light"/>
          <w:sz w:val="22"/>
        </w:rPr>
        <w:t xml:space="preserve">Cost: approx. CHF </w:t>
      </w:r>
      <w:r w:rsidR="00F01BDD">
        <w:rPr>
          <w:rFonts w:ascii="Kepler Std Light" w:hAnsi="Kepler Std Light"/>
          <w:sz w:val="22"/>
        </w:rPr>
        <w:t>75.00</w:t>
      </w:r>
      <w:r>
        <w:rPr>
          <w:rFonts w:ascii="Kepler Std Light" w:hAnsi="Kepler Std Light"/>
          <w:sz w:val="22"/>
        </w:rPr>
        <w:t xml:space="preserve"> per meta text and language</w:t>
      </w:r>
    </w:p>
    <w:p w14:paraId="6E6D79D7" w14:textId="77777777" w:rsidR="00A26FF4" w:rsidRDefault="00A26FF4" w:rsidP="00705435">
      <w:pPr>
        <w:rPr>
          <w:rFonts w:ascii="Kepler Std Light" w:hAnsi="Kepler Std Light"/>
          <w:sz w:val="24"/>
        </w:rPr>
      </w:pPr>
    </w:p>
    <w:p w14:paraId="78E82058" w14:textId="77777777" w:rsidR="00423FF2" w:rsidRDefault="00423FF2" w:rsidP="00A26FF4">
      <w:pPr>
        <w:ind w:left="1416"/>
        <w:rPr>
          <w:rFonts w:ascii="Kepler Std Light" w:hAnsi="Kepler Std Light"/>
          <w:b/>
          <w:bCs/>
          <w:sz w:val="28"/>
          <w:szCs w:val="28"/>
        </w:rPr>
      </w:pPr>
    </w:p>
    <w:p w14:paraId="7C2DB7E4" w14:textId="77777777" w:rsidR="00423FF2" w:rsidRDefault="00423FF2" w:rsidP="00A26FF4">
      <w:pPr>
        <w:ind w:left="1416"/>
        <w:rPr>
          <w:rFonts w:ascii="Kepler Std Light" w:hAnsi="Kepler Std Light"/>
          <w:b/>
          <w:bCs/>
          <w:sz w:val="28"/>
          <w:szCs w:val="28"/>
        </w:rPr>
      </w:pPr>
    </w:p>
    <w:p w14:paraId="00F4A3A3" w14:textId="77777777" w:rsidR="00A43D95" w:rsidRDefault="00A43D95" w:rsidP="00A26FF4">
      <w:pPr>
        <w:ind w:left="1416"/>
        <w:rPr>
          <w:rFonts w:ascii="Kepler Std Light" w:hAnsi="Kepler Std Light"/>
          <w:b/>
          <w:bCs/>
          <w:sz w:val="28"/>
          <w:szCs w:val="28"/>
        </w:rPr>
      </w:pPr>
    </w:p>
    <w:p w14:paraId="443656CB" w14:textId="77777777" w:rsidR="00A43D95" w:rsidRDefault="00A43D95" w:rsidP="00A26FF4">
      <w:pPr>
        <w:ind w:left="1416"/>
        <w:rPr>
          <w:rFonts w:ascii="Kepler Std Light" w:hAnsi="Kepler Std Light"/>
          <w:b/>
          <w:bCs/>
          <w:sz w:val="28"/>
          <w:szCs w:val="28"/>
        </w:rPr>
      </w:pPr>
    </w:p>
    <w:p w14:paraId="73AC7486" w14:textId="77777777" w:rsidR="00A43D95" w:rsidRDefault="00A43D95" w:rsidP="00A26FF4">
      <w:pPr>
        <w:ind w:left="1416"/>
        <w:rPr>
          <w:rFonts w:ascii="Kepler Std Light" w:hAnsi="Kepler Std Light"/>
          <w:b/>
          <w:bCs/>
          <w:sz w:val="28"/>
          <w:szCs w:val="28"/>
        </w:rPr>
      </w:pPr>
    </w:p>
    <w:p w14:paraId="39FF28A0" w14:textId="77777777" w:rsidR="00A43D95" w:rsidRDefault="00A43D95" w:rsidP="00A26FF4">
      <w:pPr>
        <w:ind w:left="1416"/>
        <w:rPr>
          <w:rFonts w:ascii="Kepler Std Light" w:hAnsi="Kepler Std Light"/>
          <w:b/>
          <w:bCs/>
          <w:sz w:val="28"/>
          <w:szCs w:val="28"/>
        </w:rPr>
      </w:pPr>
    </w:p>
    <w:p w14:paraId="0CC643FE" w14:textId="77777777" w:rsidR="00A43D95" w:rsidRDefault="00A43D95" w:rsidP="00A26FF4">
      <w:pPr>
        <w:ind w:left="1416"/>
        <w:rPr>
          <w:rFonts w:ascii="Kepler Std Light" w:hAnsi="Kepler Std Light"/>
          <w:b/>
          <w:bCs/>
          <w:sz w:val="28"/>
          <w:szCs w:val="28"/>
        </w:rPr>
      </w:pPr>
    </w:p>
    <w:p w14:paraId="2D2B0DCA" w14:textId="77777777" w:rsidR="00A43D95" w:rsidRDefault="00A43D95" w:rsidP="00A26FF4">
      <w:pPr>
        <w:ind w:left="1416"/>
        <w:rPr>
          <w:rFonts w:ascii="Kepler Std Light" w:hAnsi="Kepler Std Light"/>
          <w:b/>
          <w:bCs/>
          <w:sz w:val="28"/>
          <w:szCs w:val="28"/>
        </w:rPr>
      </w:pPr>
    </w:p>
    <w:p w14:paraId="67BCBFCB" w14:textId="77777777" w:rsidR="00A43D95" w:rsidRDefault="00A43D95" w:rsidP="00A26FF4">
      <w:pPr>
        <w:ind w:left="1416"/>
        <w:rPr>
          <w:rFonts w:ascii="Kepler Std Light" w:hAnsi="Kepler Std Light"/>
          <w:b/>
          <w:bCs/>
          <w:sz w:val="28"/>
          <w:szCs w:val="28"/>
        </w:rPr>
      </w:pPr>
    </w:p>
    <w:p w14:paraId="4F16BE8A" w14:textId="77777777" w:rsidR="00A43D95" w:rsidRDefault="00A43D95" w:rsidP="00A26FF4">
      <w:pPr>
        <w:ind w:left="1416"/>
        <w:rPr>
          <w:rFonts w:ascii="Kepler Std Light" w:hAnsi="Kepler Std Light"/>
          <w:b/>
          <w:bCs/>
          <w:sz w:val="28"/>
          <w:szCs w:val="28"/>
        </w:rPr>
      </w:pPr>
    </w:p>
    <w:p w14:paraId="36988E46" w14:textId="77777777" w:rsidR="00A43D95" w:rsidRDefault="00A43D95" w:rsidP="00A26FF4">
      <w:pPr>
        <w:ind w:left="1416"/>
        <w:rPr>
          <w:rFonts w:ascii="Kepler Std Light" w:hAnsi="Kepler Std Light"/>
          <w:b/>
          <w:bCs/>
          <w:sz w:val="28"/>
          <w:szCs w:val="28"/>
        </w:rPr>
      </w:pPr>
    </w:p>
    <w:p w14:paraId="1596DA9D" w14:textId="77777777" w:rsidR="00A43D95" w:rsidRDefault="00A43D95" w:rsidP="00A26FF4">
      <w:pPr>
        <w:ind w:left="1416"/>
        <w:rPr>
          <w:rFonts w:ascii="Kepler Std Light" w:hAnsi="Kepler Std Light"/>
          <w:b/>
          <w:bCs/>
          <w:sz w:val="28"/>
          <w:szCs w:val="28"/>
        </w:rPr>
      </w:pPr>
    </w:p>
    <w:p w14:paraId="574D81F0" w14:textId="77777777" w:rsidR="00A43D95" w:rsidRPr="00A43D95" w:rsidRDefault="00A43D95" w:rsidP="00A26FF4">
      <w:pPr>
        <w:ind w:left="1416"/>
        <w:rPr>
          <w:rFonts w:ascii="Kepler Std Light" w:hAnsi="Kepler Std Light"/>
          <w:b/>
          <w:bCs/>
          <w:sz w:val="22"/>
          <w:szCs w:val="22"/>
        </w:rPr>
      </w:pPr>
    </w:p>
    <w:p w14:paraId="537ECA46" w14:textId="77777777" w:rsidR="00A43D95" w:rsidRDefault="00A43D95" w:rsidP="00A26FF4">
      <w:pPr>
        <w:ind w:left="1416"/>
        <w:rPr>
          <w:rFonts w:ascii="Kepler Std Light" w:hAnsi="Kepler Std Light"/>
          <w:b/>
          <w:bCs/>
          <w:sz w:val="22"/>
          <w:szCs w:val="22"/>
        </w:rPr>
      </w:pPr>
    </w:p>
    <w:p w14:paraId="4222C376" w14:textId="77777777" w:rsidR="00A43D95" w:rsidRDefault="00A43D95" w:rsidP="00A26FF4">
      <w:pPr>
        <w:ind w:left="1416"/>
        <w:rPr>
          <w:rFonts w:ascii="Kepler Std Light" w:hAnsi="Kepler Std Light"/>
          <w:b/>
          <w:bCs/>
          <w:sz w:val="22"/>
          <w:szCs w:val="22"/>
        </w:rPr>
      </w:pPr>
    </w:p>
    <w:p w14:paraId="4AB14C26" w14:textId="77777777" w:rsidR="00A26FF4" w:rsidRPr="00A43D95" w:rsidRDefault="00A26FF4" w:rsidP="00A26FF4">
      <w:pPr>
        <w:ind w:left="1416"/>
        <w:rPr>
          <w:rFonts w:ascii="Kepler Std Light" w:hAnsi="Kepler Std Light"/>
          <w:b/>
          <w:bCs/>
          <w:sz w:val="22"/>
          <w:szCs w:val="22"/>
        </w:rPr>
      </w:pPr>
      <w:r>
        <w:rPr>
          <w:rFonts w:ascii="Kepler Std Light" w:hAnsi="Kepler Std Light"/>
          <w:b/>
          <w:sz w:val="22"/>
        </w:rPr>
        <w:t>Important</w:t>
      </w:r>
    </w:p>
    <w:p w14:paraId="0EC3362F" w14:textId="77777777" w:rsidR="00423FF2" w:rsidRPr="00A43D95" w:rsidRDefault="00423FF2" w:rsidP="00423FF2">
      <w:pPr>
        <w:ind w:left="1418"/>
        <w:rPr>
          <w:rFonts w:ascii="Kepler Std Light" w:hAnsi="Kepler Std Light"/>
          <w:sz w:val="18"/>
          <w:szCs w:val="18"/>
        </w:rPr>
      </w:pPr>
      <w:r>
        <w:rPr>
          <w:rFonts w:ascii="Kepler Std Light" w:hAnsi="Kepler Std Light"/>
          <w:sz w:val="18"/>
        </w:rPr>
        <w:t>The keywords we suggest must be approved by you.</w:t>
      </w:r>
    </w:p>
    <w:p w14:paraId="72025D85" w14:textId="77777777" w:rsidR="00CC0D37" w:rsidRPr="00A43D95" w:rsidRDefault="00423FF2" w:rsidP="00A43D95">
      <w:pPr>
        <w:ind w:left="1418"/>
        <w:rPr>
          <w:rFonts w:ascii="Kepler Std Light" w:hAnsi="Kepler Std Light"/>
          <w:sz w:val="18"/>
          <w:szCs w:val="18"/>
        </w:rPr>
      </w:pPr>
      <w:r>
        <w:rPr>
          <w:rFonts w:ascii="Kepler Std Light" w:hAnsi="Kepler Std Light"/>
          <w:sz w:val="18"/>
        </w:rPr>
        <w:t xml:space="preserve">For best results and a good ranking, search engine optimised content is very important, as are the page structure, avoidance of duplicate content and technical SEO. Technical SEO includes load speed, correct source codes, link structure, </w:t>
      </w:r>
      <w:proofErr w:type="gramStart"/>
      <w:r>
        <w:rPr>
          <w:rFonts w:ascii="Kepler Std Light" w:hAnsi="Kepler Std Light"/>
          <w:sz w:val="18"/>
        </w:rPr>
        <w:t>crawlability</w:t>
      </w:r>
      <w:proofErr w:type="gramEnd"/>
      <w:r>
        <w:rPr>
          <w:rFonts w:ascii="Kepler Std Light" w:hAnsi="Kepler Std Light"/>
          <w:sz w:val="18"/>
        </w:rPr>
        <w:t xml:space="preserve"> and security. We recommend you contact your website designer regarding technical SEO.</w:t>
      </w:r>
    </w:p>
    <w:sectPr w:rsidR="00CC0D37" w:rsidRPr="00A43D95" w:rsidSect="00707A0A">
      <w:headerReference w:type="default" r:id="rId9"/>
      <w:footerReference w:type="default" r:id="rId10"/>
      <w:headerReference w:type="first" r:id="rId11"/>
      <w:footerReference w:type="first" r:id="rId12"/>
      <w:pgSz w:w="11906" w:h="16838" w:code="9"/>
      <w:pgMar w:top="1985" w:right="709"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1D21" w14:textId="77777777" w:rsidR="007E6A0D" w:rsidRDefault="007E6A0D">
      <w:r>
        <w:separator/>
      </w:r>
    </w:p>
  </w:endnote>
  <w:endnote w:type="continuationSeparator" w:id="0">
    <w:p w14:paraId="00409E85" w14:textId="77777777" w:rsidR="007E6A0D" w:rsidRDefault="007E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Effra Medium">
    <w:panose1 w:val="020B0703020203020204"/>
    <w:charset w:val="00"/>
    <w:family w:val="swiss"/>
    <w:pitch w:val="variable"/>
    <w:sig w:usb0="A00000AF" w:usb1="5000205B" w:usb2="00000000" w:usb3="00000000" w:csb0="00000093"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8742B" w14:textId="77777777" w:rsidR="007E6A0D" w:rsidRPr="007A352A" w:rsidRDefault="001D27A6" w:rsidP="007A352A">
    <w:pPr>
      <w:pStyle w:val="Fuzeile"/>
    </w:pPr>
    <w:r>
      <w:rPr>
        <w:rFonts w:ascii="Effra Bold" w:hAnsi="Effra Bold"/>
      </w:rPr>
      <w:pict w14:anchorId="063568E5">
        <v:shapetype id="_x0000_t202" coordsize="21600,21600" o:spt="202" path="m,l,21600r21600,l21600,xe">
          <v:stroke joinstyle="miter"/>
          <v:path gradientshapeok="t" o:connecttype="rect"/>
        </v:shapetype>
        <v:shape id="_x0000_s36868" type="#_x0000_t202" style="position:absolute;margin-left:-130.3pt;margin-top:11.55pt;width:22.9pt;height:22.4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" stroked="f">
          <v:textbox>
            <w:txbxContent>
              <w:sdt>
                <w:sdtPr>
                  <w:rPr>
                    <w:rFonts w:asciiTheme="majorHAnsi" w:eastAsiaTheme="majorEastAsia" w:hAnsiTheme="majorHAnsi" w:cstheme="majorBidi"/>
                    <w:sz w:val="48"/>
                    <w:szCs w:val="48"/>
                  </w:rPr>
                  <w:id w:val="-1297597426"/>
                </w:sdtPr>
                <w:sdtEndPr>
                  <w:rPr>
                    <w:rFonts w:ascii="Effra" w:hAnsi="Effra"/>
                    <w:b/>
                    <w:sz w:val="24"/>
                    <w:szCs w:val="24"/>
                  </w:rPr>
                </w:sdtEndPr>
                <w:sdtContent>
                  <w:sdt>
                    <w:sdtPr>
                      <w:rPr>
                        <w:rFonts w:asciiTheme="majorHAnsi" w:eastAsiaTheme="majorEastAsia" w:hAnsiTheme="majorHAnsi" w:cstheme="majorBidi"/>
                        <w:sz w:val="48"/>
                        <w:szCs w:val="48"/>
                      </w:rPr>
                      <w:id w:val="1176464240"/>
                    </w:sdtPr>
                    <w:sdtEndPr>
                      <w:rPr>
                        <w:rFonts w:ascii="Effra" w:hAnsi="Effra"/>
                        <w:b/>
                        <w:sz w:val="24"/>
                        <w:szCs w:val="24"/>
                      </w:rPr>
                    </w:sdtEndPr>
                    <w:sdtContent>
                      <w:p w14:paraId="05D0A8ED" w14:textId="77777777" w:rsidR="007A352A" w:rsidRPr="004B5703" w:rsidRDefault="00F14611"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007A352A" w:rsidRPr="007141A7">
                          <w:rPr>
                            <w:rFonts w:ascii="Effra" w:hAnsi="Effra"/>
                            <w:b/>
                          </w:rPr>
                          <w:instrText>PAGE   \* MERGEFORMAT</w:instrText>
                        </w:r>
                        <w:r w:rsidRPr="007141A7">
                          <w:rPr>
                            <w:rFonts w:ascii="Effra" w:eastAsiaTheme="minorEastAsia" w:hAnsi="Effra"/>
                            <w:b/>
                          </w:rPr>
                          <w:fldChar w:fldCharType="separate"/>
                        </w:r>
                        <w:r w:rsidR="00AB6FE2" w:rsidRPr="00AB6FE2">
                          <w:rPr>
                            <w:rFonts w:ascii="Effra" w:eastAsiaTheme="majorEastAsia" w:hAnsi="Effra" w:cstheme="majorBidi"/>
                            <w:b/>
                            <w:noProof/>
                          </w:rPr>
                          <w:t>2</w:t>
                        </w:r>
                        <w:r w:rsidRPr="007141A7">
                          <w:rPr>
                            <w:rFonts w:ascii="Effra" w:eastAsiaTheme="majorEastAsia" w:hAnsi="Effra" w:cstheme="majorBidi"/>
                            <w:b/>
                          </w:rPr>
                          <w:fldChar w:fldCharType="end"/>
                        </w:r>
                      </w:p>
                    </w:sdtContent>
                  </w:sdt>
                </w:sdtContent>
              </w:sdt>
            </w:txbxContent>
          </v:textbox>
          <w10:wrap anchorx="margin"/>
        </v:shape>
      </w:pict>
    </w:r>
    <w:r>
      <w:pict w14:anchorId="4A05D296">
        <v:shape id="_x0000_s36867" type="#_x0000_t202" href="http://www.apostrophgroup.ch/" style="position:absolute;margin-left:283.75pt;margin-top:12pt;width:170.35pt;height:14.4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" o:button="t" filled="f" stroked="f">
          <v:fill o:detectmouseclick="t"/>
          <v:textbox inset="0,0,0,0">
            <w:txbxContent>
              <w:p w14:paraId="18E9195C" w14:textId="77777777" w:rsidR="007A352A" w:rsidRPr="00BC5006" w:rsidRDefault="007A352A" w:rsidP="007A352A">
                <w:pPr>
                  <w:spacing w:line="287" w:lineRule="exact"/>
                  <w:rPr>
                    <w:rFonts w:ascii="Effra"/>
                    <w:b/>
                    <w:color w:val="000000" w:themeColor="text1"/>
                    <w:sz w:val="24"/>
                  </w:rPr>
                </w:pPr>
                <w:r>
                  <w:rPr>
                    <w:rFonts w:ascii="Effra"/>
                    <w:b/>
                    <w:color w:val="000000" w:themeColor="text1"/>
                    <w:sz w:val="24"/>
                  </w:rPr>
                  <w:t>apostrophgroup.ch</w:t>
                </w:r>
              </w:p>
            </w:txbxContent>
          </v:textbox>
          <w10:wrap type="through"/>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E494E" w14:textId="77777777" w:rsidR="00212EC7" w:rsidRPr="007A352A" w:rsidRDefault="001D27A6" w:rsidP="007A352A">
    <w:pPr>
      <w:pStyle w:val="Fuzeile"/>
    </w:pPr>
    <w:bookmarkStart w:id="15" w:name="_Hlk101509030"/>
    <w:bookmarkStart w:id="16" w:name="_Hlk101509031"/>
    <w:bookmarkStart w:id="17" w:name="_Hlk101514799"/>
    <w:bookmarkStart w:id="18" w:name="_Hlk101514800"/>
    <w:bookmarkStart w:id="19" w:name="_Hlk104812383"/>
    <w:bookmarkStart w:id="20" w:name="_Hlk104812384"/>
    <w:bookmarkStart w:id="21" w:name="_Hlk104812817"/>
    <w:bookmarkStart w:id="22" w:name="_Hlk104812818"/>
    <w:bookmarkStart w:id="23" w:name="_Hlk104812943"/>
    <w:bookmarkStart w:id="24" w:name="_Hlk104812944"/>
    <w:bookmarkStart w:id="25" w:name="_Hlk104814137"/>
    <w:bookmarkStart w:id="26" w:name="_Hlk104814138"/>
    <w:bookmarkStart w:id="27" w:name="_Hlk104815722"/>
    <w:bookmarkStart w:id="28" w:name="_Hlk104815723"/>
    <w:r>
      <w:rPr>
        <w:rFonts w:ascii="Effra Bold" w:hAnsi="Effra Bold"/>
      </w:rPr>
      <w:pict w14:anchorId="09AD92F6">
        <v:shapetype id="_x0000_t202" coordsize="21600,21600" o:spt="202" path="m,l,21600r21600,l21600,xe">
          <v:stroke joinstyle="miter"/>
          <v:path gradientshapeok="t" o:connecttype="rect"/>
        </v:shapetype>
        <v:shape id="_x0000_s36866" type="#_x0000_t202" style="position:absolute;margin-left:-130.3pt;margin-top:11.55pt;width:22.9pt;height:22.4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" stroked="f">
          <v:textbox>
            <w:txbxContent>
              <w:sdt>
                <w:sdtPr>
                  <w:rPr>
                    <w:rFonts w:asciiTheme="majorHAnsi" w:eastAsiaTheme="majorEastAsia" w:hAnsiTheme="majorHAnsi" w:cstheme="majorBidi"/>
                    <w:sz w:val="48"/>
                    <w:szCs w:val="48"/>
                  </w:rPr>
                  <w:id w:val="-999964318"/>
                </w:sdtPr>
                <w:sdtEndPr>
                  <w:rPr>
                    <w:rFonts w:ascii="Effra" w:hAnsi="Effra"/>
                    <w:b/>
                    <w:sz w:val="24"/>
                    <w:szCs w:val="24"/>
                  </w:rPr>
                </w:sdtEndPr>
                <w:sdtContent>
                  <w:sdt>
                    <w:sdtPr>
                      <w:rPr>
                        <w:rFonts w:asciiTheme="majorHAnsi" w:eastAsiaTheme="majorEastAsia" w:hAnsiTheme="majorHAnsi" w:cstheme="majorBidi"/>
                        <w:sz w:val="48"/>
                        <w:szCs w:val="48"/>
                      </w:rPr>
                      <w:id w:val="574478829"/>
                    </w:sdtPr>
                    <w:sdtEndPr>
                      <w:rPr>
                        <w:rFonts w:ascii="Effra" w:hAnsi="Effra"/>
                        <w:b/>
                        <w:sz w:val="24"/>
                        <w:szCs w:val="24"/>
                      </w:rPr>
                    </w:sdtEndPr>
                    <w:sdtContent>
                      <w:p w14:paraId="33E5E5BB" w14:textId="77777777" w:rsidR="007A352A" w:rsidRPr="004B5703" w:rsidRDefault="00F14611"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007A352A" w:rsidRPr="007141A7">
                          <w:rPr>
                            <w:rFonts w:ascii="Effra" w:hAnsi="Effra"/>
                            <w:b/>
                          </w:rPr>
                          <w:instrText>PAGE   \* MERGEFORMAT</w:instrText>
                        </w:r>
                        <w:r w:rsidRPr="007141A7">
                          <w:rPr>
                            <w:rFonts w:ascii="Effra" w:eastAsiaTheme="minorEastAsia" w:hAnsi="Effra"/>
                            <w:b/>
                          </w:rPr>
                          <w:fldChar w:fldCharType="separate"/>
                        </w:r>
                        <w:r w:rsidR="00AB6FE2" w:rsidRPr="00AB6FE2">
                          <w:rPr>
                            <w:rFonts w:ascii="Effra" w:eastAsiaTheme="majorEastAsia" w:hAnsi="Effra" w:cstheme="majorBidi"/>
                            <w:b/>
                            <w:noProof/>
                          </w:rPr>
                          <w:t>1</w:t>
                        </w:r>
                        <w:r w:rsidRPr="007141A7">
                          <w:rPr>
                            <w:rFonts w:ascii="Effra" w:eastAsiaTheme="majorEastAsia" w:hAnsi="Effra" w:cstheme="majorBidi"/>
                            <w:b/>
                          </w:rPr>
                          <w:fldChar w:fldCharType="end"/>
                        </w:r>
                      </w:p>
                    </w:sdtContent>
                  </w:sdt>
                </w:sdtContent>
              </w:sdt>
            </w:txbxContent>
          </v:textbox>
          <w10:wrap anchorx="margin"/>
        </v:shape>
      </w:pict>
    </w:r>
    <w:r>
      <w:pict w14:anchorId="62EBA974">
        <v:shape id="_x0000_s36865" type="#_x0000_t202" href="http://www.apostrophgroup.ch/" style="position:absolute;margin-left:283.75pt;margin-top:12pt;width:170.35pt;height:14.4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" o:button="t" filled="f" stroked="f">
          <v:fill o:detectmouseclick="t"/>
          <v:textbox inset="0,0,0,0">
            <w:txbxContent>
              <w:p w14:paraId="5CFD4121" w14:textId="77777777" w:rsidR="007A352A" w:rsidRPr="00BC5006" w:rsidRDefault="007A352A" w:rsidP="007A352A">
                <w:pPr>
                  <w:spacing w:line="287" w:lineRule="exact"/>
                  <w:rPr>
                    <w:rFonts w:ascii="Effra"/>
                    <w:b/>
                    <w:color w:val="000000" w:themeColor="text1"/>
                    <w:sz w:val="24"/>
                  </w:rPr>
                </w:pPr>
                <w:r>
                  <w:rPr>
                    <w:rFonts w:ascii="Effra"/>
                    <w:b/>
                    <w:color w:val="000000" w:themeColor="text1"/>
                    <w:sz w:val="24"/>
                  </w:rPr>
                  <w:t>apostrophgroup.ch</w:t>
                </w:r>
              </w:p>
            </w:txbxContent>
          </v:textbox>
          <w10:wrap type="through"/>
        </v:shape>
      </w:pict>
    </w:r>
    <w:bookmarkEnd w:id="15"/>
    <w:bookmarkEnd w:id="16"/>
    <w:bookmarkEnd w:id="17"/>
    <w:bookmarkEnd w:id="18"/>
    <w:bookmarkEnd w:id="19"/>
    <w:bookmarkEnd w:id="20"/>
    <w:bookmarkEnd w:id="21"/>
    <w:bookmarkEnd w:id="22"/>
    <w:bookmarkEnd w:id="23"/>
    <w:bookmarkEnd w:id="24"/>
    <w:bookmarkEnd w:id="25"/>
    <w:bookmarkEnd w:id="26"/>
    <w:bookmarkEnd w:id="27"/>
    <w:bookmarkEnd w:id="2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FEF1E" w14:textId="77777777" w:rsidR="007E6A0D" w:rsidRDefault="007E6A0D">
      <w:r>
        <w:separator/>
      </w:r>
    </w:p>
  </w:footnote>
  <w:footnote w:type="continuationSeparator" w:id="0">
    <w:p w14:paraId="1643C576" w14:textId="77777777" w:rsidR="007E6A0D" w:rsidRDefault="007E6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3969"/>
    </w:tblGrid>
    <w:tr w:rsidR="007A352A" w:rsidRPr="00557611" w14:paraId="0B7AFFB1" w14:textId="77777777" w:rsidTr="00026874">
      <w:tc>
        <w:tcPr>
          <w:tcW w:w="5670" w:type="dxa"/>
          <w:tcMar>
            <w:left w:w="0" w:type="dxa"/>
            <w:right w:w="0" w:type="dxa"/>
          </w:tcMar>
        </w:tcPr>
        <w:p w14:paraId="164DF3EF" w14:textId="77777777" w:rsidR="007A352A" w:rsidRPr="00557611" w:rsidRDefault="007A352A" w:rsidP="007A352A">
          <w:pPr>
            <w:pStyle w:val="EinfAbs"/>
            <w:rPr>
              <w:rFonts w:ascii="Effra" w:hAnsi="Effra" w:cs="Effra"/>
              <w:b/>
              <w:bCs/>
              <w:spacing w:val="2"/>
            </w:rPr>
          </w:pPr>
          <w:bookmarkStart w:id="1" w:name="_Hlk104812396"/>
          <w:bookmarkStart w:id="2" w:name="_Hlk104812397"/>
          <w:bookmarkStart w:id="3" w:name="_Hlk104815730"/>
          <w:bookmarkStart w:id="4" w:name="_Hlk104815731"/>
        </w:p>
      </w:tc>
      <w:tc>
        <w:tcPr>
          <w:tcW w:w="3969" w:type="dxa"/>
          <w:tcMar>
            <w:left w:w="0" w:type="dxa"/>
            <w:right w:w="0" w:type="dxa"/>
          </w:tcMar>
        </w:tcPr>
        <w:p w14:paraId="4793C861" w14:textId="77777777" w:rsidR="007A352A" w:rsidRPr="00557611" w:rsidRDefault="007A352A" w:rsidP="007A352A">
          <w:pPr>
            <w:pStyle w:val="EinfAbs"/>
            <w:rPr>
              <w:rFonts w:ascii="Effra" w:hAnsi="Effra" w:cs="Effra"/>
              <w:b/>
              <w:bCs/>
              <w:spacing w:val="2"/>
            </w:rPr>
          </w:pPr>
          <w:r>
            <w:rPr>
              <w:rStyle w:val="KopfzeileFuzeileZchn"/>
            </w:rPr>
            <w:t>The Language Intelligence Company</w:t>
          </w:r>
        </w:p>
      </w:tc>
    </w:tr>
  </w:tbl>
  <w:p w14:paraId="08AFE399" w14:textId="77777777" w:rsidR="00DA0012" w:rsidRPr="007A352A" w:rsidRDefault="001D27A6" w:rsidP="007A352A">
    <w:pPr>
      <w:pStyle w:val="Textkrper"/>
      <w:spacing w:line="14" w:lineRule="auto"/>
      <w:rPr>
        <w:sz w:val="20"/>
      </w:rPr>
    </w:pPr>
    <w:r>
      <w:pict w14:anchorId="55890FF1">
        <v:shape id="Freihandform 18" o:spid="_x0000_s36869" style="position:absolute;margin-left:29.25pt;margin-top:12.75pt;width:25.25pt;height:48.4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5,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" path="m505,244l495,168,466,101,419,48,356,13,278,,213,10,156,39,110,84,80,143,69,213r12,81l110,355r35,52l174,459r12,62l181,577r-14,67l142,717r-36,80l59,879,,961r12,8l72,924r59,-50l190,819r56,-59l299,697r49,-64l392,567r38,-67l461,433r24,-65l500,304r5,-60xe" fillcolor="#0050a0" stroked="f">
          <v:path arrowok="t" o:connecttype="custom" o:connectlocs="320675,316865;314325,268605;295910,226060;266065,192405;226060,170180;176530,161925;135255,168275;99060,186690;69850,215265;50800,252730;43815,297180;51435,348615;69850,387350;92075,420370;110490,453390;118110,492760;114935,528320;106045,570865;90170,617220;67310,668020;37465,720090;0,772160;7620,777240;45720,748665;83185,716915;120650,681990;156210,644525;189865,604520;220980,563880;248920,521970;273050,479425;292735,436880;307975,395605;317500,354965;320675,316865" o:connectangles="0,0,0,0,0,0,0,0,0,0,0,0,0,0,0,0,0,0,0,0,0,0,0,0,0,0,0,0,0,0,0,0,0,0,0"/>
          <w10:wrap anchorx="page" anchory="page"/>
        </v:shape>
      </w:pic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87"/>
      <w:gridCol w:w="3969"/>
    </w:tblGrid>
    <w:tr w:rsidR="007A352A" w:rsidRPr="00557611" w14:paraId="702495CF" w14:textId="77777777" w:rsidTr="00026874">
      <w:tc>
        <w:tcPr>
          <w:tcW w:w="5387" w:type="dxa"/>
          <w:tcMar>
            <w:left w:w="0" w:type="dxa"/>
            <w:right w:w="0" w:type="dxa"/>
          </w:tcMar>
        </w:tcPr>
        <w:p w14:paraId="79482CBD" w14:textId="77777777" w:rsidR="007A352A" w:rsidRPr="00557611" w:rsidRDefault="007A352A" w:rsidP="007A352A">
          <w:pPr>
            <w:pStyle w:val="EinfAbs"/>
            <w:rPr>
              <w:rFonts w:ascii="Effra" w:hAnsi="Effra" w:cs="Effra"/>
              <w:b/>
              <w:bCs/>
              <w:spacing w:val="2"/>
            </w:rPr>
          </w:pPr>
          <w:bookmarkStart w:id="5" w:name="_Hlk104812365"/>
          <w:bookmarkStart w:id="6" w:name="_Hlk104812366"/>
          <w:bookmarkStart w:id="7" w:name="_Hlk104812809"/>
          <w:bookmarkStart w:id="8" w:name="_Hlk104812810"/>
          <w:bookmarkStart w:id="9" w:name="_Hlk104812934"/>
          <w:bookmarkStart w:id="10" w:name="_Hlk104812935"/>
          <w:bookmarkStart w:id="11" w:name="_Hlk104814127"/>
          <w:bookmarkStart w:id="12" w:name="_Hlk104814128"/>
          <w:bookmarkStart w:id="13" w:name="_Hlk104815715"/>
          <w:bookmarkStart w:id="14" w:name="_Hlk104815716"/>
        </w:p>
      </w:tc>
      <w:tc>
        <w:tcPr>
          <w:tcW w:w="3969" w:type="dxa"/>
          <w:tcMar>
            <w:left w:w="0" w:type="dxa"/>
            <w:right w:w="0" w:type="dxa"/>
          </w:tcMar>
        </w:tcPr>
        <w:p w14:paraId="60E945B8" w14:textId="77777777" w:rsidR="007A352A" w:rsidRPr="00557611" w:rsidRDefault="007A352A" w:rsidP="007A352A">
          <w:pPr>
            <w:pStyle w:val="EinfAbs"/>
            <w:rPr>
              <w:rFonts w:ascii="Effra" w:hAnsi="Effra" w:cs="Effra"/>
              <w:b/>
              <w:bCs/>
              <w:spacing w:val="2"/>
            </w:rPr>
          </w:pPr>
          <w:r>
            <w:rPr>
              <w:rStyle w:val="KopfzeileFuzeileZchn"/>
            </w:rPr>
            <w:t>The Language Intelligence Company</w:t>
          </w:r>
        </w:p>
      </w:tc>
    </w:tr>
  </w:tbl>
  <w:p w14:paraId="46940A9A" w14:textId="77777777" w:rsidR="00691E07" w:rsidRPr="007A352A" w:rsidRDefault="007A352A" w:rsidP="007A352A">
    <w:pPr>
      <w:pStyle w:val="Kopfzeile"/>
    </w:pPr>
    <w:r>
      <w:rPr>
        <w:rFonts w:ascii="Effra" w:hAnsi="Effra"/>
        <w:b/>
        <w:noProof/>
        <w:lang w:val="en-US" w:eastAsia="en-US"/>
      </w:rPr>
      <w:drawing>
        <wp:anchor distT="0" distB="0" distL="114300" distR="114300" simplePos="0" relativeHeight="251663360" behindDoc="0" locked="0" layoutInCell="1" allowOverlap="1" wp14:anchorId="5C6CA393" wp14:editId="4ECC2B7F">
          <wp:simplePos x="0" y="0"/>
          <wp:positionH relativeFrom="leftMargin">
            <wp:posOffset>312420</wp:posOffset>
          </wp:positionH>
          <wp:positionV relativeFrom="topMargin">
            <wp:posOffset>194945</wp:posOffset>
          </wp:positionV>
          <wp:extent cx="2250000" cy="7668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0000" cy="766800"/>
                  </a:xfrm>
                  <a:prstGeom prst="rect">
                    <a:avLst/>
                  </a:prstGeom>
                  <a:noFill/>
                  <a:ln>
                    <a:noFill/>
                  </a:ln>
                </pic:spPr>
              </pic:pic>
            </a:graphicData>
          </a:graphic>
        </wp:anchor>
      </w:drawing>
    </w:r>
    <w:bookmarkEnd w:id="5"/>
    <w:bookmarkEnd w:id="6"/>
    <w:bookmarkEnd w:id="7"/>
    <w:bookmarkEnd w:id="8"/>
    <w:bookmarkEnd w:id="9"/>
    <w:bookmarkEnd w:id="10"/>
    <w:bookmarkEnd w:id="11"/>
    <w:bookmarkEnd w:id="12"/>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1AC0"/>
    <w:multiLevelType w:val="hybridMultilevel"/>
    <w:tmpl w:val="173A84E2"/>
    <w:lvl w:ilvl="0" w:tplc="0807000D">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 w15:restartNumberingAfterBreak="0">
    <w:nsid w:val="26DE4274"/>
    <w:multiLevelType w:val="hybridMultilevel"/>
    <w:tmpl w:val="99F2878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B123E8"/>
    <w:multiLevelType w:val="hybridMultilevel"/>
    <w:tmpl w:val="4F24855C"/>
    <w:lvl w:ilvl="0" w:tplc="08070001">
      <w:start w:val="1"/>
      <w:numFmt w:val="bullet"/>
      <w:lvlText w:val=""/>
      <w:lvlJc w:val="left"/>
      <w:pPr>
        <w:ind w:left="1494" w:hanging="360"/>
      </w:pPr>
      <w:rPr>
        <w:rFonts w:ascii="Symbol" w:hAnsi="Symbol" w:hint="default"/>
      </w:rPr>
    </w:lvl>
    <w:lvl w:ilvl="1" w:tplc="08070003" w:tentative="1">
      <w:start w:val="1"/>
      <w:numFmt w:val="bullet"/>
      <w:lvlText w:val="o"/>
      <w:lvlJc w:val="left"/>
      <w:pPr>
        <w:ind w:left="2214" w:hanging="360"/>
      </w:pPr>
      <w:rPr>
        <w:rFonts w:ascii="Courier New" w:hAnsi="Courier New" w:cs="Courier New" w:hint="default"/>
      </w:rPr>
    </w:lvl>
    <w:lvl w:ilvl="2" w:tplc="08070005" w:tentative="1">
      <w:start w:val="1"/>
      <w:numFmt w:val="bullet"/>
      <w:lvlText w:val=""/>
      <w:lvlJc w:val="left"/>
      <w:pPr>
        <w:ind w:left="2934" w:hanging="360"/>
      </w:pPr>
      <w:rPr>
        <w:rFonts w:ascii="Wingdings" w:hAnsi="Wingdings" w:hint="default"/>
      </w:rPr>
    </w:lvl>
    <w:lvl w:ilvl="3" w:tplc="08070001" w:tentative="1">
      <w:start w:val="1"/>
      <w:numFmt w:val="bullet"/>
      <w:lvlText w:val=""/>
      <w:lvlJc w:val="left"/>
      <w:pPr>
        <w:ind w:left="3654" w:hanging="360"/>
      </w:pPr>
      <w:rPr>
        <w:rFonts w:ascii="Symbol" w:hAnsi="Symbol" w:hint="default"/>
      </w:rPr>
    </w:lvl>
    <w:lvl w:ilvl="4" w:tplc="08070003" w:tentative="1">
      <w:start w:val="1"/>
      <w:numFmt w:val="bullet"/>
      <w:lvlText w:val="o"/>
      <w:lvlJc w:val="left"/>
      <w:pPr>
        <w:ind w:left="4374" w:hanging="360"/>
      </w:pPr>
      <w:rPr>
        <w:rFonts w:ascii="Courier New" w:hAnsi="Courier New" w:cs="Courier New" w:hint="default"/>
      </w:rPr>
    </w:lvl>
    <w:lvl w:ilvl="5" w:tplc="08070005" w:tentative="1">
      <w:start w:val="1"/>
      <w:numFmt w:val="bullet"/>
      <w:lvlText w:val=""/>
      <w:lvlJc w:val="left"/>
      <w:pPr>
        <w:ind w:left="5094" w:hanging="360"/>
      </w:pPr>
      <w:rPr>
        <w:rFonts w:ascii="Wingdings" w:hAnsi="Wingdings" w:hint="default"/>
      </w:rPr>
    </w:lvl>
    <w:lvl w:ilvl="6" w:tplc="08070001" w:tentative="1">
      <w:start w:val="1"/>
      <w:numFmt w:val="bullet"/>
      <w:lvlText w:val=""/>
      <w:lvlJc w:val="left"/>
      <w:pPr>
        <w:ind w:left="5814" w:hanging="360"/>
      </w:pPr>
      <w:rPr>
        <w:rFonts w:ascii="Symbol" w:hAnsi="Symbol" w:hint="default"/>
      </w:rPr>
    </w:lvl>
    <w:lvl w:ilvl="7" w:tplc="08070003" w:tentative="1">
      <w:start w:val="1"/>
      <w:numFmt w:val="bullet"/>
      <w:lvlText w:val="o"/>
      <w:lvlJc w:val="left"/>
      <w:pPr>
        <w:ind w:left="6534" w:hanging="360"/>
      </w:pPr>
      <w:rPr>
        <w:rFonts w:ascii="Courier New" w:hAnsi="Courier New" w:cs="Courier New" w:hint="default"/>
      </w:rPr>
    </w:lvl>
    <w:lvl w:ilvl="8" w:tplc="08070005" w:tentative="1">
      <w:start w:val="1"/>
      <w:numFmt w:val="bullet"/>
      <w:lvlText w:val=""/>
      <w:lvlJc w:val="left"/>
      <w:pPr>
        <w:ind w:left="7254" w:hanging="360"/>
      </w:pPr>
      <w:rPr>
        <w:rFonts w:ascii="Wingdings" w:hAnsi="Wingdings" w:hint="default"/>
      </w:rPr>
    </w:lvl>
  </w:abstractNum>
  <w:abstractNum w:abstractNumId="3" w15:restartNumberingAfterBreak="0">
    <w:nsid w:val="3E395AF1"/>
    <w:multiLevelType w:val="hybridMultilevel"/>
    <w:tmpl w:val="156E65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D3807F4"/>
    <w:multiLevelType w:val="hybridMultilevel"/>
    <w:tmpl w:val="9FEA47F6"/>
    <w:lvl w:ilvl="0" w:tplc="08070001">
      <w:start w:val="1"/>
      <w:numFmt w:val="bullet"/>
      <w:lvlText w:val=""/>
      <w:lvlJc w:val="left"/>
      <w:pPr>
        <w:ind w:left="3210" w:hanging="360"/>
      </w:pPr>
      <w:rPr>
        <w:rFonts w:ascii="Symbol" w:hAnsi="Symbol" w:hint="default"/>
      </w:rPr>
    </w:lvl>
    <w:lvl w:ilvl="1" w:tplc="08070003">
      <w:start w:val="1"/>
      <w:numFmt w:val="bullet"/>
      <w:lvlText w:val="o"/>
      <w:lvlJc w:val="left"/>
      <w:pPr>
        <w:ind w:left="3930" w:hanging="360"/>
      </w:pPr>
      <w:rPr>
        <w:rFonts w:ascii="Courier New" w:hAnsi="Courier New" w:cs="Courier New" w:hint="default"/>
      </w:rPr>
    </w:lvl>
    <w:lvl w:ilvl="2" w:tplc="08070005" w:tentative="1">
      <w:start w:val="1"/>
      <w:numFmt w:val="bullet"/>
      <w:lvlText w:val=""/>
      <w:lvlJc w:val="left"/>
      <w:pPr>
        <w:ind w:left="4650" w:hanging="360"/>
      </w:pPr>
      <w:rPr>
        <w:rFonts w:ascii="Wingdings" w:hAnsi="Wingdings" w:hint="default"/>
      </w:rPr>
    </w:lvl>
    <w:lvl w:ilvl="3" w:tplc="08070001" w:tentative="1">
      <w:start w:val="1"/>
      <w:numFmt w:val="bullet"/>
      <w:lvlText w:val=""/>
      <w:lvlJc w:val="left"/>
      <w:pPr>
        <w:ind w:left="5370" w:hanging="360"/>
      </w:pPr>
      <w:rPr>
        <w:rFonts w:ascii="Symbol" w:hAnsi="Symbol" w:hint="default"/>
      </w:rPr>
    </w:lvl>
    <w:lvl w:ilvl="4" w:tplc="08070003" w:tentative="1">
      <w:start w:val="1"/>
      <w:numFmt w:val="bullet"/>
      <w:lvlText w:val="o"/>
      <w:lvlJc w:val="left"/>
      <w:pPr>
        <w:ind w:left="6090" w:hanging="360"/>
      </w:pPr>
      <w:rPr>
        <w:rFonts w:ascii="Courier New" w:hAnsi="Courier New" w:cs="Courier New" w:hint="default"/>
      </w:rPr>
    </w:lvl>
    <w:lvl w:ilvl="5" w:tplc="08070005" w:tentative="1">
      <w:start w:val="1"/>
      <w:numFmt w:val="bullet"/>
      <w:lvlText w:val=""/>
      <w:lvlJc w:val="left"/>
      <w:pPr>
        <w:ind w:left="6810" w:hanging="360"/>
      </w:pPr>
      <w:rPr>
        <w:rFonts w:ascii="Wingdings" w:hAnsi="Wingdings" w:hint="default"/>
      </w:rPr>
    </w:lvl>
    <w:lvl w:ilvl="6" w:tplc="08070001" w:tentative="1">
      <w:start w:val="1"/>
      <w:numFmt w:val="bullet"/>
      <w:lvlText w:val=""/>
      <w:lvlJc w:val="left"/>
      <w:pPr>
        <w:ind w:left="7530" w:hanging="360"/>
      </w:pPr>
      <w:rPr>
        <w:rFonts w:ascii="Symbol" w:hAnsi="Symbol" w:hint="default"/>
      </w:rPr>
    </w:lvl>
    <w:lvl w:ilvl="7" w:tplc="08070003" w:tentative="1">
      <w:start w:val="1"/>
      <w:numFmt w:val="bullet"/>
      <w:lvlText w:val="o"/>
      <w:lvlJc w:val="left"/>
      <w:pPr>
        <w:ind w:left="8250" w:hanging="360"/>
      </w:pPr>
      <w:rPr>
        <w:rFonts w:ascii="Courier New" w:hAnsi="Courier New" w:cs="Courier New" w:hint="default"/>
      </w:rPr>
    </w:lvl>
    <w:lvl w:ilvl="8" w:tplc="08070005" w:tentative="1">
      <w:start w:val="1"/>
      <w:numFmt w:val="bullet"/>
      <w:lvlText w:val=""/>
      <w:lvlJc w:val="left"/>
      <w:pPr>
        <w:ind w:left="8970" w:hanging="360"/>
      </w:pPr>
      <w:rPr>
        <w:rFonts w:ascii="Wingdings" w:hAnsi="Wingdings" w:hint="default"/>
      </w:rPr>
    </w:lvl>
  </w:abstractNum>
  <w:abstractNum w:abstractNumId="5" w15:restartNumberingAfterBreak="0">
    <w:nsid w:val="609C13A4"/>
    <w:multiLevelType w:val="hybridMultilevel"/>
    <w:tmpl w:val="496C02A4"/>
    <w:lvl w:ilvl="0" w:tplc="F18C514C">
      <w:start w:val="1"/>
      <w:numFmt w:val="bullet"/>
      <w:lvlText w:val="-"/>
      <w:lvlJc w:val="left"/>
      <w:pPr>
        <w:ind w:left="720" w:hanging="360"/>
      </w:pPr>
      <w:rPr>
        <w:rFonts w:ascii="Arial" w:eastAsia="Calibr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6" w15:restartNumberingAfterBreak="0">
    <w:nsid w:val="65291FB0"/>
    <w:multiLevelType w:val="hybridMultilevel"/>
    <w:tmpl w:val="D1A4FDB2"/>
    <w:lvl w:ilvl="0" w:tplc="899EE2A0">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AAA11EF"/>
    <w:multiLevelType w:val="hybridMultilevel"/>
    <w:tmpl w:val="75B877A6"/>
    <w:lvl w:ilvl="0" w:tplc="BEC084AE">
      <w:start w:val="1"/>
      <w:numFmt w:val="bullet"/>
      <w:lvlText w:val="•"/>
      <w:lvlJc w:val="left"/>
      <w:pPr>
        <w:tabs>
          <w:tab w:val="num" w:pos="720"/>
        </w:tabs>
        <w:ind w:left="720" w:hanging="360"/>
      </w:pPr>
      <w:rPr>
        <w:rFonts w:ascii="Arial" w:hAnsi="Arial" w:hint="default"/>
      </w:rPr>
    </w:lvl>
    <w:lvl w:ilvl="1" w:tplc="A7E45E38" w:tentative="1">
      <w:start w:val="1"/>
      <w:numFmt w:val="bullet"/>
      <w:lvlText w:val="•"/>
      <w:lvlJc w:val="left"/>
      <w:pPr>
        <w:tabs>
          <w:tab w:val="num" w:pos="1440"/>
        </w:tabs>
        <w:ind w:left="1440" w:hanging="360"/>
      </w:pPr>
      <w:rPr>
        <w:rFonts w:ascii="Arial" w:hAnsi="Arial" w:hint="default"/>
      </w:rPr>
    </w:lvl>
    <w:lvl w:ilvl="2" w:tplc="1F14AE16" w:tentative="1">
      <w:start w:val="1"/>
      <w:numFmt w:val="bullet"/>
      <w:lvlText w:val="•"/>
      <w:lvlJc w:val="left"/>
      <w:pPr>
        <w:tabs>
          <w:tab w:val="num" w:pos="2160"/>
        </w:tabs>
        <w:ind w:left="2160" w:hanging="360"/>
      </w:pPr>
      <w:rPr>
        <w:rFonts w:ascii="Arial" w:hAnsi="Arial" w:hint="default"/>
      </w:rPr>
    </w:lvl>
    <w:lvl w:ilvl="3" w:tplc="3872D5E4" w:tentative="1">
      <w:start w:val="1"/>
      <w:numFmt w:val="bullet"/>
      <w:lvlText w:val="•"/>
      <w:lvlJc w:val="left"/>
      <w:pPr>
        <w:tabs>
          <w:tab w:val="num" w:pos="2880"/>
        </w:tabs>
        <w:ind w:left="2880" w:hanging="360"/>
      </w:pPr>
      <w:rPr>
        <w:rFonts w:ascii="Arial" w:hAnsi="Arial" w:hint="default"/>
      </w:rPr>
    </w:lvl>
    <w:lvl w:ilvl="4" w:tplc="1684050C" w:tentative="1">
      <w:start w:val="1"/>
      <w:numFmt w:val="bullet"/>
      <w:lvlText w:val="•"/>
      <w:lvlJc w:val="left"/>
      <w:pPr>
        <w:tabs>
          <w:tab w:val="num" w:pos="3600"/>
        </w:tabs>
        <w:ind w:left="3600" w:hanging="360"/>
      </w:pPr>
      <w:rPr>
        <w:rFonts w:ascii="Arial" w:hAnsi="Arial" w:hint="default"/>
      </w:rPr>
    </w:lvl>
    <w:lvl w:ilvl="5" w:tplc="11903840" w:tentative="1">
      <w:start w:val="1"/>
      <w:numFmt w:val="bullet"/>
      <w:lvlText w:val="•"/>
      <w:lvlJc w:val="left"/>
      <w:pPr>
        <w:tabs>
          <w:tab w:val="num" w:pos="4320"/>
        </w:tabs>
        <w:ind w:left="4320" w:hanging="360"/>
      </w:pPr>
      <w:rPr>
        <w:rFonts w:ascii="Arial" w:hAnsi="Arial" w:hint="default"/>
      </w:rPr>
    </w:lvl>
    <w:lvl w:ilvl="6" w:tplc="792AB25A" w:tentative="1">
      <w:start w:val="1"/>
      <w:numFmt w:val="bullet"/>
      <w:lvlText w:val="•"/>
      <w:lvlJc w:val="left"/>
      <w:pPr>
        <w:tabs>
          <w:tab w:val="num" w:pos="5040"/>
        </w:tabs>
        <w:ind w:left="5040" w:hanging="360"/>
      </w:pPr>
      <w:rPr>
        <w:rFonts w:ascii="Arial" w:hAnsi="Arial" w:hint="default"/>
      </w:rPr>
    </w:lvl>
    <w:lvl w:ilvl="7" w:tplc="DD605DDE" w:tentative="1">
      <w:start w:val="1"/>
      <w:numFmt w:val="bullet"/>
      <w:lvlText w:val="•"/>
      <w:lvlJc w:val="left"/>
      <w:pPr>
        <w:tabs>
          <w:tab w:val="num" w:pos="5760"/>
        </w:tabs>
        <w:ind w:left="5760" w:hanging="360"/>
      </w:pPr>
      <w:rPr>
        <w:rFonts w:ascii="Arial" w:hAnsi="Arial" w:hint="default"/>
      </w:rPr>
    </w:lvl>
    <w:lvl w:ilvl="8" w:tplc="91FE2E6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5"/>
  </w:num>
  <w:num w:numId="4">
    <w:abstractNumId w:val="0"/>
  </w:num>
  <w:num w:numId="5">
    <w:abstractNumId w:val="6"/>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7kGSMp9QRU3U8X6NrG8ZX0NG3mcI1uhgepd4eEWmjeQ2QYa/6n5E+kU+fBw5IxFZ6Y7Wid+2vVIrI6qFFIJCw==" w:salt="yXHjYf+QBvIZesjWNfL1RA=="/>
  <w:defaultTabStop w:val="708"/>
  <w:hyphenationZone w:val="425"/>
  <w:characterSpacingControl w:val="doNotCompress"/>
  <w:hdrShapeDefaults>
    <o:shapedefaults v:ext="edit" spidmax="36872"/>
    <o:shapelayout v:ext="edit">
      <o:idmap v:ext="edit" data="36"/>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6A0D"/>
    <w:rsid w:val="00015E34"/>
    <w:rsid w:val="00025F2D"/>
    <w:rsid w:val="000B4C3A"/>
    <w:rsid w:val="000F41C7"/>
    <w:rsid w:val="00100934"/>
    <w:rsid w:val="00107553"/>
    <w:rsid w:val="00120ECB"/>
    <w:rsid w:val="00124E42"/>
    <w:rsid w:val="00130BE6"/>
    <w:rsid w:val="00135F69"/>
    <w:rsid w:val="00136CE7"/>
    <w:rsid w:val="001860A9"/>
    <w:rsid w:val="001D27A6"/>
    <w:rsid w:val="00212EC7"/>
    <w:rsid w:val="00231727"/>
    <w:rsid w:val="0023579C"/>
    <w:rsid w:val="002E4A94"/>
    <w:rsid w:val="002E5B48"/>
    <w:rsid w:val="002E644B"/>
    <w:rsid w:val="003431EE"/>
    <w:rsid w:val="003B0E30"/>
    <w:rsid w:val="003C5B28"/>
    <w:rsid w:val="00410B49"/>
    <w:rsid w:val="00423FF2"/>
    <w:rsid w:val="00431023"/>
    <w:rsid w:val="004463BE"/>
    <w:rsid w:val="00487BBE"/>
    <w:rsid w:val="004A7449"/>
    <w:rsid w:val="004B421D"/>
    <w:rsid w:val="004C15AC"/>
    <w:rsid w:val="004C61DA"/>
    <w:rsid w:val="004C7F3B"/>
    <w:rsid w:val="0051427C"/>
    <w:rsid w:val="00514F5F"/>
    <w:rsid w:val="005923EB"/>
    <w:rsid w:val="005949B0"/>
    <w:rsid w:val="005B0B51"/>
    <w:rsid w:val="005B5A8C"/>
    <w:rsid w:val="005D3BA0"/>
    <w:rsid w:val="00631D95"/>
    <w:rsid w:val="00681BDB"/>
    <w:rsid w:val="00691E07"/>
    <w:rsid w:val="006A3FDA"/>
    <w:rsid w:val="006C36AB"/>
    <w:rsid w:val="006D3735"/>
    <w:rsid w:val="006E47D2"/>
    <w:rsid w:val="00704EB4"/>
    <w:rsid w:val="00705435"/>
    <w:rsid w:val="00707A0A"/>
    <w:rsid w:val="00724FCF"/>
    <w:rsid w:val="0078326D"/>
    <w:rsid w:val="00787583"/>
    <w:rsid w:val="007A352A"/>
    <w:rsid w:val="007B2F15"/>
    <w:rsid w:val="007B7ADC"/>
    <w:rsid w:val="007C3132"/>
    <w:rsid w:val="007D082B"/>
    <w:rsid w:val="007E0B71"/>
    <w:rsid w:val="007E6A0D"/>
    <w:rsid w:val="00830BEA"/>
    <w:rsid w:val="0083437D"/>
    <w:rsid w:val="0087514B"/>
    <w:rsid w:val="00891C18"/>
    <w:rsid w:val="00894E3C"/>
    <w:rsid w:val="008D7535"/>
    <w:rsid w:val="008F2DB5"/>
    <w:rsid w:val="00946B23"/>
    <w:rsid w:val="009D7EC0"/>
    <w:rsid w:val="009E45B0"/>
    <w:rsid w:val="00A043C3"/>
    <w:rsid w:val="00A20E81"/>
    <w:rsid w:val="00A26FF4"/>
    <w:rsid w:val="00A334FA"/>
    <w:rsid w:val="00A40D4B"/>
    <w:rsid w:val="00A43D95"/>
    <w:rsid w:val="00A908BE"/>
    <w:rsid w:val="00AB6FE2"/>
    <w:rsid w:val="00AB7113"/>
    <w:rsid w:val="00AD095E"/>
    <w:rsid w:val="00B00474"/>
    <w:rsid w:val="00B167A1"/>
    <w:rsid w:val="00B17DB4"/>
    <w:rsid w:val="00B34769"/>
    <w:rsid w:val="00B60129"/>
    <w:rsid w:val="00B70BC0"/>
    <w:rsid w:val="00BC0F05"/>
    <w:rsid w:val="00BD27DE"/>
    <w:rsid w:val="00BD53E8"/>
    <w:rsid w:val="00C443BC"/>
    <w:rsid w:val="00CC0D37"/>
    <w:rsid w:val="00CE121E"/>
    <w:rsid w:val="00CF1CD2"/>
    <w:rsid w:val="00D33F55"/>
    <w:rsid w:val="00DA0012"/>
    <w:rsid w:val="00DF6A03"/>
    <w:rsid w:val="00E270AA"/>
    <w:rsid w:val="00E2741D"/>
    <w:rsid w:val="00E75E78"/>
    <w:rsid w:val="00E832B1"/>
    <w:rsid w:val="00EB1B6E"/>
    <w:rsid w:val="00EF4DEF"/>
    <w:rsid w:val="00F00BC0"/>
    <w:rsid w:val="00F01BDD"/>
    <w:rsid w:val="00F0709C"/>
    <w:rsid w:val="00F14611"/>
    <w:rsid w:val="00F17BA4"/>
    <w:rsid w:val="00F224C0"/>
    <w:rsid w:val="00F369FE"/>
    <w:rsid w:val="00F54E56"/>
    <w:rsid w:val="00F678A2"/>
    <w:rsid w:val="00FB1833"/>
    <w:rsid w:val="00FB30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72"/>
    <o:shapelayout v:ext="edit">
      <o:idmap v:ext="edit" data="1"/>
    </o:shapelayout>
  </w:shapeDefaults>
  <w:decimalSymbol w:val="."/>
  <w:listSeparator w:val=";"/>
  <w14:docId w14:val="05514D50"/>
  <w15:docId w15:val="{571E2929-8C4D-4BB0-9606-A19392DA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87583"/>
    <w:rPr>
      <w:szCs w:val="24"/>
    </w:rPr>
  </w:style>
  <w:style w:type="paragraph" w:styleId="berschrift1">
    <w:name w:val="heading 1"/>
    <w:basedOn w:val="Standard"/>
    <w:next w:val="Standard"/>
    <w:link w:val="berschrift1Zchn"/>
    <w:uiPriority w:val="9"/>
    <w:qFormat/>
    <w:rsid w:val="0078758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787583"/>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787583"/>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C15AC"/>
    <w:pPr>
      <w:tabs>
        <w:tab w:val="center" w:pos="4536"/>
        <w:tab w:val="right" w:pos="9072"/>
      </w:tabs>
    </w:pPr>
  </w:style>
  <w:style w:type="paragraph" w:styleId="Fuzeile">
    <w:name w:val="footer"/>
    <w:basedOn w:val="Standard"/>
    <w:link w:val="FuzeileZchn"/>
    <w:uiPriority w:val="99"/>
    <w:rsid w:val="004C15AC"/>
    <w:pPr>
      <w:tabs>
        <w:tab w:val="center" w:pos="4536"/>
        <w:tab w:val="right" w:pos="9072"/>
      </w:tabs>
    </w:pPr>
  </w:style>
  <w:style w:type="paragraph" w:styleId="Sprechblasentext">
    <w:name w:val="Balloon Text"/>
    <w:basedOn w:val="Standard"/>
    <w:link w:val="SprechblasentextZchn"/>
    <w:uiPriority w:val="99"/>
    <w:unhideWhenUsed/>
    <w:rsid w:val="00691E07"/>
    <w:rPr>
      <w:rFonts w:ascii="Lucida Grande" w:eastAsia="MS Mincho" w:hAnsi="Lucida Grande" w:cs="Lucida Grande"/>
      <w:sz w:val="18"/>
      <w:szCs w:val="18"/>
      <w:lang w:eastAsia="de-DE"/>
    </w:rPr>
  </w:style>
  <w:style w:type="character" w:customStyle="1" w:styleId="SprechblasentextZchn">
    <w:name w:val="Sprechblasentext Zchn"/>
    <w:link w:val="Sprechblasentext"/>
    <w:uiPriority w:val="99"/>
    <w:rsid w:val="00691E07"/>
    <w:rPr>
      <w:rFonts w:ascii="Lucida Grande" w:eastAsia="MS Mincho" w:hAnsi="Lucida Grande" w:cs="Lucida Grande"/>
      <w:sz w:val="18"/>
      <w:szCs w:val="18"/>
      <w:lang w:val="en-GB" w:eastAsia="de-DE"/>
    </w:rPr>
  </w:style>
  <w:style w:type="character" w:customStyle="1" w:styleId="KopfzeileZchn">
    <w:name w:val="Kopfzeile Zchn"/>
    <w:link w:val="Kopfzeile"/>
    <w:uiPriority w:val="99"/>
    <w:rsid w:val="00691E07"/>
    <w:rPr>
      <w:szCs w:val="24"/>
    </w:rPr>
  </w:style>
  <w:style w:type="paragraph" w:styleId="Listenabsatz">
    <w:name w:val="List Paragraph"/>
    <w:basedOn w:val="Standard"/>
    <w:uiPriority w:val="34"/>
    <w:qFormat/>
    <w:rsid w:val="00BD53E8"/>
    <w:pPr>
      <w:ind w:left="720"/>
    </w:pPr>
    <w:rPr>
      <w:rFonts w:ascii="Calibri" w:eastAsia="Calibri" w:hAnsi="Calibri"/>
      <w:sz w:val="22"/>
      <w:szCs w:val="22"/>
    </w:rPr>
  </w:style>
  <w:style w:type="character" w:customStyle="1" w:styleId="A0">
    <w:name w:val="A0"/>
    <w:uiPriority w:val="99"/>
    <w:rsid w:val="00BD53E8"/>
    <w:rPr>
      <w:rFonts w:ascii="Aleksei" w:hAnsi="Aleksei" w:hint="default"/>
      <w:color w:val="000000"/>
    </w:rPr>
  </w:style>
  <w:style w:type="character" w:customStyle="1" w:styleId="hps">
    <w:name w:val="hps"/>
    <w:basedOn w:val="Absatz-Standardschriftart"/>
    <w:rsid w:val="00BD53E8"/>
  </w:style>
  <w:style w:type="character" w:styleId="Hyperlink">
    <w:name w:val="Hyperlink"/>
    <w:basedOn w:val="Absatz-Standardschriftart"/>
    <w:uiPriority w:val="99"/>
    <w:unhideWhenUsed/>
    <w:rsid w:val="004C61DA"/>
    <w:rPr>
      <w:color w:val="0000FF"/>
      <w:u w:val="single"/>
    </w:rPr>
  </w:style>
  <w:style w:type="table" w:styleId="Tabellenraster">
    <w:name w:val="Table Grid"/>
    <w:basedOn w:val="NormaleTabelle"/>
    <w:uiPriority w:val="39"/>
    <w:rsid w:val="007A352A"/>
    <w:rPr>
      <w:rFonts w:ascii="Effra Light" w:eastAsia="SimSun" w:hAnsi="Effra Light"/>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shd w:val="clear" w:color="auto" w:fill="auto"/>
    </w:tcPr>
  </w:style>
  <w:style w:type="paragraph" w:customStyle="1" w:styleId="EinfAbs">
    <w:name w:val="[Einf. Abs.]"/>
    <w:basedOn w:val="Standard"/>
    <w:link w:val="EinfAbsZchn"/>
    <w:uiPriority w:val="99"/>
    <w:rsid w:val="007A352A"/>
    <w:pPr>
      <w:autoSpaceDE w:val="0"/>
      <w:autoSpaceDN w:val="0"/>
      <w:adjustRightInd w:val="0"/>
      <w:spacing w:line="288" w:lineRule="auto"/>
      <w:textAlignment w:val="center"/>
    </w:pPr>
    <w:rPr>
      <w:rFonts w:ascii="MinionPro-Regular" w:eastAsiaTheme="minorHAnsi" w:hAnsi="MinionPro-Regular" w:cs="MinionPro-Regular"/>
      <w:color w:val="000000"/>
      <w:sz w:val="24"/>
      <w:lang w:eastAsia="en-US"/>
    </w:rPr>
  </w:style>
  <w:style w:type="character" w:customStyle="1" w:styleId="EinfAbsZchn">
    <w:name w:val="[Einf. Abs.] Zchn"/>
    <w:basedOn w:val="Absatz-Standardschriftart"/>
    <w:link w:val="EinfAbs"/>
    <w:uiPriority w:val="99"/>
    <w:rsid w:val="007A352A"/>
    <w:rPr>
      <w:rFonts w:ascii="MinionPro-Regular" w:eastAsiaTheme="minorHAnsi" w:hAnsi="MinionPro-Regular" w:cs="MinionPro-Regular"/>
      <w:color w:val="000000"/>
      <w:sz w:val="24"/>
      <w:szCs w:val="24"/>
      <w:lang w:val="en-GB" w:eastAsia="en-US"/>
    </w:rPr>
  </w:style>
  <w:style w:type="paragraph" w:customStyle="1" w:styleId="KopfzeileFuzeile">
    <w:name w:val="Kopfzeile/Fußzeile"/>
    <w:basedOn w:val="EinfAbs"/>
    <w:link w:val="KopfzeileFuzeileZchn"/>
    <w:qFormat/>
    <w:rsid w:val="007A352A"/>
    <w:rPr>
      <w:rFonts w:ascii="Effra" w:hAnsi="Effra" w:cs="Effra"/>
      <w:b/>
      <w:bCs/>
      <w:spacing w:val="2"/>
    </w:rPr>
  </w:style>
  <w:style w:type="character" w:customStyle="1" w:styleId="KopfzeileFuzeileZchn">
    <w:name w:val="Kopfzeile/Fußzeile Zchn"/>
    <w:basedOn w:val="EinfAbsZchn"/>
    <w:link w:val="KopfzeileFuzeile"/>
    <w:rsid w:val="007A352A"/>
    <w:rPr>
      <w:rFonts w:ascii="Effra" w:eastAsiaTheme="minorHAnsi" w:hAnsi="Effra" w:cs="Effra"/>
      <w:b/>
      <w:bCs/>
      <w:color w:val="000000"/>
      <w:spacing w:val="2"/>
      <w:sz w:val="24"/>
      <w:szCs w:val="24"/>
      <w:lang w:val="en-GB" w:eastAsia="en-US"/>
    </w:rPr>
  </w:style>
  <w:style w:type="paragraph" w:styleId="Textkrper">
    <w:name w:val="Body Text"/>
    <w:basedOn w:val="Standard"/>
    <w:link w:val="TextkrperZchn"/>
    <w:uiPriority w:val="1"/>
    <w:qFormat/>
    <w:rsid w:val="007A352A"/>
    <w:pPr>
      <w:widowControl w:val="0"/>
      <w:autoSpaceDE w:val="0"/>
      <w:autoSpaceDN w:val="0"/>
    </w:pPr>
    <w:rPr>
      <w:rFonts w:ascii="Kepler Std Light" w:eastAsia="Kepler Std Light" w:hAnsi="Kepler Std Light" w:cs="Kepler Std Light"/>
      <w:sz w:val="24"/>
      <w:lang w:eastAsia="en-US"/>
    </w:rPr>
  </w:style>
  <w:style w:type="character" w:customStyle="1" w:styleId="TextkrperZchn">
    <w:name w:val="Textkörper Zchn"/>
    <w:basedOn w:val="Absatz-Standardschriftart"/>
    <w:link w:val="Textkrper"/>
    <w:uiPriority w:val="1"/>
    <w:rsid w:val="007A352A"/>
    <w:rPr>
      <w:rFonts w:ascii="Kepler Std Light" w:eastAsia="Kepler Std Light" w:hAnsi="Kepler Std Light" w:cs="Kepler Std Light"/>
      <w:sz w:val="24"/>
      <w:szCs w:val="24"/>
      <w:lang w:val="en-GB" w:eastAsia="en-US"/>
    </w:rPr>
  </w:style>
  <w:style w:type="character" w:customStyle="1" w:styleId="FuzeileZchn">
    <w:name w:val="Fußzeile Zchn"/>
    <w:basedOn w:val="Absatz-Standardschriftart"/>
    <w:link w:val="Fuzeile"/>
    <w:uiPriority w:val="99"/>
    <w:rsid w:val="007A352A"/>
    <w:rPr>
      <w:szCs w:val="24"/>
    </w:rPr>
  </w:style>
  <w:style w:type="character" w:customStyle="1" w:styleId="berschrift1Zchn">
    <w:name w:val="Überschrift 1 Zchn"/>
    <w:basedOn w:val="Absatz-Standardschriftart"/>
    <w:link w:val="berschrift1"/>
    <w:uiPriority w:val="9"/>
    <w:rsid w:val="00681BDB"/>
    <w:rPr>
      <w:rFonts w:ascii="Arial" w:hAnsi="Arial" w:cs="Arial"/>
      <w:b/>
      <w:bCs/>
      <w:kern w:val="32"/>
      <w:sz w:val="32"/>
      <w:szCs w:val="32"/>
    </w:rPr>
  </w:style>
  <w:style w:type="character" w:styleId="BesuchterLink">
    <w:name w:val="FollowedHyperlink"/>
    <w:basedOn w:val="Absatz-Standardschriftart"/>
    <w:semiHidden/>
    <w:unhideWhenUsed/>
    <w:rsid w:val="008F2DB5"/>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B60129"/>
    <w:rPr>
      <w:color w:val="605E5C"/>
      <w:shd w:val="clear" w:color="auto" w:fill="E1DFDD"/>
    </w:rPr>
  </w:style>
  <w:style w:type="character" w:styleId="Platzhaltertext">
    <w:name w:val="Placeholder Text"/>
    <w:basedOn w:val="Absatz-Standardschriftart"/>
    <w:uiPriority w:val="99"/>
    <w:semiHidden/>
    <w:rsid w:val="00891C18"/>
    <w:rPr>
      <w:color w:val="808080"/>
    </w:rPr>
  </w:style>
  <w:style w:type="character" w:styleId="Kommentarzeichen">
    <w:name w:val="annotation reference"/>
    <w:basedOn w:val="Absatz-Standardschriftart"/>
    <w:semiHidden/>
    <w:unhideWhenUsed/>
    <w:rsid w:val="00AB6FE2"/>
    <w:rPr>
      <w:sz w:val="16"/>
      <w:szCs w:val="16"/>
    </w:rPr>
  </w:style>
  <w:style w:type="paragraph" w:styleId="Kommentartext">
    <w:name w:val="annotation text"/>
    <w:basedOn w:val="Standard"/>
    <w:link w:val="KommentartextZchn"/>
    <w:semiHidden/>
    <w:unhideWhenUsed/>
    <w:rsid w:val="00AB6FE2"/>
    <w:rPr>
      <w:szCs w:val="20"/>
    </w:rPr>
  </w:style>
  <w:style w:type="character" w:customStyle="1" w:styleId="KommentartextZchn">
    <w:name w:val="Kommentartext Zchn"/>
    <w:basedOn w:val="Absatz-Standardschriftart"/>
    <w:link w:val="Kommentartext"/>
    <w:semiHidden/>
    <w:rsid w:val="00AB6FE2"/>
  </w:style>
  <w:style w:type="paragraph" w:styleId="Kommentarthema">
    <w:name w:val="annotation subject"/>
    <w:basedOn w:val="Kommentartext"/>
    <w:next w:val="Kommentartext"/>
    <w:link w:val="KommentarthemaZchn"/>
    <w:semiHidden/>
    <w:unhideWhenUsed/>
    <w:rsid w:val="00AB6FE2"/>
    <w:rPr>
      <w:b/>
      <w:bCs/>
    </w:rPr>
  </w:style>
  <w:style w:type="character" w:customStyle="1" w:styleId="KommentarthemaZchn">
    <w:name w:val="Kommentarthema Zchn"/>
    <w:basedOn w:val="KommentartextZchn"/>
    <w:link w:val="Kommentarthema"/>
    <w:semiHidden/>
    <w:rsid w:val="00AB6F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9072">
      <w:bodyDiv w:val="1"/>
      <w:marLeft w:val="0"/>
      <w:marRight w:val="0"/>
      <w:marTop w:val="0"/>
      <w:marBottom w:val="0"/>
      <w:divBdr>
        <w:top w:val="none" w:sz="0" w:space="0" w:color="auto"/>
        <w:left w:val="none" w:sz="0" w:space="0" w:color="auto"/>
        <w:bottom w:val="none" w:sz="0" w:space="0" w:color="auto"/>
        <w:right w:val="none" w:sz="0" w:space="0" w:color="auto"/>
      </w:divBdr>
    </w:div>
    <w:div w:id="644941938">
      <w:bodyDiv w:val="1"/>
      <w:marLeft w:val="0"/>
      <w:marRight w:val="0"/>
      <w:marTop w:val="0"/>
      <w:marBottom w:val="0"/>
      <w:divBdr>
        <w:top w:val="none" w:sz="0" w:space="0" w:color="auto"/>
        <w:left w:val="none" w:sz="0" w:space="0" w:color="auto"/>
        <w:bottom w:val="none" w:sz="0" w:space="0" w:color="auto"/>
        <w:right w:val="none" w:sz="0" w:space="0" w:color="auto"/>
      </w:divBdr>
    </w:div>
    <w:div w:id="750656976">
      <w:bodyDiv w:val="1"/>
      <w:marLeft w:val="0"/>
      <w:marRight w:val="0"/>
      <w:marTop w:val="0"/>
      <w:marBottom w:val="0"/>
      <w:divBdr>
        <w:top w:val="none" w:sz="0" w:space="0" w:color="auto"/>
        <w:left w:val="none" w:sz="0" w:space="0" w:color="auto"/>
        <w:bottom w:val="none" w:sz="0" w:space="0" w:color="auto"/>
        <w:right w:val="none" w:sz="0" w:space="0" w:color="auto"/>
      </w:divBdr>
    </w:div>
    <w:div w:id="1312640789">
      <w:bodyDiv w:val="1"/>
      <w:marLeft w:val="0"/>
      <w:marRight w:val="0"/>
      <w:marTop w:val="0"/>
      <w:marBottom w:val="0"/>
      <w:divBdr>
        <w:top w:val="none" w:sz="0" w:space="0" w:color="auto"/>
        <w:left w:val="none" w:sz="0" w:space="0" w:color="auto"/>
        <w:bottom w:val="none" w:sz="0" w:space="0" w:color="auto"/>
        <w:right w:val="none" w:sz="0" w:space="0" w:color="auto"/>
      </w:divBdr>
    </w:div>
    <w:div w:id="1678120311">
      <w:bodyDiv w:val="1"/>
      <w:marLeft w:val="0"/>
      <w:marRight w:val="0"/>
      <w:marTop w:val="0"/>
      <w:marBottom w:val="0"/>
      <w:divBdr>
        <w:top w:val="none" w:sz="0" w:space="0" w:color="auto"/>
        <w:left w:val="none" w:sz="0" w:space="0" w:color="auto"/>
        <w:bottom w:val="none" w:sz="0" w:space="0" w:color="auto"/>
        <w:right w:val="none" w:sz="0" w:space="0" w:color="auto"/>
      </w:divBdr>
    </w:div>
    <w:div w:id="187041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ADMIN\vorlagen\Apo_luzern_fax_vorl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E287A35D-DE09-47E9-A9CB-A815513FAAA3}"/>
      </w:docPartPr>
      <w:docPartBody>
        <w:p w:rsidR="00BA1F0F" w:rsidRDefault="00B33884">
          <w:r w:rsidRPr="00B75CA2">
            <w:rPr>
              <w:rStyle w:val="Platzhaltertext"/>
            </w:rPr>
            <w:t>Klicken oder tippen Sie hier, um Text einzugeben.</w:t>
          </w:r>
        </w:p>
      </w:docPartBody>
    </w:docPart>
    <w:docPart>
      <w:docPartPr>
        <w:name w:val="846DCBCFC68A4D1F8E8138AA0B2BBDC8"/>
        <w:category>
          <w:name w:val="Allgemein"/>
          <w:gallery w:val="placeholder"/>
        </w:category>
        <w:types>
          <w:type w:val="bbPlcHdr"/>
        </w:types>
        <w:behaviors>
          <w:behavior w:val="content"/>
        </w:behaviors>
        <w:guid w:val="{A75754E9-4FD2-41FC-8D1C-D33FC331BEEB}"/>
      </w:docPartPr>
      <w:docPartBody>
        <w:p w:rsidR="00BA1F0F" w:rsidRDefault="00B33884" w:rsidP="00B33884">
          <w:pPr>
            <w:pStyle w:val="846DCBCFC68A4D1F8E8138AA0B2BBDC8"/>
          </w:pPr>
          <w:r w:rsidRPr="00B75CA2">
            <w:rPr>
              <w:rStyle w:val="Platzhaltertext"/>
            </w:rPr>
            <w:t>Klicken oder tippen Sie hier, um Text einzugeben.</w:t>
          </w:r>
        </w:p>
      </w:docPartBody>
    </w:docPart>
    <w:docPart>
      <w:docPartPr>
        <w:name w:val="A0B721FB9F9E4042A09129090D715D04"/>
        <w:category>
          <w:name w:val="Allgemein"/>
          <w:gallery w:val="placeholder"/>
        </w:category>
        <w:types>
          <w:type w:val="bbPlcHdr"/>
        </w:types>
        <w:behaviors>
          <w:behavior w:val="content"/>
        </w:behaviors>
        <w:guid w:val="{E4CAC4E6-E1CC-4267-B228-FF1A51A38205}"/>
      </w:docPartPr>
      <w:docPartBody>
        <w:p w:rsidR="00BA1F0F" w:rsidRDefault="00B33884" w:rsidP="00B33884">
          <w:pPr>
            <w:pStyle w:val="A0B721FB9F9E4042A09129090D715D04"/>
          </w:pPr>
          <w:r w:rsidRPr="00B75CA2">
            <w:rPr>
              <w:rStyle w:val="Platzhaltertext"/>
            </w:rPr>
            <w:t>Klicken oder tippen Sie hier, um Text einzugeben.</w:t>
          </w:r>
        </w:p>
      </w:docPartBody>
    </w:docPart>
    <w:docPart>
      <w:docPartPr>
        <w:name w:val="694A13C7B96F46668AFFFD3E2E940396"/>
        <w:category>
          <w:name w:val="Allgemein"/>
          <w:gallery w:val="placeholder"/>
        </w:category>
        <w:types>
          <w:type w:val="bbPlcHdr"/>
        </w:types>
        <w:behaviors>
          <w:behavior w:val="content"/>
        </w:behaviors>
        <w:guid w:val="{B5D828E1-845A-4F01-973C-356D0A19FE87}"/>
      </w:docPartPr>
      <w:docPartBody>
        <w:p w:rsidR="00BA1F0F" w:rsidRDefault="00B33884" w:rsidP="00B33884">
          <w:pPr>
            <w:pStyle w:val="694A13C7B96F46668AFFFD3E2E940396"/>
          </w:pPr>
          <w:r w:rsidRPr="00B75CA2">
            <w:rPr>
              <w:rStyle w:val="Platzhaltertext"/>
            </w:rPr>
            <w:t>Klicken oder tippen Sie hier, um Text einzugeben.</w:t>
          </w:r>
        </w:p>
      </w:docPartBody>
    </w:docPart>
    <w:docPart>
      <w:docPartPr>
        <w:name w:val="AE2DCD2565C4413094CED0945102ACB8"/>
        <w:category>
          <w:name w:val="Allgemein"/>
          <w:gallery w:val="placeholder"/>
        </w:category>
        <w:types>
          <w:type w:val="bbPlcHdr"/>
        </w:types>
        <w:behaviors>
          <w:behavior w:val="content"/>
        </w:behaviors>
        <w:guid w:val="{5829526C-EA1A-43C8-9517-C9193AFF0578}"/>
      </w:docPartPr>
      <w:docPartBody>
        <w:p w:rsidR="00BA1F0F" w:rsidRDefault="00B33884" w:rsidP="00B33884">
          <w:pPr>
            <w:pStyle w:val="AE2DCD2565C4413094CED0945102ACB8"/>
          </w:pPr>
          <w:r w:rsidRPr="00B75CA2">
            <w:rPr>
              <w:rStyle w:val="Platzhaltertext"/>
            </w:rPr>
            <w:t>Klicken oder tippen Sie hier, um Text einzugeben.</w:t>
          </w:r>
        </w:p>
      </w:docPartBody>
    </w:docPart>
    <w:docPart>
      <w:docPartPr>
        <w:name w:val="7F4184951EAB4C6884752F6903429631"/>
        <w:category>
          <w:name w:val="Allgemein"/>
          <w:gallery w:val="placeholder"/>
        </w:category>
        <w:types>
          <w:type w:val="bbPlcHdr"/>
        </w:types>
        <w:behaviors>
          <w:behavior w:val="content"/>
        </w:behaviors>
        <w:guid w:val="{D35C1949-FEBD-42FA-8356-C6DFF6F82129}"/>
      </w:docPartPr>
      <w:docPartBody>
        <w:p w:rsidR="00BA1F0F" w:rsidRDefault="00B33884" w:rsidP="00B33884">
          <w:pPr>
            <w:pStyle w:val="7F4184951EAB4C6884752F6903429631"/>
          </w:pPr>
          <w:r w:rsidRPr="00B75CA2">
            <w:rPr>
              <w:rStyle w:val="Platzhaltertext"/>
            </w:rPr>
            <w:t>Klicken oder tippen Sie hier, um Text einzugeben.</w:t>
          </w:r>
        </w:p>
      </w:docPartBody>
    </w:docPart>
    <w:docPart>
      <w:docPartPr>
        <w:name w:val="42FA8954AD3D460AAEEE4D668844E028"/>
        <w:category>
          <w:name w:val="Allgemein"/>
          <w:gallery w:val="placeholder"/>
        </w:category>
        <w:types>
          <w:type w:val="bbPlcHdr"/>
        </w:types>
        <w:behaviors>
          <w:behavior w:val="content"/>
        </w:behaviors>
        <w:guid w:val="{10AEEFF7-94AF-45C7-B43B-3277592B59B2}"/>
      </w:docPartPr>
      <w:docPartBody>
        <w:p w:rsidR="00BA1F0F" w:rsidRDefault="00B33884" w:rsidP="00B33884">
          <w:pPr>
            <w:pStyle w:val="42FA8954AD3D460AAEEE4D668844E028"/>
          </w:pPr>
          <w:r w:rsidRPr="00B75CA2">
            <w:rPr>
              <w:rStyle w:val="Platzhaltertext"/>
            </w:rPr>
            <w:t>Klicken oder tippen Sie hier, um Text einzugeben.</w:t>
          </w:r>
        </w:p>
      </w:docPartBody>
    </w:docPart>
    <w:docPart>
      <w:docPartPr>
        <w:name w:val="92C6D1C5B9ED41B4A429165380DBA2AF"/>
        <w:category>
          <w:name w:val="Allgemein"/>
          <w:gallery w:val="placeholder"/>
        </w:category>
        <w:types>
          <w:type w:val="bbPlcHdr"/>
        </w:types>
        <w:behaviors>
          <w:behavior w:val="content"/>
        </w:behaviors>
        <w:guid w:val="{727F293F-F262-4622-BE9E-0BF425125BB9}"/>
      </w:docPartPr>
      <w:docPartBody>
        <w:p w:rsidR="00BA1F0F" w:rsidRDefault="00B33884" w:rsidP="00B33884">
          <w:pPr>
            <w:pStyle w:val="92C6D1C5B9ED41B4A429165380DBA2AF"/>
          </w:pPr>
          <w:r w:rsidRPr="00B75CA2">
            <w:rPr>
              <w:rStyle w:val="Platzhaltertext"/>
            </w:rPr>
            <w:t>Klicken oder tippen Sie hier, um Text einzugeben.</w:t>
          </w:r>
        </w:p>
      </w:docPartBody>
    </w:docPart>
    <w:docPart>
      <w:docPartPr>
        <w:name w:val="BF8FA59D068A41BAB3EEFCDA2401F300"/>
        <w:category>
          <w:name w:val="Allgemein"/>
          <w:gallery w:val="placeholder"/>
        </w:category>
        <w:types>
          <w:type w:val="bbPlcHdr"/>
        </w:types>
        <w:behaviors>
          <w:behavior w:val="content"/>
        </w:behaviors>
        <w:guid w:val="{F4216FA4-A3CF-4032-9BFB-177C62949432}"/>
      </w:docPartPr>
      <w:docPartBody>
        <w:p w:rsidR="00BA1F0F" w:rsidRDefault="00B33884" w:rsidP="00B33884">
          <w:pPr>
            <w:pStyle w:val="BF8FA59D068A41BAB3EEFCDA2401F300"/>
          </w:pPr>
          <w:r w:rsidRPr="00B75CA2">
            <w:rPr>
              <w:rStyle w:val="Platzhaltertext"/>
            </w:rPr>
            <w:t>Klicken oder tippen Sie hier, um Text einzugeben.</w:t>
          </w:r>
        </w:p>
      </w:docPartBody>
    </w:docPart>
    <w:docPart>
      <w:docPartPr>
        <w:name w:val="2F8F1BEBC02D4074A270D6D3A2E866C0"/>
        <w:category>
          <w:name w:val="Allgemein"/>
          <w:gallery w:val="placeholder"/>
        </w:category>
        <w:types>
          <w:type w:val="bbPlcHdr"/>
        </w:types>
        <w:behaviors>
          <w:behavior w:val="content"/>
        </w:behaviors>
        <w:guid w:val="{0C0DFC29-FB71-4239-8A49-716287D1DD5F}"/>
      </w:docPartPr>
      <w:docPartBody>
        <w:p w:rsidR="005E589F" w:rsidRDefault="00BA1F0F" w:rsidP="00BA1F0F">
          <w:pPr>
            <w:pStyle w:val="2F8F1BEBC02D4074A270D6D3A2E866C0"/>
          </w:pPr>
          <w:r w:rsidRPr="00B75CA2">
            <w:rPr>
              <w:rStyle w:val="Platzhaltertext"/>
            </w:rPr>
            <w:t>Klicken oder tippen Sie hier, um Text einzugeben.</w:t>
          </w:r>
        </w:p>
      </w:docPartBody>
    </w:docPart>
    <w:docPart>
      <w:docPartPr>
        <w:name w:val="0EAF3C0EA3CA4F0A82261DA9F56068DE"/>
        <w:category>
          <w:name w:val="Allgemein"/>
          <w:gallery w:val="placeholder"/>
        </w:category>
        <w:types>
          <w:type w:val="bbPlcHdr"/>
        </w:types>
        <w:behaviors>
          <w:behavior w:val="content"/>
        </w:behaviors>
        <w:guid w:val="{B880B3F3-7A11-4D99-9AA3-87E910B50025}"/>
      </w:docPartPr>
      <w:docPartBody>
        <w:p w:rsidR="005E589F" w:rsidRDefault="00BA1F0F" w:rsidP="00BA1F0F">
          <w:pPr>
            <w:pStyle w:val="0EAF3C0EA3CA4F0A82261DA9F56068DE"/>
          </w:pPr>
          <w:r w:rsidRPr="00B75CA2">
            <w:rPr>
              <w:rStyle w:val="Platzhaltertext"/>
            </w:rPr>
            <w:t>Klicken oder tippen Sie hier, um Text einzugeben.</w:t>
          </w:r>
        </w:p>
      </w:docPartBody>
    </w:docPart>
    <w:docPart>
      <w:docPartPr>
        <w:name w:val="D57B9B28307545ED92AEEF8716549B56"/>
        <w:category>
          <w:name w:val="Allgemein"/>
          <w:gallery w:val="placeholder"/>
        </w:category>
        <w:types>
          <w:type w:val="bbPlcHdr"/>
        </w:types>
        <w:behaviors>
          <w:behavior w:val="content"/>
        </w:behaviors>
        <w:guid w:val="{6DF82ACA-F987-4E49-888E-20DAD53D678D}"/>
      </w:docPartPr>
      <w:docPartBody>
        <w:p w:rsidR="006E26B7" w:rsidRDefault="005E589F" w:rsidP="005E589F">
          <w:pPr>
            <w:pStyle w:val="D57B9B28307545ED92AEEF8716549B56"/>
          </w:pPr>
          <w:r w:rsidRPr="00B75CA2">
            <w:rPr>
              <w:rStyle w:val="Platzhaltertext"/>
            </w:rPr>
            <w:t>Klicken oder tippen Sie hier, um Text einzugeben.</w:t>
          </w:r>
        </w:p>
      </w:docPartBody>
    </w:docPart>
    <w:docPart>
      <w:docPartPr>
        <w:name w:val="741F05956633489DABBF491DA1D390D8"/>
        <w:category>
          <w:name w:val="Allgemein"/>
          <w:gallery w:val="placeholder"/>
        </w:category>
        <w:types>
          <w:type w:val="bbPlcHdr"/>
        </w:types>
        <w:behaviors>
          <w:behavior w:val="content"/>
        </w:behaviors>
        <w:guid w:val="{B8E18B23-D73A-413D-9426-BF3BB6B251C6}"/>
      </w:docPartPr>
      <w:docPartBody>
        <w:p w:rsidR="006E26B7" w:rsidRDefault="005E589F" w:rsidP="005E589F">
          <w:pPr>
            <w:pStyle w:val="741F05956633489DABBF491DA1D390D8"/>
          </w:pPr>
          <w:r w:rsidRPr="00B75CA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Effra Medium">
    <w:panose1 w:val="020B0703020203020204"/>
    <w:charset w:val="00"/>
    <w:family w:val="swiss"/>
    <w:pitch w:val="variable"/>
    <w:sig w:usb0="A00000AF" w:usb1="5000205B" w:usb2="00000000" w:usb3="00000000" w:csb0="00000093"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33884"/>
    <w:rsid w:val="005E589F"/>
    <w:rsid w:val="006E26B7"/>
    <w:rsid w:val="00B33884"/>
    <w:rsid w:val="00BA1F0F"/>
    <w:rsid w:val="00FC2ED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2ED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E589F"/>
    <w:rPr>
      <w:color w:val="808080"/>
    </w:rPr>
  </w:style>
  <w:style w:type="paragraph" w:customStyle="1" w:styleId="846DCBCFC68A4D1F8E8138AA0B2BBDC8">
    <w:name w:val="846DCBCFC68A4D1F8E8138AA0B2BBDC8"/>
    <w:rsid w:val="00B33884"/>
  </w:style>
  <w:style w:type="paragraph" w:customStyle="1" w:styleId="A0B721FB9F9E4042A09129090D715D04">
    <w:name w:val="A0B721FB9F9E4042A09129090D715D04"/>
    <w:rsid w:val="00B33884"/>
  </w:style>
  <w:style w:type="paragraph" w:customStyle="1" w:styleId="694A13C7B96F46668AFFFD3E2E940396">
    <w:name w:val="694A13C7B96F46668AFFFD3E2E940396"/>
    <w:rsid w:val="00B33884"/>
  </w:style>
  <w:style w:type="paragraph" w:customStyle="1" w:styleId="AE2DCD2565C4413094CED0945102ACB8">
    <w:name w:val="AE2DCD2565C4413094CED0945102ACB8"/>
    <w:rsid w:val="00B33884"/>
  </w:style>
  <w:style w:type="paragraph" w:customStyle="1" w:styleId="7F4184951EAB4C6884752F6903429631">
    <w:name w:val="7F4184951EAB4C6884752F6903429631"/>
    <w:rsid w:val="00B33884"/>
  </w:style>
  <w:style w:type="paragraph" w:customStyle="1" w:styleId="42FA8954AD3D460AAEEE4D668844E028">
    <w:name w:val="42FA8954AD3D460AAEEE4D668844E028"/>
    <w:rsid w:val="00B33884"/>
  </w:style>
  <w:style w:type="paragraph" w:customStyle="1" w:styleId="92C6D1C5B9ED41B4A429165380DBA2AF">
    <w:name w:val="92C6D1C5B9ED41B4A429165380DBA2AF"/>
    <w:rsid w:val="00B33884"/>
  </w:style>
  <w:style w:type="paragraph" w:customStyle="1" w:styleId="BF8FA59D068A41BAB3EEFCDA2401F300">
    <w:name w:val="BF8FA59D068A41BAB3EEFCDA2401F300"/>
    <w:rsid w:val="00B33884"/>
  </w:style>
  <w:style w:type="paragraph" w:customStyle="1" w:styleId="2F8F1BEBC02D4074A270D6D3A2E866C0">
    <w:name w:val="2F8F1BEBC02D4074A270D6D3A2E866C0"/>
    <w:rsid w:val="00BA1F0F"/>
  </w:style>
  <w:style w:type="paragraph" w:customStyle="1" w:styleId="0EAF3C0EA3CA4F0A82261DA9F56068DE">
    <w:name w:val="0EAF3C0EA3CA4F0A82261DA9F56068DE"/>
    <w:rsid w:val="00BA1F0F"/>
  </w:style>
  <w:style w:type="paragraph" w:customStyle="1" w:styleId="D57B9B28307545ED92AEEF8716549B56">
    <w:name w:val="D57B9B28307545ED92AEEF8716549B56"/>
    <w:rsid w:val="005E589F"/>
  </w:style>
  <w:style w:type="paragraph" w:customStyle="1" w:styleId="741F05956633489DABBF491DA1D390D8">
    <w:name w:val="741F05956633489DABBF491DA1D390D8"/>
    <w:rsid w:val="005E58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A91CF-44BA-49BE-8BD2-8A1995F15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Apo_luzern_fax_vorlage.dotx</Template>
  <TotalTime>0</TotalTime>
  <Pages>2</Pages>
  <Words>514</Words>
  <Characters>3244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APOSTROPH AG</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dc:creator>
  <cp:lastModifiedBy>Greber Tatjana</cp:lastModifiedBy>
  <cp:revision>17</cp:revision>
  <cp:lastPrinted>2022-07-20T13:27:00Z</cp:lastPrinted>
  <dcterms:created xsi:type="dcterms:W3CDTF">2022-07-20T12:39:00Z</dcterms:created>
  <dcterms:modified xsi:type="dcterms:W3CDTF">2022-08-12T12:20:00Z</dcterms:modified>
</cp:coreProperties>
</file>