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F86C2" w14:textId="77777777" w:rsidR="00431023" w:rsidRPr="001701C8" w:rsidRDefault="00431023" w:rsidP="0087514B">
      <w:pPr>
        <w:rPr>
          <w:rFonts w:ascii="Kepler Std Light" w:hAnsi="Kepler Std Light"/>
          <w:sz w:val="24"/>
        </w:rPr>
      </w:pPr>
      <w:bookmarkStart w:id="0" w:name="_Hlk109123591"/>
      <w:bookmarkEnd w:id="0"/>
    </w:p>
    <w:p w14:paraId="5CCABB9C" w14:textId="3187E621" w:rsidR="00431023" w:rsidRPr="007963A7" w:rsidRDefault="0069149A" w:rsidP="00431023">
      <w:pPr>
        <w:widowControl w:val="0"/>
        <w:autoSpaceDE w:val="0"/>
        <w:autoSpaceDN w:val="0"/>
        <w:ind w:right="57"/>
        <w:rPr>
          <w:rFonts w:ascii="Kepler Std Light" w:eastAsia="Kepler Std Light" w:hAnsi="Kepler Std Light" w:cs="Kepler Std Light"/>
          <w:sz w:val="72"/>
          <w:szCs w:val="22"/>
        </w:rPr>
      </w:pPr>
      <w:r>
        <w:rPr>
          <w:rFonts w:ascii="Kepler Std Light" w:hAnsi="Kepler Std Light"/>
          <w:sz w:val="72"/>
        </w:rPr>
        <w:t>Modulo per briefing</w:t>
      </w:r>
    </w:p>
    <w:p w14:paraId="688C295C" w14:textId="35558376" w:rsidR="00431023" w:rsidRPr="007963A7" w:rsidRDefault="0069149A" w:rsidP="00431023">
      <w:pPr>
        <w:pStyle w:val="Textkrper"/>
        <w:tabs>
          <w:tab w:val="left" w:pos="5529"/>
        </w:tabs>
        <w:rPr>
          <w:rFonts w:ascii="Effra" w:hAnsi="Effra" w:cs="Effra"/>
        </w:rPr>
      </w:pPr>
      <w:r>
        <w:rPr>
          <w:rFonts w:ascii="Effra" w:hAnsi="Effra"/>
        </w:rPr>
        <w:t xml:space="preserve">Incarico di redazione testi, </w:t>
      </w:r>
      <w:proofErr w:type="spellStart"/>
      <w:r>
        <w:rPr>
          <w:rFonts w:ascii="Effra" w:hAnsi="Effra"/>
        </w:rPr>
        <w:t>copywriting</w:t>
      </w:r>
      <w:proofErr w:type="spellEnd"/>
      <w:r>
        <w:rPr>
          <w:rFonts w:ascii="Effra" w:hAnsi="Effra"/>
        </w:rPr>
        <w:t xml:space="preserve"> e </w:t>
      </w:r>
      <w:proofErr w:type="spellStart"/>
      <w:r>
        <w:rPr>
          <w:rFonts w:ascii="Effra" w:hAnsi="Effra"/>
        </w:rPr>
        <w:t>content</w:t>
      </w:r>
      <w:proofErr w:type="spellEnd"/>
      <w:r>
        <w:rPr>
          <w:rFonts w:ascii="Effra" w:hAnsi="Effra"/>
        </w:rPr>
        <w:t xml:space="preserve"> writing</w:t>
      </w:r>
    </w:p>
    <w:p w14:paraId="5326C232" w14:textId="77777777" w:rsidR="005923EB" w:rsidRPr="00372CEB" w:rsidRDefault="005923EB" w:rsidP="00431023">
      <w:pPr>
        <w:rPr>
          <w:rFonts w:ascii="Kepler Std Light" w:hAnsi="Kepler Std Light"/>
          <w:sz w:val="24"/>
          <w:lang w:val="it-IT"/>
        </w:rPr>
      </w:pPr>
    </w:p>
    <w:p w14:paraId="1AE2488F" w14:textId="7C5CB565" w:rsidR="00400567" w:rsidRPr="001701C8" w:rsidRDefault="00400567" w:rsidP="005923EB">
      <w:pPr>
        <w:ind w:left="1416"/>
        <w:rPr>
          <w:rFonts w:ascii="Kepler Std Light" w:hAnsi="Kepler Std Light"/>
          <w:sz w:val="24"/>
        </w:rPr>
      </w:pPr>
      <w:r>
        <w:rPr>
          <w:rFonts w:ascii="Kepler Std Light" w:hAnsi="Kepler Std Light"/>
          <w:sz w:val="24"/>
        </w:rPr>
        <w:t xml:space="preserve">Grazie del vostro incarico di </w:t>
      </w:r>
      <w:proofErr w:type="spellStart"/>
      <w:r>
        <w:rPr>
          <w:rFonts w:ascii="Kepler Std Light" w:hAnsi="Kepler Std Light"/>
          <w:sz w:val="24"/>
        </w:rPr>
        <w:t>copywriting</w:t>
      </w:r>
      <w:proofErr w:type="spellEnd"/>
      <w:r>
        <w:rPr>
          <w:rFonts w:ascii="Kepler Std Light" w:hAnsi="Kepler Std Light"/>
          <w:sz w:val="24"/>
        </w:rPr>
        <w:t xml:space="preserve"> o </w:t>
      </w:r>
      <w:proofErr w:type="spellStart"/>
      <w:r>
        <w:rPr>
          <w:rFonts w:ascii="Kepler Std Light" w:hAnsi="Kepler Std Light"/>
          <w:sz w:val="24"/>
        </w:rPr>
        <w:t>content</w:t>
      </w:r>
      <w:proofErr w:type="spellEnd"/>
      <w:r>
        <w:rPr>
          <w:rFonts w:ascii="Kepler Std Light" w:hAnsi="Kepler Std Light"/>
          <w:sz w:val="24"/>
        </w:rPr>
        <w:t xml:space="preserve"> writing. Per un briefing ottimale, vi preghiamo di compilare il seguente modulo. Definendo esattamente le condizioni quadro e </w:t>
      </w:r>
      <w:proofErr w:type="gramStart"/>
      <w:r>
        <w:rPr>
          <w:rFonts w:ascii="Kepler Std Light" w:hAnsi="Kepler Std Light"/>
          <w:sz w:val="24"/>
        </w:rPr>
        <w:t xml:space="preserve">il </w:t>
      </w:r>
      <w:r w:rsidR="00372CEB">
        <w:rPr>
          <w:rFonts w:ascii="Kepler Std Light" w:hAnsi="Kepler Std Light"/>
          <w:sz w:val="24"/>
        </w:rPr>
        <w:t>background</w:t>
      </w:r>
      <w:proofErr w:type="gramEnd"/>
      <w:r>
        <w:rPr>
          <w:rFonts w:ascii="Kepler Std Light" w:hAnsi="Kepler Std Light"/>
          <w:sz w:val="24"/>
        </w:rPr>
        <w:t xml:space="preserve"> del testo da redigere, ci permetterete di affrontare il nostro compito nel migliore dei modi e di assicurarvi la massima qualità. Vi preghiamo di compilare il modulo e di rispedirlo per e-mail alla vostra o al vostro project manager.</w:t>
      </w:r>
    </w:p>
    <w:p w14:paraId="795BC0BB" w14:textId="3F66D0C4" w:rsidR="001701C8" w:rsidRDefault="001701C8" w:rsidP="005923EB">
      <w:pPr>
        <w:ind w:left="1416"/>
        <w:rPr>
          <w:rFonts w:ascii="Kepler Std Light" w:hAnsi="Kepler Std Light"/>
          <w:sz w:val="24"/>
        </w:rPr>
      </w:pPr>
    </w:p>
    <w:p w14:paraId="6663C033" w14:textId="77777777" w:rsidR="001701C8" w:rsidRPr="001701C8" w:rsidRDefault="001701C8" w:rsidP="005923EB">
      <w:pPr>
        <w:ind w:left="1416"/>
        <w:rPr>
          <w:rFonts w:ascii="Kepler Std Light" w:hAnsi="Kepler Std Light"/>
          <w:sz w:val="24"/>
        </w:rPr>
      </w:pPr>
    </w:p>
    <w:p w14:paraId="283504C4" w14:textId="39693987" w:rsidR="005923EB" w:rsidRPr="001701C8" w:rsidRDefault="005923EB" w:rsidP="005923EB">
      <w:pPr>
        <w:ind w:left="1416"/>
        <w:rPr>
          <w:rFonts w:ascii="Kepler Std Light" w:hAnsi="Kepler Std Light"/>
          <w:sz w:val="12"/>
          <w:szCs w:val="12"/>
        </w:rPr>
      </w:pPr>
    </w:p>
    <w:p w14:paraId="7E3B0DD6" w14:textId="661F1246" w:rsidR="000F41C7" w:rsidRPr="001701C8" w:rsidRDefault="000F41C7" w:rsidP="000F41C7">
      <w:pPr>
        <w:ind w:left="1416"/>
        <w:rPr>
          <w:rFonts w:ascii="Kepler Std Light" w:hAnsi="Kepler Std Light"/>
          <w:sz w:val="24"/>
        </w:rPr>
      </w:pPr>
      <w:r>
        <w:rPr>
          <w:rFonts w:ascii="Kepler Std Light" w:hAnsi="Kepler Std Light"/>
          <w:b/>
          <w:sz w:val="24"/>
        </w:rPr>
        <w:t>Azienda:</w:t>
      </w:r>
      <w:r>
        <w:rPr>
          <w:rFonts w:ascii="Kepler Std Light" w:hAnsi="Kepler Std Light"/>
        </w:rPr>
        <w:t xml:space="preserve"> </w:t>
      </w:r>
      <w:sdt>
        <w:sdtPr>
          <w:rPr>
            <w:rFonts w:ascii="Kepler Std Light" w:hAnsi="Kepler Std Light"/>
            <w:szCs w:val="20"/>
          </w:rPr>
          <w:id w:val="1497610052"/>
          <w:placeholder>
            <w:docPart w:val="2F8F1BEBC02D4074A270D6D3A2E866C0"/>
          </w:placeholder>
          <w:showingPlcHdr/>
        </w:sdtPr>
        <w:sdtEndPr/>
        <w:sdtContent>
          <w:r>
            <w:rPr>
              <w:rStyle w:val="Platzhaltertext"/>
              <w:rFonts w:ascii="Effra Light" w:hAnsi="Effra Light"/>
              <w:sz w:val="12"/>
            </w:rPr>
            <w:t>Cliccare o toccare qui per compilare il campo.</w:t>
          </w:r>
        </w:sdtContent>
      </w:sdt>
      <w:r>
        <w:rPr>
          <w:rFonts w:ascii="Kepler Std Light" w:hAnsi="Kepler Std Light"/>
        </w:rPr>
        <w:t xml:space="preserve"> </w:t>
      </w:r>
      <w:r>
        <w:rPr>
          <w:rFonts w:ascii="Kepler Std Light" w:hAnsi="Kepler Std Light"/>
        </w:rPr>
        <w:tab/>
      </w:r>
      <w:r>
        <w:rPr>
          <w:rFonts w:ascii="Kepler Std Light" w:hAnsi="Kepler Std Light"/>
          <w:b/>
          <w:sz w:val="24"/>
        </w:rPr>
        <w:t>Numero d’ordine Apostroph:</w:t>
      </w:r>
      <w:r>
        <w:rPr>
          <w:rFonts w:ascii="Kepler Std Light" w:hAnsi="Kepler Std Light"/>
        </w:rPr>
        <w:t xml:space="preserve"> </w:t>
      </w:r>
      <w:sdt>
        <w:sdtPr>
          <w:rPr>
            <w:rFonts w:ascii="Kepler Std Light" w:hAnsi="Kepler Std Light"/>
            <w:szCs w:val="20"/>
          </w:rPr>
          <w:id w:val="-267314620"/>
          <w:placeholder>
            <w:docPart w:val="0EAF3C0EA3CA4F0A82261DA9F56068DE"/>
          </w:placeholder>
        </w:sdtPr>
        <w:sdtEndPr/>
        <w:sdtContent>
          <w:r>
            <w:rPr>
              <w:rFonts w:ascii="Kepler Std Light" w:hAnsi="Kepler Std Light"/>
            </w:rPr>
            <w:t>000000</w:t>
          </w:r>
        </w:sdtContent>
      </w:sdt>
    </w:p>
    <w:p w14:paraId="14D0BA26" w14:textId="3A8ED3B6" w:rsidR="000F41C7" w:rsidRPr="001701C8" w:rsidRDefault="000F41C7" w:rsidP="005923EB">
      <w:pPr>
        <w:ind w:left="1416"/>
        <w:rPr>
          <w:rFonts w:ascii="Kepler Std Light" w:hAnsi="Kepler Std Light"/>
          <w:sz w:val="12"/>
          <w:szCs w:val="12"/>
        </w:rPr>
      </w:pPr>
    </w:p>
    <w:p w14:paraId="71DFFBBC" w14:textId="77777777" w:rsidR="00085970" w:rsidRPr="001701C8" w:rsidRDefault="00085970" w:rsidP="00085970">
      <w:pPr>
        <w:ind w:left="1416"/>
        <w:rPr>
          <w:rFonts w:ascii="Kepler Std Light" w:hAnsi="Kepler Std Light"/>
          <w:b/>
          <w:bCs/>
          <w:sz w:val="28"/>
          <w:szCs w:val="28"/>
        </w:rPr>
      </w:pPr>
    </w:p>
    <w:p w14:paraId="4987C2A8" w14:textId="14C5587A" w:rsidR="00085970" w:rsidRPr="001701C8" w:rsidRDefault="00085970" w:rsidP="00085970">
      <w:pPr>
        <w:ind w:left="1416"/>
        <w:rPr>
          <w:rFonts w:ascii="Kepler Std Light" w:hAnsi="Kepler Std Light"/>
          <w:b/>
          <w:bCs/>
          <w:sz w:val="28"/>
          <w:szCs w:val="28"/>
        </w:rPr>
      </w:pPr>
      <w:r>
        <w:rPr>
          <w:rFonts w:ascii="Kepler Std Light" w:hAnsi="Kepler Std Light"/>
          <w:b/>
          <w:sz w:val="28"/>
        </w:rPr>
        <w:t>Tema e intenzione del testo?</w:t>
      </w:r>
    </w:p>
    <w:p w14:paraId="74D544C6" w14:textId="160C6443" w:rsidR="00891C18" w:rsidRPr="001701C8" w:rsidRDefault="00891C18" w:rsidP="00085970">
      <w:pPr>
        <w:ind w:left="1416"/>
        <w:rPr>
          <w:rFonts w:ascii="Kepler Std Light" w:hAnsi="Kepler Std Light"/>
          <w:szCs w:val="20"/>
        </w:rPr>
      </w:pPr>
      <w:r>
        <w:rPr>
          <w:rFonts w:ascii="Kepler Std Light" w:hAnsi="Kepler Std Light"/>
        </w:rPr>
        <w:t xml:space="preserve"> </w:t>
      </w:r>
      <w:sdt>
        <w:sdtPr>
          <w:rPr>
            <w:rFonts w:ascii="Kepler Std Light" w:hAnsi="Kepler Std Light"/>
            <w:szCs w:val="20"/>
          </w:rPr>
          <w:id w:val="-1792343141"/>
          <w:placeholder>
            <w:docPart w:val="DefaultPlaceholder_-1854013440"/>
          </w:placeholder>
        </w:sdtPr>
        <w:sdtEndPr/>
        <w:sdtContent>
          <w:r>
            <w:rPr>
              <w:i/>
            </w:rPr>
            <w:t xml:space="preserve">Per es.: SEO per principianti………………………………………………………………………… </w:t>
          </w:r>
        </w:sdtContent>
      </w:sdt>
    </w:p>
    <w:p w14:paraId="20046C75" w14:textId="4FFDCFCD" w:rsidR="00085970" w:rsidRPr="001701C8" w:rsidRDefault="00085970" w:rsidP="00085970">
      <w:pPr>
        <w:ind w:left="1416"/>
        <w:rPr>
          <w:rFonts w:ascii="Kepler Std Light" w:hAnsi="Kepler Std Light"/>
          <w:szCs w:val="20"/>
        </w:rPr>
      </w:pPr>
    </w:p>
    <w:p w14:paraId="5719CDB4" w14:textId="77777777" w:rsidR="001701C8" w:rsidRPr="001701C8" w:rsidRDefault="001701C8" w:rsidP="00085970">
      <w:pPr>
        <w:ind w:left="1416"/>
        <w:rPr>
          <w:rFonts w:ascii="Kepler Std Light" w:hAnsi="Kepler Std Light"/>
          <w:szCs w:val="20"/>
        </w:rPr>
      </w:pPr>
    </w:p>
    <w:p w14:paraId="233DF2CA" w14:textId="77777777" w:rsidR="00085970" w:rsidRPr="001701C8" w:rsidRDefault="00085970" w:rsidP="00085970">
      <w:pPr>
        <w:ind w:left="1416"/>
        <w:rPr>
          <w:rFonts w:ascii="Kepler Std Light" w:hAnsi="Kepler Std Light"/>
          <w:szCs w:val="20"/>
        </w:rPr>
      </w:pPr>
    </w:p>
    <w:p w14:paraId="447077EE" w14:textId="77777777" w:rsidR="001701C8" w:rsidRPr="001701C8" w:rsidRDefault="001701C8" w:rsidP="001701C8">
      <w:pPr>
        <w:ind w:left="1416"/>
        <w:rPr>
          <w:rFonts w:ascii="Kepler Std Light" w:hAnsi="Kepler Std Light"/>
          <w:b/>
          <w:bCs/>
          <w:sz w:val="28"/>
          <w:szCs w:val="28"/>
        </w:rPr>
      </w:pPr>
      <w:r>
        <w:rPr>
          <w:rFonts w:ascii="Kepler Std Light" w:hAnsi="Kepler Std Light"/>
          <w:b/>
          <w:sz w:val="28"/>
        </w:rPr>
        <w:t>Lunghezza del testo?</w:t>
      </w:r>
    </w:p>
    <w:p w14:paraId="29B5AED1" w14:textId="77777777" w:rsidR="001701C8" w:rsidRPr="001701C8" w:rsidRDefault="001701C8" w:rsidP="001701C8">
      <w:pPr>
        <w:ind w:left="1416"/>
        <w:rPr>
          <w:rFonts w:ascii="Kepler Std Light" w:hAnsi="Kepler Std Light"/>
          <w:b/>
          <w:bCs/>
          <w:sz w:val="22"/>
          <w:szCs w:val="22"/>
        </w:rPr>
      </w:pPr>
      <w:r>
        <w:rPr>
          <w:rFonts w:ascii="Kepler Std Light" w:hAnsi="Kepler Std Light"/>
        </w:rPr>
        <w:t xml:space="preserve"> </w:t>
      </w:r>
      <w:sdt>
        <w:sdtPr>
          <w:rPr>
            <w:rFonts w:ascii="Kepler Std Light" w:hAnsi="Kepler Std Light"/>
            <w:szCs w:val="20"/>
          </w:rPr>
          <w:id w:val="556368554"/>
          <w:placeholder>
            <w:docPart w:val="C6828613023B42B6AB2142DD57635922"/>
          </w:placeholder>
        </w:sdtPr>
        <w:sdtEndPr/>
        <w:sdtContent>
          <w:r>
            <w:rPr>
              <w:i/>
            </w:rPr>
            <w:t>Per es.: 500-700 parole………………………………………………………</w:t>
          </w:r>
          <w:proofErr w:type="gramStart"/>
          <w:r>
            <w:rPr>
              <w:i/>
            </w:rPr>
            <w:t>…….</w:t>
          </w:r>
          <w:proofErr w:type="gramEnd"/>
          <w:r>
            <w:rPr>
              <w:i/>
            </w:rPr>
            <w:t xml:space="preserve">.………………………….. </w:t>
          </w:r>
        </w:sdtContent>
      </w:sdt>
    </w:p>
    <w:p w14:paraId="3A005B19" w14:textId="55E906A3" w:rsidR="001701C8" w:rsidRDefault="001701C8" w:rsidP="001701C8">
      <w:pPr>
        <w:ind w:left="1416"/>
        <w:rPr>
          <w:rFonts w:ascii="Kepler Std Light" w:hAnsi="Kepler Std Light"/>
          <w:b/>
          <w:bCs/>
          <w:szCs w:val="20"/>
        </w:rPr>
      </w:pPr>
    </w:p>
    <w:p w14:paraId="67B09053" w14:textId="7B9DBCAE" w:rsidR="001701C8" w:rsidRDefault="001701C8" w:rsidP="001701C8">
      <w:pPr>
        <w:ind w:left="1416"/>
        <w:rPr>
          <w:rFonts w:ascii="Kepler Std Light" w:hAnsi="Kepler Std Light"/>
          <w:b/>
          <w:bCs/>
          <w:szCs w:val="20"/>
        </w:rPr>
      </w:pPr>
    </w:p>
    <w:p w14:paraId="6D5C5B11" w14:textId="77777777" w:rsidR="001701C8" w:rsidRPr="001701C8" w:rsidRDefault="001701C8" w:rsidP="001701C8">
      <w:pPr>
        <w:ind w:left="1416"/>
        <w:rPr>
          <w:rFonts w:ascii="Kepler Std Light" w:hAnsi="Kepler Std Light"/>
          <w:b/>
          <w:bCs/>
          <w:szCs w:val="20"/>
        </w:rPr>
      </w:pPr>
    </w:p>
    <w:p w14:paraId="0DD9B2BA" w14:textId="79DE2C7F" w:rsidR="00085970" w:rsidRPr="001701C8" w:rsidRDefault="00085970" w:rsidP="00085970">
      <w:pPr>
        <w:ind w:left="1416"/>
        <w:rPr>
          <w:rFonts w:ascii="Kepler Std Light" w:hAnsi="Kepler Std Light"/>
          <w:b/>
          <w:bCs/>
          <w:sz w:val="28"/>
          <w:szCs w:val="28"/>
        </w:rPr>
      </w:pPr>
      <w:r>
        <w:rPr>
          <w:rFonts w:ascii="Kepler Std Light" w:hAnsi="Kepler Std Light"/>
          <w:b/>
          <w:sz w:val="28"/>
        </w:rPr>
        <w:t>Gruppo target a cui il testo si rivolge?</w:t>
      </w:r>
    </w:p>
    <w:p w14:paraId="705B278A" w14:textId="734F3E4E" w:rsidR="00085970" w:rsidRPr="001701C8" w:rsidRDefault="00085970" w:rsidP="00085970">
      <w:pPr>
        <w:ind w:left="1416"/>
        <w:rPr>
          <w:rFonts w:ascii="Kepler Std Light" w:hAnsi="Kepler Std Light"/>
          <w:szCs w:val="20"/>
        </w:rPr>
      </w:pPr>
      <w:r>
        <w:rPr>
          <w:rFonts w:ascii="Kepler Std Light" w:hAnsi="Kepler Std Light"/>
        </w:rPr>
        <w:t xml:space="preserve"> </w:t>
      </w:r>
      <w:sdt>
        <w:sdtPr>
          <w:rPr>
            <w:rFonts w:ascii="Kepler Std Light" w:hAnsi="Kepler Std Light"/>
            <w:szCs w:val="20"/>
          </w:rPr>
          <w:id w:val="960306440"/>
          <w:placeholder>
            <w:docPart w:val="B241F80983534AF892B882D777DFF494"/>
          </w:placeholder>
        </w:sdtPr>
        <w:sdtEndPr/>
        <w:sdtContent>
          <w:r>
            <w:rPr>
              <w:i/>
            </w:rPr>
            <w:t xml:space="preserve">Per es.: lavoratori </w:t>
          </w:r>
          <w:proofErr w:type="gramStart"/>
          <w:r>
            <w:rPr>
              <w:i/>
            </w:rPr>
            <w:t>autonomi  e</w:t>
          </w:r>
          <w:proofErr w:type="gramEnd"/>
          <w:r>
            <w:rPr>
              <w:i/>
            </w:rPr>
            <w:t xml:space="preserve"> start-up / principianti</w:t>
          </w:r>
          <w:r w:rsidR="00372CEB">
            <w:rPr>
              <w:i/>
            </w:rPr>
            <w:t xml:space="preserve"> </w:t>
          </w:r>
          <w:r>
            <w:rPr>
              <w:i/>
            </w:rPr>
            <w:t xml:space="preserve">SEO……………………………………………….. </w:t>
          </w:r>
        </w:sdtContent>
      </w:sdt>
    </w:p>
    <w:p w14:paraId="28A877DD" w14:textId="13F55141" w:rsidR="00085970" w:rsidRPr="001701C8" w:rsidRDefault="00085970" w:rsidP="00085970">
      <w:pPr>
        <w:ind w:left="1416"/>
        <w:rPr>
          <w:rFonts w:ascii="Kepler Std Light" w:hAnsi="Kepler Std Light"/>
          <w:szCs w:val="20"/>
        </w:rPr>
      </w:pPr>
    </w:p>
    <w:p w14:paraId="453ADC71" w14:textId="77777777" w:rsidR="001701C8" w:rsidRPr="001701C8" w:rsidRDefault="001701C8" w:rsidP="00085970">
      <w:pPr>
        <w:ind w:left="1416"/>
        <w:rPr>
          <w:rFonts w:ascii="Kepler Std Light" w:hAnsi="Kepler Std Light"/>
          <w:szCs w:val="20"/>
        </w:rPr>
      </w:pPr>
    </w:p>
    <w:p w14:paraId="2E511DF1" w14:textId="77777777" w:rsidR="00085970" w:rsidRPr="001701C8" w:rsidRDefault="00085970" w:rsidP="00085970">
      <w:pPr>
        <w:ind w:left="1416"/>
        <w:rPr>
          <w:rFonts w:ascii="Kepler Std Light" w:hAnsi="Kepler Std Light"/>
          <w:szCs w:val="20"/>
        </w:rPr>
      </w:pPr>
    </w:p>
    <w:p w14:paraId="3804605C" w14:textId="638F703B" w:rsidR="00085970" w:rsidRPr="001701C8" w:rsidRDefault="00085970" w:rsidP="00085970">
      <w:pPr>
        <w:ind w:left="1416"/>
        <w:rPr>
          <w:rFonts w:ascii="Kepler Std Light" w:hAnsi="Kepler Std Light"/>
          <w:b/>
          <w:bCs/>
          <w:sz w:val="28"/>
          <w:szCs w:val="28"/>
        </w:rPr>
      </w:pPr>
      <w:r>
        <w:rPr>
          <w:rFonts w:ascii="Kepler Std Light" w:hAnsi="Kepler Std Light"/>
          <w:b/>
          <w:sz w:val="28"/>
        </w:rPr>
        <w:t>Mezzo di comunicazione / sito di pubblicazione?</w:t>
      </w:r>
    </w:p>
    <w:p w14:paraId="1AF18C41" w14:textId="00368C45" w:rsidR="00085970" w:rsidRPr="001701C8" w:rsidRDefault="00085970" w:rsidP="00085970">
      <w:pPr>
        <w:ind w:left="1416"/>
        <w:rPr>
          <w:rFonts w:ascii="Kepler Std Light" w:hAnsi="Kepler Std Light"/>
          <w:szCs w:val="20"/>
        </w:rPr>
      </w:pPr>
      <w:r>
        <w:rPr>
          <w:rFonts w:ascii="Kepler Std Light" w:hAnsi="Kepler Std Light"/>
        </w:rPr>
        <w:t xml:space="preserve"> </w:t>
      </w:r>
      <w:sdt>
        <w:sdtPr>
          <w:rPr>
            <w:rFonts w:ascii="Kepler Std Light" w:hAnsi="Kepler Std Light"/>
            <w:szCs w:val="20"/>
          </w:rPr>
          <w:id w:val="573861083"/>
          <w:placeholder>
            <w:docPart w:val="DE2B6F7430DC458685BA851C756A35CF"/>
          </w:placeholder>
        </w:sdtPr>
        <w:sdtEndPr/>
        <w:sdtContent>
          <w:r>
            <w:rPr>
              <w:i/>
            </w:rPr>
            <w:t xml:space="preserve">Per es.: </w:t>
          </w:r>
          <w:proofErr w:type="gramStart"/>
          <w:r>
            <w:rPr>
              <w:i/>
            </w:rPr>
            <w:t>www.website.it  /</w:t>
          </w:r>
          <w:proofErr w:type="gramEnd"/>
          <w:r>
            <w:rPr>
              <w:i/>
            </w:rPr>
            <w:t xml:space="preserve"> rivista XY……….. ……………………………………………………….. </w:t>
          </w:r>
        </w:sdtContent>
      </w:sdt>
    </w:p>
    <w:p w14:paraId="62BDC3E8" w14:textId="1A97E183" w:rsidR="00085970" w:rsidRPr="001701C8" w:rsidRDefault="00085970" w:rsidP="00085970">
      <w:pPr>
        <w:ind w:left="1416"/>
        <w:rPr>
          <w:rFonts w:ascii="Kepler Std Light" w:hAnsi="Kepler Std Light"/>
          <w:szCs w:val="20"/>
        </w:rPr>
      </w:pPr>
    </w:p>
    <w:p w14:paraId="4FB325EC" w14:textId="7E27ACDE" w:rsidR="00085970" w:rsidRPr="001701C8" w:rsidRDefault="00085970" w:rsidP="00085970">
      <w:pPr>
        <w:ind w:left="1416"/>
        <w:rPr>
          <w:rFonts w:ascii="Kepler Std Light" w:hAnsi="Kepler Std Light"/>
          <w:szCs w:val="20"/>
        </w:rPr>
      </w:pPr>
    </w:p>
    <w:p w14:paraId="531FCE56" w14:textId="77777777" w:rsidR="001701C8" w:rsidRPr="001701C8" w:rsidRDefault="001701C8" w:rsidP="00085970">
      <w:pPr>
        <w:ind w:left="1416"/>
        <w:rPr>
          <w:rFonts w:ascii="Kepler Std Light" w:hAnsi="Kepler Std Light"/>
          <w:szCs w:val="20"/>
        </w:rPr>
      </w:pPr>
    </w:p>
    <w:p w14:paraId="23086EE6" w14:textId="3923DA98" w:rsidR="00085970" w:rsidRPr="001701C8" w:rsidRDefault="00085970" w:rsidP="00085970">
      <w:pPr>
        <w:ind w:left="1416"/>
        <w:rPr>
          <w:rFonts w:ascii="Kepler Std Light" w:hAnsi="Kepler Std Light"/>
          <w:b/>
          <w:bCs/>
          <w:sz w:val="28"/>
          <w:szCs w:val="28"/>
        </w:rPr>
      </w:pPr>
      <w:r>
        <w:rPr>
          <w:rFonts w:ascii="Kepler Std Light" w:hAnsi="Kepler Std Light"/>
          <w:b/>
          <w:sz w:val="28"/>
        </w:rPr>
        <w:t>Tonalità/stile del testo?</w:t>
      </w:r>
    </w:p>
    <w:p w14:paraId="15933D82" w14:textId="72F97374" w:rsidR="00085970" w:rsidRPr="001701C8" w:rsidRDefault="00085970" w:rsidP="00085970">
      <w:pPr>
        <w:ind w:left="1416"/>
        <w:rPr>
          <w:rFonts w:ascii="Kepler Std Light" w:hAnsi="Kepler Std Light"/>
          <w:szCs w:val="20"/>
        </w:rPr>
      </w:pPr>
      <w:r>
        <w:rPr>
          <w:rFonts w:ascii="Kepler Std Light" w:hAnsi="Kepler Std Light"/>
        </w:rPr>
        <w:t xml:space="preserve"> </w:t>
      </w:r>
      <w:sdt>
        <w:sdtPr>
          <w:rPr>
            <w:rFonts w:ascii="Kepler Std Light" w:hAnsi="Kepler Std Light"/>
            <w:szCs w:val="20"/>
          </w:rPr>
          <w:id w:val="1122046907"/>
          <w:placeholder>
            <w:docPart w:val="B257AA8236CF47ACB9E5B67140CF366A"/>
          </w:placeholder>
        </w:sdtPr>
        <w:sdtEndPr/>
        <w:sdtContent>
          <w:r>
            <w:rPr>
              <w:i/>
            </w:rPr>
            <w:t xml:space="preserve">Per es.: stile spigliato e disinvolto, usare il «tu». ……………………………………………………….. </w:t>
          </w:r>
        </w:sdtContent>
      </w:sdt>
    </w:p>
    <w:p w14:paraId="2D9B2BD6" w14:textId="26C2A594" w:rsidR="00085970" w:rsidRPr="001701C8" w:rsidRDefault="00085970" w:rsidP="00085970">
      <w:pPr>
        <w:ind w:left="1416"/>
        <w:rPr>
          <w:rFonts w:ascii="Kepler Std Light" w:hAnsi="Kepler Std Light"/>
          <w:szCs w:val="20"/>
        </w:rPr>
      </w:pPr>
    </w:p>
    <w:p w14:paraId="1456E640" w14:textId="063BA5AB" w:rsidR="00085970" w:rsidRPr="001701C8" w:rsidRDefault="00085970" w:rsidP="00085970">
      <w:pPr>
        <w:ind w:left="1416"/>
        <w:rPr>
          <w:rFonts w:ascii="Kepler Std Light" w:hAnsi="Kepler Std Light"/>
          <w:szCs w:val="20"/>
        </w:rPr>
      </w:pPr>
    </w:p>
    <w:p w14:paraId="394F3E3B" w14:textId="77777777" w:rsidR="001701C8" w:rsidRPr="001701C8" w:rsidRDefault="001701C8" w:rsidP="00085970">
      <w:pPr>
        <w:ind w:left="1416"/>
        <w:rPr>
          <w:rFonts w:ascii="Kepler Std Light" w:hAnsi="Kepler Std Light"/>
          <w:szCs w:val="20"/>
        </w:rPr>
      </w:pPr>
    </w:p>
    <w:p w14:paraId="411E65A1" w14:textId="6C4CFD21" w:rsidR="00085970" w:rsidRPr="007963A7" w:rsidRDefault="00085970" w:rsidP="00085970">
      <w:pPr>
        <w:ind w:left="1416"/>
        <w:rPr>
          <w:rFonts w:ascii="Kepler Std Light" w:hAnsi="Kepler Std Light"/>
          <w:b/>
          <w:bCs/>
          <w:sz w:val="28"/>
          <w:szCs w:val="28"/>
        </w:rPr>
      </w:pPr>
      <w:r>
        <w:rPr>
          <w:rFonts w:ascii="Kepler Std Light" w:hAnsi="Kepler Std Light"/>
          <w:b/>
          <w:sz w:val="28"/>
        </w:rPr>
        <w:t xml:space="preserve">Corporate Language, </w:t>
      </w:r>
      <w:proofErr w:type="spellStart"/>
      <w:r>
        <w:rPr>
          <w:rFonts w:ascii="Kepler Std Light" w:hAnsi="Kepler Std Light"/>
          <w:b/>
          <w:sz w:val="28"/>
        </w:rPr>
        <w:t>tone</w:t>
      </w:r>
      <w:proofErr w:type="spellEnd"/>
      <w:r>
        <w:rPr>
          <w:rFonts w:ascii="Kepler Std Light" w:hAnsi="Kepler Std Light"/>
          <w:b/>
          <w:sz w:val="28"/>
        </w:rPr>
        <w:t xml:space="preserve"> of voice, parole/espressioni vietate?</w:t>
      </w:r>
    </w:p>
    <w:p w14:paraId="462DBA3D" w14:textId="699530C8" w:rsidR="00085970" w:rsidRPr="001701C8" w:rsidRDefault="00085970" w:rsidP="00085970">
      <w:pPr>
        <w:ind w:left="1416"/>
        <w:rPr>
          <w:rFonts w:ascii="Kepler Std Light" w:hAnsi="Kepler Std Light"/>
          <w:szCs w:val="20"/>
        </w:rPr>
      </w:pPr>
      <w:r>
        <w:rPr>
          <w:rFonts w:ascii="Kepler Std Light" w:hAnsi="Kepler Std Light"/>
        </w:rPr>
        <w:t xml:space="preserve"> </w:t>
      </w:r>
      <w:sdt>
        <w:sdtPr>
          <w:rPr>
            <w:rFonts w:ascii="Kepler Std Light" w:hAnsi="Kepler Std Light"/>
            <w:szCs w:val="20"/>
          </w:rPr>
          <w:id w:val="469334767"/>
          <w:placeholder>
            <w:docPart w:val="BF4200ACCAD94F438A84DB59EAA4E33F"/>
          </w:placeholder>
        </w:sdtPr>
        <w:sdtEndPr/>
        <w:sdtContent>
          <w:r>
            <w:rPr>
              <w:i/>
            </w:rPr>
            <w:t xml:space="preserve">Per es.: </w:t>
          </w:r>
          <w:r w:rsidR="00372CEB">
            <w:rPr>
              <w:i/>
            </w:rPr>
            <w:t>r</w:t>
          </w:r>
          <w:r>
            <w:rPr>
              <w:i/>
            </w:rPr>
            <w:t>ispettare il Corporate Language allegato, non usare le espressioni XY</w:t>
          </w:r>
          <w:r w:rsidR="005D665A">
            <w:rPr>
              <w:i/>
            </w:rPr>
            <w:t>………………………</w:t>
          </w:r>
        </w:sdtContent>
      </w:sdt>
    </w:p>
    <w:p w14:paraId="1438925A" w14:textId="38A2D1A4" w:rsidR="00085970" w:rsidRPr="001701C8" w:rsidRDefault="00085970" w:rsidP="00085970">
      <w:pPr>
        <w:ind w:left="1416"/>
        <w:rPr>
          <w:rFonts w:ascii="Kepler Std Light" w:hAnsi="Kepler Std Light"/>
          <w:b/>
          <w:bCs/>
          <w:sz w:val="22"/>
          <w:szCs w:val="22"/>
        </w:rPr>
      </w:pPr>
    </w:p>
    <w:p w14:paraId="595152D9" w14:textId="30131E3F" w:rsidR="00085970" w:rsidRPr="001701C8" w:rsidRDefault="00085970" w:rsidP="00085970">
      <w:pPr>
        <w:ind w:left="1416"/>
        <w:rPr>
          <w:rFonts w:ascii="Kepler Std Light" w:hAnsi="Kepler Std Light"/>
          <w:b/>
          <w:bCs/>
          <w:sz w:val="22"/>
          <w:szCs w:val="22"/>
        </w:rPr>
      </w:pPr>
    </w:p>
    <w:p w14:paraId="687C354B" w14:textId="77777777" w:rsidR="001701C8" w:rsidRPr="001701C8" w:rsidRDefault="001701C8" w:rsidP="00085970">
      <w:pPr>
        <w:ind w:left="1416"/>
        <w:rPr>
          <w:rFonts w:ascii="Kepler Std Light" w:hAnsi="Kepler Std Light"/>
          <w:b/>
          <w:bCs/>
          <w:sz w:val="22"/>
          <w:szCs w:val="22"/>
        </w:rPr>
      </w:pPr>
    </w:p>
    <w:p w14:paraId="2A609A4E" w14:textId="77777777" w:rsidR="00085970" w:rsidRPr="001701C8" w:rsidRDefault="00085970" w:rsidP="00085970">
      <w:pPr>
        <w:ind w:left="1416"/>
        <w:rPr>
          <w:rFonts w:ascii="Kepler Std Light" w:hAnsi="Kepler Std Light"/>
          <w:b/>
          <w:bCs/>
          <w:sz w:val="28"/>
          <w:szCs w:val="28"/>
        </w:rPr>
      </w:pPr>
      <w:r>
        <w:rPr>
          <w:rFonts w:ascii="Kepler Std Light" w:hAnsi="Kepler Std Light"/>
          <w:b/>
          <w:sz w:val="28"/>
        </w:rPr>
        <w:t>Contenuto e struttura del testo?</w:t>
      </w:r>
    </w:p>
    <w:p w14:paraId="7D83148D" w14:textId="11934136" w:rsidR="00085970" w:rsidRPr="001701C8" w:rsidRDefault="00085970" w:rsidP="00085970">
      <w:pPr>
        <w:ind w:left="1416"/>
        <w:rPr>
          <w:rFonts w:ascii="Kepler Std Light" w:hAnsi="Kepler Std Light"/>
          <w:b/>
          <w:bCs/>
          <w:sz w:val="28"/>
          <w:szCs w:val="28"/>
        </w:rPr>
      </w:pPr>
      <w:r>
        <w:rPr>
          <w:rFonts w:ascii="Kepler Std Light" w:hAnsi="Kepler Std Light"/>
        </w:rPr>
        <w:t xml:space="preserve"> </w:t>
      </w:r>
      <w:sdt>
        <w:sdtPr>
          <w:rPr>
            <w:rFonts w:ascii="Kepler Std Light" w:hAnsi="Kepler Std Light"/>
            <w:szCs w:val="20"/>
          </w:rPr>
          <w:id w:val="-759822265"/>
          <w:placeholder>
            <w:docPart w:val="B04F8ECABDCE4E468513C6415406B59A"/>
          </w:placeholder>
        </w:sdtPr>
        <w:sdtEndPr/>
        <w:sdtContent>
          <w:r>
            <w:rPr>
              <w:i/>
            </w:rPr>
            <w:t xml:space="preserve">Per es.: definizione del concetto SEO; 5 consigli importanti per la SEO; costi della SEO; ecc. </w:t>
          </w:r>
        </w:sdtContent>
      </w:sdt>
    </w:p>
    <w:p w14:paraId="42911585" w14:textId="1CE446E3" w:rsidR="00085970" w:rsidRPr="001701C8" w:rsidRDefault="00085970" w:rsidP="00085970">
      <w:pPr>
        <w:ind w:left="1416"/>
        <w:rPr>
          <w:rFonts w:ascii="Kepler Std Light" w:hAnsi="Kepler Std Light"/>
          <w:b/>
          <w:bCs/>
          <w:szCs w:val="20"/>
        </w:rPr>
      </w:pPr>
    </w:p>
    <w:p w14:paraId="7C8035E6" w14:textId="0015795C" w:rsidR="00085970" w:rsidRPr="001701C8" w:rsidRDefault="00085970" w:rsidP="00085970">
      <w:pPr>
        <w:ind w:left="1416"/>
        <w:rPr>
          <w:rFonts w:ascii="Kepler Std Light" w:hAnsi="Kepler Std Light"/>
          <w:b/>
          <w:bCs/>
          <w:szCs w:val="20"/>
        </w:rPr>
      </w:pPr>
    </w:p>
    <w:p w14:paraId="52DD5C3E" w14:textId="77777777" w:rsidR="001701C8" w:rsidRPr="001701C8" w:rsidRDefault="001701C8" w:rsidP="00085970">
      <w:pPr>
        <w:ind w:left="1416"/>
        <w:rPr>
          <w:rFonts w:ascii="Kepler Std Light" w:hAnsi="Kepler Std Light"/>
          <w:b/>
          <w:bCs/>
          <w:szCs w:val="20"/>
        </w:rPr>
      </w:pPr>
    </w:p>
    <w:p w14:paraId="4017988A" w14:textId="77777777" w:rsidR="001701C8" w:rsidRDefault="001701C8" w:rsidP="00085970">
      <w:pPr>
        <w:ind w:left="1416"/>
        <w:rPr>
          <w:rFonts w:ascii="Kepler Std Light" w:hAnsi="Kepler Std Light"/>
          <w:b/>
          <w:bCs/>
          <w:sz w:val="28"/>
          <w:szCs w:val="28"/>
        </w:rPr>
      </w:pPr>
    </w:p>
    <w:p w14:paraId="1517716B" w14:textId="77777777" w:rsidR="001701C8" w:rsidRDefault="001701C8" w:rsidP="00085970">
      <w:pPr>
        <w:ind w:left="1416"/>
        <w:rPr>
          <w:rFonts w:ascii="Kepler Std Light" w:hAnsi="Kepler Std Light"/>
          <w:b/>
          <w:bCs/>
          <w:sz w:val="28"/>
          <w:szCs w:val="28"/>
        </w:rPr>
      </w:pPr>
    </w:p>
    <w:p w14:paraId="56ED4628" w14:textId="6443B8DA" w:rsidR="00085970" w:rsidRPr="001701C8" w:rsidRDefault="00085970" w:rsidP="00085970">
      <w:pPr>
        <w:ind w:left="1416"/>
        <w:rPr>
          <w:rFonts w:ascii="Kepler Std Light" w:hAnsi="Kepler Std Light"/>
          <w:b/>
          <w:bCs/>
          <w:sz w:val="28"/>
          <w:szCs w:val="28"/>
        </w:rPr>
      </w:pPr>
      <w:r>
        <w:rPr>
          <w:rFonts w:ascii="Kepler Std Light" w:hAnsi="Kepler Std Light"/>
          <w:b/>
          <w:sz w:val="28"/>
        </w:rPr>
        <w:t>Quali SEO keyword possono/devono essere inserite nel testo?</w:t>
      </w:r>
    </w:p>
    <w:p w14:paraId="67A95521" w14:textId="66B4627F" w:rsidR="00085970" w:rsidRPr="001701C8" w:rsidRDefault="00085970" w:rsidP="00085970">
      <w:pPr>
        <w:ind w:left="1416"/>
        <w:rPr>
          <w:rFonts w:ascii="Kepler Std Light" w:hAnsi="Kepler Std Light"/>
          <w:b/>
          <w:bCs/>
          <w:sz w:val="28"/>
          <w:szCs w:val="28"/>
        </w:rPr>
      </w:pPr>
      <w:r>
        <w:rPr>
          <w:rFonts w:ascii="Kepler Std Light" w:hAnsi="Kepler Std Light"/>
        </w:rPr>
        <w:t xml:space="preserve"> </w:t>
      </w:r>
      <w:sdt>
        <w:sdtPr>
          <w:rPr>
            <w:rFonts w:ascii="Kepler Std Light" w:hAnsi="Kepler Std Light"/>
            <w:szCs w:val="20"/>
          </w:rPr>
          <w:id w:val="-49540295"/>
          <w:placeholder>
            <w:docPart w:val="09B6D60B70E846D2A1867D0ED92568FE"/>
          </w:placeholder>
        </w:sdtPr>
        <w:sdtEndPr/>
        <w:sdtContent>
          <w:r>
            <w:rPr>
              <w:i/>
            </w:rPr>
            <w:t>Per es.: principianti SEO, SEO per start-up ecc.; oppure: si prega di ricercare le keyword rilevanti e analizzarne il volume di</w:t>
          </w:r>
          <w:r w:rsidR="00372CEB">
            <w:rPr>
              <w:i/>
            </w:rPr>
            <w:t xml:space="preserve"> </w:t>
          </w:r>
          <w:proofErr w:type="gramStart"/>
          <w:r>
            <w:rPr>
              <w:i/>
            </w:rPr>
            <w:t>ricerca.…</w:t>
          </w:r>
          <w:proofErr w:type="gramEnd"/>
          <w:r>
            <w:rPr>
              <w:i/>
            </w:rPr>
            <w:t xml:space="preserve">………………………………………………………………………….…. </w:t>
          </w:r>
        </w:sdtContent>
      </w:sdt>
    </w:p>
    <w:p w14:paraId="6633C2B4" w14:textId="66F2C2F4" w:rsidR="00085970" w:rsidRPr="001701C8" w:rsidRDefault="00085970" w:rsidP="00085970">
      <w:pPr>
        <w:ind w:left="1416"/>
        <w:rPr>
          <w:rFonts w:ascii="Kepler Std Light" w:hAnsi="Kepler Std Light"/>
          <w:b/>
          <w:bCs/>
          <w:szCs w:val="20"/>
        </w:rPr>
      </w:pPr>
    </w:p>
    <w:p w14:paraId="0A2DFBF0" w14:textId="77777777" w:rsidR="001701C8" w:rsidRPr="001701C8" w:rsidRDefault="001701C8" w:rsidP="00085970">
      <w:pPr>
        <w:ind w:left="1416"/>
        <w:rPr>
          <w:rFonts w:ascii="Kepler Std Light" w:hAnsi="Kepler Std Light"/>
          <w:b/>
          <w:bCs/>
          <w:szCs w:val="20"/>
        </w:rPr>
      </w:pPr>
    </w:p>
    <w:p w14:paraId="758E0BA0" w14:textId="65610204" w:rsidR="00085970" w:rsidRPr="001701C8" w:rsidRDefault="00085970" w:rsidP="00085970">
      <w:pPr>
        <w:ind w:left="1416"/>
        <w:rPr>
          <w:rFonts w:ascii="Kepler Std Light" w:hAnsi="Kepler Std Light"/>
          <w:b/>
          <w:bCs/>
          <w:szCs w:val="20"/>
        </w:rPr>
      </w:pPr>
    </w:p>
    <w:p w14:paraId="20D403DE" w14:textId="7C8EDA3E" w:rsidR="00085970" w:rsidRPr="001701C8" w:rsidRDefault="00085970" w:rsidP="00085970">
      <w:pPr>
        <w:ind w:left="1416"/>
        <w:rPr>
          <w:rFonts w:ascii="Kepler Std Light" w:hAnsi="Kepler Std Light"/>
          <w:b/>
          <w:bCs/>
          <w:sz w:val="28"/>
          <w:szCs w:val="28"/>
        </w:rPr>
      </w:pPr>
      <w:r>
        <w:rPr>
          <w:rFonts w:ascii="Kepler Std Light" w:hAnsi="Kepler Std Light"/>
          <w:b/>
          <w:sz w:val="28"/>
        </w:rPr>
        <w:t>Il testo deve essere ottimizzato per i motori di ricerca?</w:t>
      </w:r>
    </w:p>
    <w:p w14:paraId="00A5119A" w14:textId="2C15B198" w:rsidR="00085970" w:rsidRPr="001701C8" w:rsidRDefault="00085970" w:rsidP="00085970">
      <w:pPr>
        <w:ind w:left="1416"/>
        <w:rPr>
          <w:rFonts w:ascii="Kepler Std Light" w:hAnsi="Kepler Std Light"/>
          <w:b/>
          <w:bCs/>
          <w:sz w:val="22"/>
          <w:szCs w:val="22"/>
        </w:rPr>
      </w:pPr>
      <w:r>
        <w:rPr>
          <w:rFonts w:ascii="Kepler Std Light" w:hAnsi="Kepler Std Light"/>
        </w:rPr>
        <w:t xml:space="preserve"> </w:t>
      </w:r>
      <w:sdt>
        <w:sdtPr>
          <w:rPr>
            <w:rFonts w:ascii="Kepler Std Light" w:hAnsi="Kepler Std Light"/>
            <w:szCs w:val="20"/>
          </w:rPr>
          <w:id w:val="-165170473"/>
          <w:placeholder>
            <w:docPart w:val="A0C70A4F49454735A855A0B2F2D8AEA7"/>
          </w:placeholder>
        </w:sdtPr>
        <w:sdtEndPr/>
        <w:sdtContent>
          <w:r>
            <w:rPr>
              <w:i/>
            </w:rPr>
            <w:t xml:space="preserve">Per es.: sì, per google.ch in </w:t>
          </w:r>
          <w:proofErr w:type="gramStart"/>
          <w:r>
            <w:rPr>
              <w:i/>
            </w:rPr>
            <w:t>tedesco.…</w:t>
          </w:r>
          <w:proofErr w:type="gramEnd"/>
          <w:r>
            <w:rPr>
              <w:i/>
            </w:rPr>
            <w:t xml:space="preserve">………………………………………………..……………….. </w:t>
          </w:r>
        </w:sdtContent>
      </w:sdt>
    </w:p>
    <w:p w14:paraId="55974E42" w14:textId="2126CBE1" w:rsidR="00085970" w:rsidRPr="001701C8" w:rsidRDefault="00085970" w:rsidP="00085970">
      <w:pPr>
        <w:ind w:left="1416"/>
        <w:rPr>
          <w:rFonts w:ascii="Kepler Std Light" w:hAnsi="Kepler Std Light"/>
          <w:b/>
          <w:bCs/>
          <w:szCs w:val="20"/>
        </w:rPr>
      </w:pPr>
    </w:p>
    <w:p w14:paraId="68683839" w14:textId="77777777" w:rsidR="001701C8" w:rsidRPr="001701C8" w:rsidRDefault="001701C8" w:rsidP="00085970">
      <w:pPr>
        <w:ind w:left="1416"/>
        <w:rPr>
          <w:rFonts w:ascii="Kepler Std Light" w:hAnsi="Kepler Std Light"/>
          <w:b/>
          <w:bCs/>
          <w:szCs w:val="20"/>
        </w:rPr>
      </w:pPr>
    </w:p>
    <w:p w14:paraId="19273B29" w14:textId="11155C47" w:rsidR="00085970" w:rsidRPr="001701C8" w:rsidRDefault="00085970" w:rsidP="00085970">
      <w:pPr>
        <w:ind w:left="1416"/>
        <w:rPr>
          <w:rFonts w:ascii="Kepler Std Light" w:hAnsi="Kepler Std Light"/>
          <w:b/>
          <w:bCs/>
          <w:szCs w:val="20"/>
        </w:rPr>
      </w:pPr>
    </w:p>
    <w:p w14:paraId="45BD0605" w14:textId="151D5BCD" w:rsidR="00085970" w:rsidRPr="001701C8" w:rsidRDefault="001701C8" w:rsidP="00085970">
      <w:pPr>
        <w:ind w:left="1416"/>
        <w:rPr>
          <w:rFonts w:ascii="Kepler Std Light" w:hAnsi="Kepler Std Light"/>
          <w:b/>
          <w:bCs/>
          <w:sz w:val="28"/>
          <w:szCs w:val="28"/>
        </w:rPr>
      </w:pPr>
      <w:r>
        <w:rPr>
          <w:rFonts w:ascii="Kepler Std Light" w:hAnsi="Kepler Std Light"/>
          <w:b/>
          <w:sz w:val="28"/>
        </w:rPr>
        <w:t>Sono richiesti dei metatesti?</w:t>
      </w:r>
    </w:p>
    <w:p w14:paraId="7F9CCF4B" w14:textId="0773F88A" w:rsidR="00085970" w:rsidRPr="001701C8" w:rsidRDefault="00085970" w:rsidP="00085970">
      <w:pPr>
        <w:ind w:left="1416"/>
        <w:rPr>
          <w:rFonts w:ascii="Kepler Std Light" w:hAnsi="Kepler Std Light"/>
          <w:szCs w:val="20"/>
        </w:rPr>
      </w:pPr>
      <w:r>
        <w:rPr>
          <w:rFonts w:ascii="Kepler Std Light" w:hAnsi="Kepler Std Light"/>
        </w:rPr>
        <w:t xml:space="preserve"> </w:t>
      </w:r>
      <w:sdt>
        <w:sdtPr>
          <w:rPr>
            <w:rFonts w:ascii="Kepler Std Light" w:hAnsi="Kepler Std Light"/>
            <w:szCs w:val="20"/>
          </w:rPr>
          <w:id w:val="-2105256582"/>
          <w:placeholder>
            <w:docPart w:val="97331B8B37FE402F971C8094690852E6"/>
          </w:placeholder>
        </w:sdtPr>
        <w:sdtEndPr/>
        <w:sdtContent>
          <w:r>
            <w:rPr>
              <w:i/>
            </w:rPr>
            <w:t xml:space="preserve">Per es.: sì, meta </w:t>
          </w:r>
          <w:proofErr w:type="spellStart"/>
          <w:r>
            <w:rPr>
              <w:i/>
            </w:rPr>
            <w:t>title</w:t>
          </w:r>
          <w:proofErr w:type="spellEnd"/>
          <w:r>
            <w:rPr>
              <w:i/>
            </w:rPr>
            <w:t xml:space="preserve"> e meta </w:t>
          </w:r>
          <w:proofErr w:type="spellStart"/>
          <w:r>
            <w:rPr>
              <w:i/>
            </w:rPr>
            <w:t>description</w:t>
          </w:r>
          <w:proofErr w:type="spellEnd"/>
          <w:r>
            <w:rPr>
              <w:i/>
            </w:rPr>
            <w:t xml:space="preserve"> …………………………………………………</w:t>
          </w:r>
          <w:proofErr w:type="gramStart"/>
          <w:r w:rsidR="005D665A">
            <w:rPr>
              <w:i/>
            </w:rPr>
            <w:t>…….</w:t>
          </w:r>
          <w:proofErr w:type="gramEnd"/>
          <w:r w:rsidR="005D665A">
            <w:rPr>
              <w:i/>
            </w:rPr>
            <w:t>.</w:t>
          </w:r>
          <w:r>
            <w:rPr>
              <w:i/>
            </w:rPr>
            <w:t xml:space="preserve">…….. </w:t>
          </w:r>
          <w:r>
            <w:rPr>
              <w:i/>
            </w:rPr>
            <w:tab/>
          </w:r>
        </w:sdtContent>
      </w:sdt>
    </w:p>
    <w:p w14:paraId="3AEA3716" w14:textId="0141D979" w:rsidR="001701C8" w:rsidRPr="001701C8" w:rsidRDefault="001701C8" w:rsidP="00085970">
      <w:pPr>
        <w:ind w:left="1416"/>
        <w:rPr>
          <w:rFonts w:ascii="Kepler Std Light" w:hAnsi="Kepler Std Light"/>
          <w:szCs w:val="20"/>
        </w:rPr>
      </w:pPr>
    </w:p>
    <w:p w14:paraId="5640A69C" w14:textId="77777777" w:rsidR="001701C8" w:rsidRPr="001701C8" w:rsidRDefault="001701C8" w:rsidP="00085970">
      <w:pPr>
        <w:ind w:left="1416"/>
        <w:rPr>
          <w:rFonts w:ascii="Kepler Std Light" w:hAnsi="Kepler Std Light"/>
          <w:szCs w:val="20"/>
        </w:rPr>
      </w:pPr>
    </w:p>
    <w:p w14:paraId="0C6FACE3" w14:textId="33484972" w:rsidR="001701C8" w:rsidRPr="001701C8" w:rsidRDefault="001701C8" w:rsidP="00085970">
      <w:pPr>
        <w:ind w:left="1416"/>
        <w:rPr>
          <w:rFonts w:ascii="Kepler Std Light" w:hAnsi="Kepler Std Light"/>
          <w:szCs w:val="20"/>
        </w:rPr>
      </w:pPr>
    </w:p>
    <w:p w14:paraId="75D2E847" w14:textId="40915B03" w:rsidR="001701C8" w:rsidRPr="001701C8" w:rsidRDefault="001701C8" w:rsidP="001701C8">
      <w:pPr>
        <w:ind w:left="1416"/>
        <w:rPr>
          <w:rFonts w:ascii="Kepler Std Light" w:hAnsi="Kepler Std Light"/>
          <w:b/>
          <w:bCs/>
          <w:sz w:val="28"/>
          <w:szCs w:val="28"/>
        </w:rPr>
      </w:pPr>
      <w:r>
        <w:rPr>
          <w:rFonts w:ascii="Kepler Std Light" w:hAnsi="Kepler Std Light"/>
          <w:b/>
          <w:sz w:val="28"/>
        </w:rPr>
        <w:t>Materiale di riferimento, fonti di ispirazione e di ricerca?</w:t>
      </w:r>
    </w:p>
    <w:p w14:paraId="3725CF86" w14:textId="5983538D" w:rsidR="001701C8" w:rsidRPr="007963A7" w:rsidRDefault="001701C8" w:rsidP="001701C8">
      <w:pPr>
        <w:ind w:left="1416"/>
        <w:rPr>
          <w:rFonts w:ascii="Kepler Std Light" w:hAnsi="Kepler Std Light"/>
          <w:szCs w:val="20"/>
        </w:rPr>
      </w:pPr>
      <w:r>
        <w:rPr>
          <w:rFonts w:ascii="Kepler Std Light" w:hAnsi="Kepler Std Light"/>
        </w:rPr>
        <w:t xml:space="preserve"> </w:t>
      </w:r>
      <w:sdt>
        <w:sdtPr>
          <w:rPr>
            <w:rFonts w:ascii="Kepler Std Light" w:hAnsi="Kepler Std Light"/>
            <w:szCs w:val="20"/>
          </w:rPr>
          <w:id w:val="-1726289445"/>
          <w:placeholder>
            <w:docPart w:val="62FAD6CF4CC04D2C8D5FFB8FA11871AC"/>
          </w:placeholder>
        </w:sdtPr>
        <w:sdtEndPr/>
        <w:sdtContent>
          <w:r>
            <w:rPr>
              <w:i/>
            </w:rPr>
            <w:t>Per es.: www.paginaricerca01.it, www.fonte02.com, ecc.…………………………………………</w:t>
          </w:r>
          <w:proofErr w:type="gramStart"/>
          <w:r>
            <w:rPr>
              <w:i/>
            </w:rPr>
            <w:t>…….</w:t>
          </w:r>
          <w:proofErr w:type="gramEnd"/>
          <w:r>
            <w:rPr>
              <w:i/>
            </w:rPr>
            <w:t xml:space="preserve">. </w:t>
          </w:r>
        </w:sdtContent>
      </w:sdt>
    </w:p>
    <w:p w14:paraId="1E293625" w14:textId="09449C99" w:rsidR="001701C8" w:rsidRPr="001346EA" w:rsidRDefault="001701C8" w:rsidP="001701C8">
      <w:pPr>
        <w:ind w:left="1416"/>
        <w:rPr>
          <w:rFonts w:ascii="Kepler Std Light" w:hAnsi="Kepler Std Light"/>
          <w:szCs w:val="20"/>
        </w:rPr>
      </w:pPr>
    </w:p>
    <w:p w14:paraId="28384411" w14:textId="77777777" w:rsidR="001701C8" w:rsidRPr="001346EA" w:rsidRDefault="001701C8" w:rsidP="001701C8">
      <w:pPr>
        <w:ind w:left="1416"/>
        <w:rPr>
          <w:rFonts w:ascii="Kepler Std Light" w:hAnsi="Kepler Std Light"/>
          <w:szCs w:val="20"/>
        </w:rPr>
      </w:pPr>
    </w:p>
    <w:p w14:paraId="735F6D11" w14:textId="2EE80C0E" w:rsidR="001701C8" w:rsidRPr="001346EA" w:rsidRDefault="001701C8" w:rsidP="001701C8">
      <w:pPr>
        <w:ind w:left="1416"/>
        <w:rPr>
          <w:rFonts w:ascii="Kepler Std Light" w:hAnsi="Kepler Std Light"/>
          <w:szCs w:val="20"/>
        </w:rPr>
      </w:pPr>
    </w:p>
    <w:p w14:paraId="0A74CF60" w14:textId="3133832C" w:rsidR="001701C8" w:rsidRPr="001701C8" w:rsidRDefault="001701C8" w:rsidP="001701C8">
      <w:pPr>
        <w:ind w:left="1416"/>
        <w:rPr>
          <w:rFonts w:ascii="Kepler Std Light" w:hAnsi="Kepler Std Light"/>
          <w:b/>
          <w:bCs/>
          <w:sz w:val="28"/>
          <w:szCs w:val="28"/>
        </w:rPr>
      </w:pPr>
      <w:r>
        <w:rPr>
          <w:rFonts w:ascii="Kepler Std Light" w:hAnsi="Kepler Std Light"/>
          <w:b/>
          <w:sz w:val="28"/>
        </w:rPr>
        <w:t>Entro quando deve essere pronta la prima versione del testo?</w:t>
      </w:r>
    </w:p>
    <w:p w14:paraId="3E444CCC" w14:textId="5B26B174" w:rsidR="001701C8" w:rsidRPr="001701C8" w:rsidRDefault="001701C8" w:rsidP="001701C8">
      <w:pPr>
        <w:ind w:left="1416"/>
        <w:rPr>
          <w:rFonts w:ascii="Kepler Std Light" w:hAnsi="Kepler Std Light"/>
          <w:szCs w:val="20"/>
        </w:rPr>
      </w:pPr>
      <w:r>
        <w:rPr>
          <w:rFonts w:ascii="Kepler Std Light" w:hAnsi="Kepler Std Light"/>
        </w:rPr>
        <w:t xml:space="preserve"> </w:t>
      </w:r>
      <w:sdt>
        <w:sdtPr>
          <w:rPr>
            <w:rFonts w:ascii="Kepler Std Light" w:hAnsi="Kepler Std Light"/>
            <w:szCs w:val="20"/>
          </w:rPr>
          <w:id w:val="2050496706"/>
          <w:placeholder>
            <w:docPart w:val="E3DF3A5EC5C9466A808ACF71D08291D9"/>
          </w:placeholder>
        </w:sdtPr>
        <w:sdtEndPr/>
        <w:sdtContent>
          <w:r>
            <w:rPr>
              <w:i/>
            </w:rPr>
            <w:t>Per es.: lunedì 03.12.2022, ore 10.00………………</w:t>
          </w:r>
          <w:proofErr w:type="gramStart"/>
          <w:r>
            <w:rPr>
              <w:i/>
            </w:rPr>
            <w:t>…….</w:t>
          </w:r>
          <w:proofErr w:type="gramEnd"/>
          <w:r>
            <w:rPr>
              <w:i/>
            </w:rPr>
            <w:t xml:space="preserve"> .……………………………………………….. </w:t>
          </w:r>
        </w:sdtContent>
      </w:sdt>
    </w:p>
    <w:p w14:paraId="172337B3" w14:textId="119819A5" w:rsidR="001701C8" w:rsidRPr="001701C8" w:rsidRDefault="001701C8" w:rsidP="001701C8">
      <w:pPr>
        <w:ind w:left="1416"/>
        <w:rPr>
          <w:rFonts w:ascii="Kepler Std Light" w:hAnsi="Kepler Std Light"/>
          <w:szCs w:val="20"/>
        </w:rPr>
      </w:pPr>
    </w:p>
    <w:p w14:paraId="131C7DC6" w14:textId="77777777" w:rsidR="001701C8" w:rsidRPr="001701C8" w:rsidRDefault="001701C8" w:rsidP="001701C8">
      <w:pPr>
        <w:ind w:left="1416"/>
        <w:rPr>
          <w:rFonts w:ascii="Kepler Std Light" w:hAnsi="Kepler Std Light"/>
          <w:szCs w:val="20"/>
        </w:rPr>
      </w:pPr>
    </w:p>
    <w:p w14:paraId="252B7DC5" w14:textId="77777777" w:rsidR="001701C8" w:rsidRPr="001701C8" w:rsidRDefault="001701C8" w:rsidP="001701C8">
      <w:pPr>
        <w:ind w:left="1416"/>
        <w:rPr>
          <w:rFonts w:ascii="Kepler Std Light" w:hAnsi="Kepler Std Light"/>
          <w:szCs w:val="20"/>
        </w:rPr>
      </w:pPr>
    </w:p>
    <w:p w14:paraId="78C69734" w14:textId="765D5B02" w:rsidR="001701C8" w:rsidRPr="001701C8" w:rsidRDefault="001701C8" w:rsidP="001701C8">
      <w:pPr>
        <w:ind w:left="1416"/>
        <w:rPr>
          <w:rFonts w:ascii="Kepler Std Light" w:hAnsi="Kepler Std Light"/>
          <w:b/>
          <w:bCs/>
          <w:sz w:val="28"/>
          <w:szCs w:val="28"/>
        </w:rPr>
      </w:pPr>
      <w:r>
        <w:rPr>
          <w:rFonts w:ascii="Kepler Std Light" w:hAnsi="Kepler Std Light"/>
          <w:b/>
          <w:sz w:val="28"/>
        </w:rPr>
        <w:t>Qual è la scadenza finale?</w:t>
      </w:r>
    </w:p>
    <w:p w14:paraId="75A38DBD" w14:textId="5F06EC8A" w:rsidR="001701C8" w:rsidRPr="001701C8" w:rsidRDefault="001701C8" w:rsidP="001701C8">
      <w:pPr>
        <w:ind w:left="1416"/>
        <w:rPr>
          <w:rFonts w:ascii="Kepler Std Light" w:hAnsi="Kepler Std Light"/>
          <w:szCs w:val="20"/>
        </w:rPr>
      </w:pPr>
      <w:r>
        <w:rPr>
          <w:rFonts w:ascii="Kepler Std Light" w:hAnsi="Kepler Std Light"/>
        </w:rPr>
        <w:t xml:space="preserve"> </w:t>
      </w:r>
      <w:sdt>
        <w:sdtPr>
          <w:rPr>
            <w:rFonts w:ascii="Kepler Std Light" w:hAnsi="Kepler Std Light"/>
            <w:szCs w:val="20"/>
          </w:rPr>
          <w:id w:val="1639458534"/>
          <w:placeholder>
            <w:docPart w:val="9E84F4A1832042E6973DA6B71FCA6F26"/>
          </w:placeholder>
        </w:sdtPr>
        <w:sdtEndPr/>
        <w:sdtContent>
          <w:r>
            <w:rPr>
              <w:i/>
            </w:rPr>
            <w:t>Per es.: lunedì 03.12.2022, ore 10.00………………</w:t>
          </w:r>
          <w:proofErr w:type="gramStart"/>
          <w:r>
            <w:rPr>
              <w:i/>
            </w:rPr>
            <w:t>…….</w:t>
          </w:r>
          <w:proofErr w:type="gramEnd"/>
          <w:r>
            <w:rPr>
              <w:i/>
            </w:rPr>
            <w:t xml:space="preserve"> .……………………………………………….. </w:t>
          </w:r>
        </w:sdtContent>
      </w:sdt>
    </w:p>
    <w:p w14:paraId="1E818293" w14:textId="77777777" w:rsidR="001701C8" w:rsidRPr="001701C8" w:rsidRDefault="001701C8" w:rsidP="001701C8">
      <w:pPr>
        <w:ind w:left="1416"/>
        <w:rPr>
          <w:rFonts w:ascii="Kepler Std Light" w:hAnsi="Kepler Std Light"/>
          <w:szCs w:val="20"/>
        </w:rPr>
      </w:pPr>
    </w:p>
    <w:p w14:paraId="40971887" w14:textId="4711DC90" w:rsidR="001701C8" w:rsidRPr="001701C8" w:rsidRDefault="001701C8" w:rsidP="001701C8">
      <w:pPr>
        <w:ind w:left="1416"/>
        <w:rPr>
          <w:rFonts w:ascii="Kepler Std Light" w:hAnsi="Kepler Std Light"/>
          <w:szCs w:val="20"/>
        </w:rPr>
      </w:pPr>
    </w:p>
    <w:p w14:paraId="13474CAB" w14:textId="77777777" w:rsidR="001701C8" w:rsidRPr="001701C8" w:rsidRDefault="001701C8" w:rsidP="001701C8">
      <w:pPr>
        <w:ind w:left="1416"/>
        <w:rPr>
          <w:rFonts w:ascii="Kepler Std Light" w:hAnsi="Kepler Std Light"/>
          <w:szCs w:val="20"/>
        </w:rPr>
      </w:pPr>
    </w:p>
    <w:p w14:paraId="169A5B6D" w14:textId="0F5616AD" w:rsidR="001701C8" w:rsidRPr="001701C8" w:rsidRDefault="001701C8" w:rsidP="001701C8">
      <w:pPr>
        <w:ind w:left="1416"/>
        <w:rPr>
          <w:rFonts w:ascii="Kepler Std Light" w:hAnsi="Kepler Std Light"/>
          <w:b/>
          <w:bCs/>
          <w:sz w:val="28"/>
          <w:szCs w:val="28"/>
        </w:rPr>
      </w:pPr>
      <w:r>
        <w:rPr>
          <w:rFonts w:ascii="Kepler Std Light" w:hAnsi="Kepler Std Light"/>
          <w:b/>
          <w:sz w:val="28"/>
        </w:rPr>
        <w:t>Altr</w:t>
      </w:r>
      <w:r w:rsidR="00372CEB">
        <w:rPr>
          <w:rFonts w:ascii="Kepler Std Light" w:hAnsi="Kepler Std Light"/>
          <w:b/>
          <w:sz w:val="28"/>
        </w:rPr>
        <w:t xml:space="preserve">e richieste </w:t>
      </w:r>
      <w:r>
        <w:rPr>
          <w:rFonts w:ascii="Kepler Std Light" w:hAnsi="Kepler Std Light"/>
          <w:b/>
          <w:sz w:val="28"/>
        </w:rPr>
        <w:t>o informazioni utili?</w:t>
      </w:r>
    </w:p>
    <w:p w14:paraId="20980DDA" w14:textId="7A5FA6C4" w:rsidR="001701C8" w:rsidRPr="001701C8" w:rsidRDefault="001701C8" w:rsidP="001701C8">
      <w:pPr>
        <w:ind w:left="1416"/>
        <w:rPr>
          <w:rFonts w:ascii="Kepler Std Light" w:hAnsi="Kepler Std Light"/>
          <w:szCs w:val="20"/>
        </w:rPr>
      </w:pPr>
      <w:r>
        <w:rPr>
          <w:rFonts w:ascii="Kepler Std Light" w:hAnsi="Kepler Std Light"/>
        </w:rPr>
        <w:t xml:space="preserve"> </w:t>
      </w:r>
      <w:sdt>
        <w:sdtPr>
          <w:rPr>
            <w:rFonts w:ascii="Kepler Std Light" w:hAnsi="Kepler Std Light"/>
            <w:szCs w:val="20"/>
          </w:rPr>
          <w:id w:val="145786329"/>
          <w:placeholder>
            <w:docPart w:val="BF4D95FB23ED4590A955FFBACE5253BA"/>
          </w:placeholder>
        </w:sdtPr>
        <w:sdtEndPr/>
        <w:sdtContent>
          <w:r>
            <w:rPr>
              <w:i/>
            </w:rPr>
            <w:t>Per es.: oltre al testo si prega di redigere anche un teaser di max. 160 parole</w:t>
          </w:r>
          <w:proofErr w:type="gramStart"/>
          <w:r>
            <w:rPr>
              <w:i/>
            </w:rPr>
            <w:t xml:space="preserve"> ..</w:t>
          </w:r>
          <w:proofErr w:type="gramEnd"/>
          <w:r>
            <w:rPr>
              <w:i/>
            </w:rPr>
            <w:t xml:space="preserve">……………………….. </w:t>
          </w:r>
        </w:sdtContent>
      </w:sdt>
    </w:p>
    <w:p w14:paraId="17AA3E33" w14:textId="0C5E6CE2" w:rsidR="00136CE7" w:rsidRPr="001701C8" w:rsidRDefault="00136CE7" w:rsidP="00136CE7">
      <w:pPr>
        <w:ind w:left="1416" w:firstLine="708"/>
        <w:rPr>
          <w:rFonts w:ascii="Kepler Std Light" w:hAnsi="Kepler Std Light"/>
          <w:sz w:val="22"/>
          <w:szCs w:val="22"/>
        </w:rPr>
      </w:pPr>
    </w:p>
    <w:p w14:paraId="72BE4899" w14:textId="71783A21" w:rsidR="00CC0D37" w:rsidRPr="001701C8" w:rsidRDefault="005923EB" w:rsidP="00705435">
      <w:pPr>
        <w:rPr>
          <w:rFonts w:ascii="Kepler Std Light" w:hAnsi="Kepler Std Light"/>
          <w:sz w:val="24"/>
        </w:rPr>
      </w:pPr>
      <w:r>
        <w:rPr>
          <w:rFonts w:ascii="Kepler Std Light" w:hAnsi="Kepler Std Light"/>
          <w:sz w:val="24"/>
        </w:rPr>
        <w:br/>
      </w:r>
    </w:p>
    <w:sectPr w:rsidR="00CC0D37" w:rsidRPr="001701C8" w:rsidSect="00A043C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985" w:right="709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794ED" w14:textId="77777777" w:rsidR="00CC67B2" w:rsidRDefault="00CC67B2">
      <w:r>
        <w:separator/>
      </w:r>
    </w:p>
  </w:endnote>
  <w:endnote w:type="continuationSeparator" w:id="0">
    <w:p w14:paraId="0D6D0FAD" w14:textId="77777777" w:rsidR="00CC67B2" w:rsidRDefault="00CC6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eksei">
    <w:panose1 w:val="02090003060306080404"/>
    <w:charset w:val="00"/>
    <w:family w:val="roman"/>
    <w:notTrueType/>
    <w:pitch w:val="variable"/>
    <w:sig w:usb0="A000002F" w:usb1="5000200B" w:usb2="00000000" w:usb3="00000000" w:csb0="00000093" w:csb1="00000000"/>
  </w:font>
  <w:font w:name="Effra Light">
    <w:panose1 w:val="020B0403020203020204"/>
    <w:charset w:val="00"/>
    <w:family w:val="swiss"/>
    <w:pitch w:val="variable"/>
    <w:sig w:usb0="A00000AF" w:usb1="5000205B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Pro-Regular">
    <w:altName w:val="Minion Pr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ffra">
    <w:panose1 w:val="020B0603020203020204"/>
    <w:charset w:val="00"/>
    <w:family w:val="swiss"/>
    <w:pitch w:val="variable"/>
    <w:sig w:usb0="A00000AF" w:usb1="5000205B" w:usb2="00000000" w:usb3="00000000" w:csb0="00000093" w:csb1="00000000"/>
  </w:font>
  <w:font w:name="Kepler Std Light">
    <w:panose1 w:val="0204030306070A060204"/>
    <w:charset w:val="00"/>
    <w:family w:val="roman"/>
    <w:notTrueType/>
    <w:pitch w:val="variable"/>
    <w:sig w:usb0="00000003" w:usb1="00000001" w:usb2="00000000" w:usb3="00000000" w:csb0="00000001" w:csb1="00000000"/>
  </w:font>
  <w:font w:name="Effra Bold">
    <w:panose1 w:val="020B0803020203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76721" w14:textId="78FC68D5" w:rsidR="007E6A0D" w:rsidRPr="007A352A" w:rsidRDefault="007A352A" w:rsidP="007A352A">
    <w:pPr>
      <w:pStyle w:val="Fuzeile"/>
    </w:pPr>
    <w:r>
      <w:rPr>
        <w:rFonts w:ascii="Effra Bold" w:hAnsi="Effra Bold"/>
        <w:noProof/>
      </w:rPr>
      <mc:AlternateContent>
        <mc:Choice Requires="wps">
          <w:drawing>
            <wp:anchor distT="45720" distB="45720" distL="114300" distR="114300" simplePos="0" relativeHeight="251660800" behindDoc="0" locked="0" layoutInCell="1" allowOverlap="1" wp14:anchorId="795BD610" wp14:editId="53302F41">
              <wp:simplePos x="0" y="0"/>
              <wp:positionH relativeFrom="margin">
                <wp:align>right</wp:align>
              </wp:positionH>
              <wp:positionV relativeFrom="paragraph">
                <wp:posOffset>146685</wp:posOffset>
              </wp:positionV>
              <wp:extent cx="290830" cy="284480"/>
              <wp:effectExtent l="0" t="0" r="0" b="1270"/>
              <wp:wrapNone/>
              <wp:docPr id="8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830" cy="284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-1297597426"/>
                          </w:sdtPr>
                          <w:sdtEndPr>
                            <w:rPr>
                              <w:rFonts w:ascii="Effra" w:hAnsi="Effra"/>
                              <w:b/>
                              <w:sz w:val="24"/>
                              <w:szCs w:val="24"/>
                            </w:rPr>
                          </w:sdtEndPr>
                          <w:sdt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1176464240"/>
                              </w:sdtPr>
                              <w:sdtEndPr>
                                <w:rPr>
                                  <w:rFonts w:ascii="Effra" w:hAnsi="Effra"/>
                                  <w:b/>
                                  <w:sz w:val="24"/>
                                  <w:szCs w:val="24"/>
                                </w:rPr>
                              </w:sdtEndPr>
                              <w:sdtContent>
                                <w:p w14:paraId="7DD1E348" w14:textId="77777777" w:rsidR="007A352A" w:rsidRPr="004B5703" w:rsidRDefault="007A352A" w:rsidP="007A352A">
                                  <w:pPr>
                                    <w:spacing w:line="240" w:lineRule="exact"/>
                                    <w:rPr>
                                      <w:rFonts w:ascii="Effra" w:eastAsiaTheme="majorEastAsia" w:hAnsi="Effra" w:cstheme="majorBidi"/>
                                      <w:b/>
                                      <w:sz w:val="24"/>
                                    </w:rPr>
                                  </w:pPr>
                                  <w:r w:rsidRPr="007141A7">
                                    <w:rPr>
                                      <w:rFonts w:ascii="Effra" w:eastAsiaTheme="minorEastAsia" w:hAnsi="Effra"/>
                                      <w:b/>
                                    </w:rPr>
                                    <w:fldChar w:fldCharType="begin"/>
                                  </w:r>
                                  <w:r w:rsidRPr="007141A7">
                                    <w:rPr>
                                      <w:rFonts w:ascii="Effra" w:hAnsi="Effra"/>
                                      <w:b/>
                                    </w:rPr>
                                    <w:instrText>PAGE   \* MERGEFORMAT</w:instrText>
                                  </w:r>
                                  <w:r w:rsidRPr="007141A7">
                                    <w:rPr>
                                      <w:rFonts w:ascii="Effra" w:eastAsiaTheme="minorEastAsia" w:hAnsi="Effra"/>
                                      <w:b/>
                                    </w:rPr>
                                    <w:fldChar w:fldCharType="separate"/>
                                  </w:r>
                                  <w:r w:rsidRPr="00211A5E">
                                    <w:rPr>
                                      <w:rFonts w:ascii="Effra" w:eastAsiaTheme="majorEastAsia" w:hAnsi="Effra" w:cstheme="majorBidi"/>
                                      <w:b/>
                                    </w:rPr>
                                    <w:t>2</w:t>
                                  </w:r>
                                  <w:r w:rsidRPr="007141A7">
                                    <w:rPr>
                                      <w:rFonts w:ascii="Effra" w:eastAsiaTheme="majorEastAsia" w:hAnsi="Effra" w:cstheme="majorBidi"/>
                                      <w:b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795BD610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28.3pt;margin-top:11.55pt;width:22.9pt;height:22.4pt;z-index:2516608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-1297597426"/>
                    </w:sdtPr>
                    <w:sdtEndPr>
                      <w:rPr>
                        <w:rFonts w:ascii="Effra" w:hAnsi="Effra"/>
                        <w:b/>
                        <w:sz w:val="24"/>
                        <w:szCs w:val="24"/>
                      </w:rPr>
                    </w:sdtEndPr>
                    <w:sdt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176464240"/>
                        </w:sdtPr>
                        <w:sdtEndPr>
                          <w:rPr>
                            <w:rFonts w:ascii="Effra" w:hAnsi="Effra"/>
                            <w:b/>
                            <w:sz w:val="24"/>
                            <w:szCs w:val="24"/>
                          </w:rPr>
                        </w:sdtEndPr>
                        <w:sdtContent>
                          <w:p w14:paraId="7DD1E348" w14:textId="77777777" w:rsidR="007A352A" w:rsidRPr="004B5703" w:rsidRDefault="007A352A" w:rsidP="007A352A">
                            <w:pPr>
                              <w:spacing w:line="240" w:lineRule="exact"/>
                              <w:rPr>
                                <w:b/>
                                <w:sz w:val="24"/>
                                <w:rFonts w:ascii="Effra" w:eastAsiaTheme="majorEastAsia" w:hAnsi="Effra" w:cstheme="majorBidi"/>
                              </w:rPr>
                            </w:pPr>
                            <w:r w:rsidRPr="007141A7">
                              <w:rPr>
                                <w:b/>
                                <w:rFonts w:ascii="Effra" w:eastAsiaTheme="minorEastAsia" w:hAnsi="Effra"/>
                              </w:rPr>
                              <w:fldChar w:fldCharType="begin"/>
                            </w:r>
                            <w:r w:rsidRPr="007141A7">
                              <w:rPr>
                                <w:b/>
                                <w:rFonts w:ascii="Effra" w:hAnsi="Effra"/>
                              </w:rPr>
                              <w:instrText>PAGE   \* MERGEFORMAT</w:instrText>
                            </w:r>
                            <w:r w:rsidRPr="007141A7">
                              <w:rPr>
                                <w:b/>
                                <w:rFonts w:ascii="Effra" w:eastAsiaTheme="minorEastAsia" w:hAnsi="Effra"/>
                              </w:rPr>
                              <w:fldChar w:fldCharType="separate"/>
                            </w:r>
                            <w:r w:rsidRPr="00211A5E">
                              <w:rPr>
                                <w:b/>
                                <w:rFonts w:ascii="Effra" w:eastAsiaTheme="majorEastAsia" w:hAnsi="Effra" w:cstheme="majorBidi"/>
                              </w:rPr>
                              <w:t>2</w:t>
                            </w:r>
                            <w:r w:rsidRPr="007141A7">
                              <w:rPr>
                                <w:b/>
                                <w:rFonts w:ascii="Effra" w:eastAsiaTheme="majorEastAsia" w:hAnsi="Effra" w:cstheme="majorBidi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A91C2BA" wp14:editId="44E84BE9">
              <wp:simplePos x="0" y="0"/>
              <wp:positionH relativeFrom="column">
                <wp:posOffset>3603625</wp:posOffset>
              </wp:positionH>
              <wp:positionV relativeFrom="paragraph">
                <wp:posOffset>152087</wp:posOffset>
              </wp:positionV>
              <wp:extent cx="2163445" cy="182880"/>
              <wp:effectExtent l="0" t="0" r="8255" b="7620"/>
              <wp:wrapThrough wrapText="bothSides">
                <wp:wrapPolygon edited="0">
                  <wp:start x="0" y="0"/>
                  <wp:lineTo x="0" y="20250"/>
                  <wp:lineTo x="21492" y="20250"/>
                  <wp:lineTo x="21492" y="0"/>
                  <wp:lineTo x="0" y="0"/>
                </wp:wrapPolygon>
              </wp:wrapThrough>
              <wp:docPr id="9" name="docshape4">
                <a:hlinkClick xmlns:a="http://schemas.openxmlformats.org/drawingml/2006/main" r:id="rId1"/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344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094746" w14:textId="77777777" w:rsidR="007A352A" w:rsidRPr="00BC5006" w:rsidRDefault="007A352A" w:rsidP="007A352A">
                          <w:pPr>
                            <w:spacing w:line="287" w:lineRule="exact"/>
                            <w:rPr>
                              <w:rFonts w:ascii="Effra"/>
                              <w:b/>
                              <w:color w:val="000000" w:themeColor="text1"/>
                              <w:sz w:val="24"/>
                            </w:rPr>
                          </w:pPr>
                          <w:r>
                            <w:rPr>
                              <w:rFonts w:ascii="Effra"/>
                              <w:b/>
                              <w:color w:val="000000" w:themeColor="text1"/>
                              <w:sz w:val="24"/>
                            </w:rPr>
                            <w:t>apostrophgroup.ch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>
          <w:pict>
            <v:shape w14:anchorId="7A91C2BA" id="docshape4" o:spid="_x0000_s1027" type="#_x0000_t202" href="http://www.apostrophgroup.ch/" style="position:absolute;margin-left:283.75pt;margin-top:12pt;width:170.35pt;height:14.4pt;z-index:-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" o:button="t" filled="f" stroked="f">
              <v:fill o:detectmouseclick="t"/>
              <v:textbox inset="0,0,0,0">
                <w:txbxContent>
                  <w:p w14:paraId="78094746" w14:textId="77777777" w:rsidR="007A352A" w:rsidRPr="00BC5006" w:rsidRDefault="007A352A" w:rsidP="007A352A">
                    <w:pPr>
                      <w:spacing w:line="287" w:lineRule="exact"/>
                      <w:rPr>
                        <w:b/>
                        <w:color w:val="000000" w:themeColor="text1"/>
                        <w:sz w:val="24"/>
                        <w:rFonts w:ascii="Effra"/>
                      </w:rPr>
                    </w:pPr>
                    <w:r>
                      <w:rPr>
                        <w:b/>
                        <w:color w:val="000000" w:themeColor="text1"/>
                        <w:sz w:val="24"/>
                        <w:rFonts w:ascii="Effra"/>
                      </w:rPr>
                      <w:t xml:space="preserve">apostrophgroup.ch</w:t>
                    </w:r>
                  </w:p>
                </w:txbxContent>
              </v:textbox>
              <w10:wrap type="through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5" w:name="_Hlk101509030"/>
  <w:bookmarkStart w:id="16" w:name="_Hlk101509031"/>
  <w:bookmarkStart w:id="17" w:name="_Hlk101514799"/>
  <w:bookmarkStart w:id="18" w:name="_Hlk101514800"/>
  <w:bookmarkStart w:id="19" w:name="_Hlk104812383"/>
  <w:bookmarkStart w:id="20" w:name="_Hlk104812384"/>
  <w:bookmarkStart w:id="21" w:name="_Hlk104812817"/>
  <w:bookmarkStart w:id="22" w:name="_Hlk104812818"/>
  <w:bookmarkStart w:id="23" w:name="_Hlk104812943"/>
  <w:bookmarkStart w:id="24" w:name="_Hlk104812944"/>
  <w:bookmarkStart w:id="25" w:name="_Hlk104814137"/>
  <w:bookmarkStart w:id="26" w:name="_Hlk104814138"/>
  <w:bookmarkStart w:id="27" w:name="_Hlk104815722"/>
  <w:bookmarkStart w:id="28" w:name="_Hlk104815723"/>
  <w:p w14:paraId="128912F1" w14:textId="49F501AA" w:rsidR="00212EC7" w:rsidRPr="007A352A" w:rsidRDefault="007A352A" w:rsidP="007A352A">
    <w:pPr>
      <w:pStyle w:val="Fuzeile"/>
    </w:pPr>
    <w:r>
      <w:rPr>
        <w:rFonts w:ascii="Effra Bold" w:hAnsi="Effra Bold"/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6B1CA97C" wp14:editId="459EF2C2">
              <wp:simplePos x="0" y="0"/>
              <wp:positionH relativeFrom="margin">
                <wp:align>right</wp:align>
              </wp:positionH>
              <wp:positionV relativeFrom="paragraph">
                <wp:posOffset>146685</wp:posOffset>
              </wp:positionV>
              <wp:extent cx="290830" cy="284480"/>
              <wp:effectExtent l="0" t="0" r="0" b="1270"/>
              <wp:wrapNone/>
              <wp:docPr id="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830" cy="284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-999964318"/>
                          </w:sdtPr>
                          <w:sdtEndPr>
                            <w:rPr>
                              <w:rFonts w:ascii="Effra" w:hAnsi="Effra"/>
                              <w:b/>
                              <w:sz w:val="24"/>
                              <w:szCs w:val="24"/>
                            </w:rPr>
                          </w:sdtEndPr>
                          <w:sdt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574478829"/>
                              </w:sdtPr>
                              <w:sdtEndPr>
                                <w:rPr>
                                  <w:rFonts w:ascii="Effra" w:hAnsi="Effra"/>
                                  <w:b/>
                                  <w:sz w:val="24"/>
                                  <w:szCs w:val="24"/>
                                </w:rPr>
                              </w:sdtEndPr>
                              <w:sdtContent>
                                <w:p w14:paraId="585B189A" w14:textId="77777777" w:rsidR="007A352A" w:rsidRPr="004B5703" w:rsidRDefault="007A352A" w:rsidP="007A352A">
                                  <w:pPr>
                                    <w:spacing w:line="240" w:lineRule="exact"/>
                                    <w:rPr>
                                      <w:rFonts w:ascii="Effra" w:eastAsiaTheme="majorEastAsia" w:hAnsi="Effra" w:cstheme="majorBidi"/>
                                      <w:b/>
                                      <w:sz w:val="24"/>
                                    </w:rPr>
                                  </w:pPr>
                                  <w:r w:rsidRPr="007141A7">
                                    <w:rPr>
                                      <w:rFonts w:ascii="Effra" w:eastAsiaTheme="minorEastAsia" w:hAnsi="Effra"/>
                                      <w:b/>
                                    </w:rPr>
                                    <w:fldChar w:fldCharType="begin"/>
                                  </w:r>
                                  <w:r w:rsidRPr="007141A7">
                                    <w:rPr>
                                      <w:rFonts w:ascii="Effra" w:hAnsi="Effra"/>
                                      <w:b/>
                                    </w:rPr>
                                    <w:instrText>PAGE   \* MERGEFORMAT</w:instrText>
                                  </w:r>
                                  <w:r w:rsidRPr="007141A7">
                                    <w:rPr>
                                      <w:rFonts w:ascii="Effra" w:eastAsiaTheme="minorEastAsia" w:hAnsi="Effra"/>
                                      <w:b/>
                                    </w:rPr>
                                    <w:fldChar w:fldCharType="separate"/>
                                  </w:r>
                                  <w:r w:rsidRPr="00211A5E">
                                    <w:rPr>
                                      <w:rFonts w:ascii="Effra" w:eastAsiaTheme="majorEastAsia" w:hAnsi="Effra" w:cstheme="majorBidi"/>
                                      <w:b/>
                                    </w:rPr>
                                    <w:t>2</w:t>
                                  </w:r>
                                  <w:r w:rsidRPr="007141A7">
                                    <w:rPr>
                                      <w:rFonts w:ascii="Effra" w:eastAsiaTheme="majorEastAsia" w:hAnsi="Effra" w:cstheme="majorBidi"/>
                                      <w:b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6B1CA97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28.3pt;margin-top:11.55pt;width:22.9pt;height:22.4pt;z-index:2516567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-999964318"/>
                    </w:sdtPr>
                    <w:sdtEndPr>
                      <w:rPr>
                        <w:rFonts w:ascii="Effra" w:hAnsi="Effra"/>
                        <w:b/>
                        <w:sz w:val="24"/>
                        <w:szCs w:val="24"/>
                      </w:rPr>
                    </w:sdtEndPr>
                    <w:sdt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574478829"/>
                        </w:sdtPr>
                        <w:sdtEndPr>
                          <w:rPr>
                            <w:rFonts w:ascii="Effra" w:hAnsi="Effra"/>
                            <w:b/>
                            <w:sz w:val="24"/>
                            <w:szCs w:val="24"/>
                          </w:rPr>
                        </w:sdtEndPr>
                        <w:sdtContent>
                          <w:p w14:paraId="585B189A" w14:textId="77777777" w:rsidR="007A352A" w:rsidRPr="004B5703" w:rsidRDefault="007A352A" w:rsidP="007A352A">
                            <w:pPr>
                              <w:spacing w:line="240" w:lineRule="exact"/>
                              <w:rPr>
                                <w:b/>
                                <w:sz w:val="24"/>
                                <w:rFonts w:ascii="Effra" w:eastAsiaTheme="majorEastAsia" w:hAnsi="Effra" w:cstheme="majorBidi"/>
                              </w:rPr>
                            </w:pPr>
                            <w:r w:rsidRPr="007141A7">
                              <w:rPr>
                                <w:b/>
                                <w:rFonts w:ascii="Effra" w:eastAsiaTheme="minorEastAsia" w:hAnsi="Effra"/>
                              </w:rPr>
                              <w:fldChar w:fldCharType="begin"/>
                            </w:r>
                            <w:r w:rsidRPr="007141A7">
                              <w:rPr>
                                <w:b/>
                                <w:rFonts w:ascii="Effra" w:hAnsi="Effra"/>
                              </w:rPr>
                              <w:instrText>PAGE   \* MERGEFORMAT</w:instrText>
                            </w:r>
                            <w:r w:rsidRPr="007141A7">
                              <w:rPr>
                                <w:b/>
                                <w:rFonts w:ascii="Effra" w:eastAsiaTheme="minorEastAsia" w:hAnsi="Effra"/>
                              </w:rPr>
                              <w:fldChar w:fldCharType="separate"/>
                            </w:r>
                            <w:r w:rsidRPr="00211A5E">
                              <w:rPr>
                                <w:b/>
                                <w:rFonts w:ascii="Effra" w:eastAsiaTheme="majorEastAsia" w:hAnsi="Effra" w:cstheme="majorBidi"/>
                              </w:rPr>
                              <w:t>2</w:t>
                            </w:r>
                            <w:r w:rsidRPr="007141A7">
                              <w:rPr>
                                <w:b/>
                                <w:rFonts w:ascii="Effra" w:eastAsiaTheme="majorEastAsia" w:hAnsi="Effra" w:cstheme="majorBidi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7DD3C7ED" wp14:editId="40A9CBEE">
              <wp:simplePos x="0" y="0"/>
              <wp:positionH relativeFrom="column">
                <wp:posOffset>3603625</wp:posOffset>
              </wp:positionH>
              <wp:positionV relativeFrom="paragraph">
                <wp:posOffset>152087</wp:posOffset>
              </wp:positionV>
              <wp:extent cx="2163445" cy="182880"/>
              <wp:effectExtent l="0" t="0" r="8255" b="7620"/>
              <wp:wrapThrough wrapText="bothSides">
                <wp:wrapPolygon edited="0">
                  <wp:start x="0" y="0"/>
                  <wp:lineTo x="0" y="20250"/>
                  <wp:lineTo x="21492" y="20250"/>
                  <wp:lineTo x="21492" y="0"/>
                  <wp:lineTo x="0" y="0"/>
                </wp:wrapPolygon>
              </wp:wrapThrough>
              <wp:docPr id="5" name="docshape4">
                <a:hlinkClick xmlns:a="http://schemas.openxmlformats.org/drawingml/2006/main" r:id="rId1"/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344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CBA69C" w14:textId="77777777" w:rsidR="007A352A" w:rsidRPr="00BC5006" w:rsidRDefault="007A352A" w:rsidP="007A352A">
                          <w:pPr>
                            <w:spacing w:line="287" w:lineRule="exact"/>
                            <w:rPr>
                              <w:rFonts w:ascii="Effra"/>
                              <w:b/>
                              <w:color w:val="000000" w:themeColor="text1"/>
                              <w:sz w:val="24"/>
                            </w:rPr>
                          </w:pPr>
                          <w:r>
                            <w:rPr>
                              <w:rFonts w:ascii="Effra"/>
                              <w:b/>
                              <w:color w:val="000000" w:themeColor="text1"/>
                              <w:sz w:val="24"/>
                            </w:rPr>
                            <w:t>apostrophgroup.ch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>
          <w:pict>
            <v:shape w14:anchorId="7DD3C7ED" id="_x0000_s1029" type="#_x0000_t202" href="http://www.apostrophgroup.ch/" style="position:absolute;margin-left:283.75pt;margin-top:12pt;width:170.35pt;height:14.4pt;z-index:-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" o:button="t" filled="f" stroked="f">
              <v:fill o:detectmouseclick="t"/>
              <v:textbox inset="0,0,0,0">
                <w:txbxContent>
                  <w:p w14:paraId="39CBA69C" w14:textId="77777777" w:rsidR="007A352A" w:rsidRPr="00BC5006" w:rsidRDefault="007A352A" w:rsidP="007A352A">
                    <w:pPr>
                      <w:spacing w:line="287" w:lineRule="exact"/>
                      <w:rPr>
                        <w:b/>
                        <w:color w:val="000000" w:themeColor="text1"/>
                        <w:sz w:val="24"/>
                        <w:rFonts w:ascii="Effra"/>
                      </w:rPr>
                    </w:pPr>
                    <w:r>
                      <w:rPr>
                        <w:b/>
                        <w:color w:val="000000" w:themeColor="text1"/>
                        <w:sz w:val="24"/>
                        <w:rFonts w:ascii="Effra"/>
                      </w:rPr>
                      <w:t xml:space="preserve">apostrophgroup.ch</w:t>
                    </w:r>
                  </w:p>
                </w:txbxContent>
              </v:textbox>
              <w10:wrap type="through"/>
            </v:shape>
          </w:pict>
        </mc:Fallback>
      </mc:AlternateContent>
    </w:r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8271C" w14:textId="77777777" w:rsidR="00CC67B2" w:rsidRDefault="00CC67B2">
      <w:r>
        <w:separator/>
      </w:r>
    </w:p>
  </w:footnote>
  <w:footnote w:type="continuationSeparator" w:id="0">
    <w:p w14:paraId="564DCDD7" w14:textId="77777777" w:rsidR="00CC67B2" w:rsidRDefault="00CC6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0"/>
      <w:gridCol w:w="3969"/>
    </w:tblGrid>
    <w:tr w:rsidR="007A352A" w:rsidRPr="00557611" w14:paraId="36C436B9" w14:textId="77777777" w:rsidTr="00026874">
      <w:tc>
        <w:tcPr>
          <w:tcW w:w="5670" w:type="dxa"/>
          <w:tcMar>
            <w:left w:w="0" w:type="dxa"/>
            <w:right w:w="0" w:type="dxa"/>
          </w:tcMar>
        </w:tcPr>
        <w:p w14:paraId="7ABBA710" w14:textId="77777777" w:rsidR="007A352A" w:rsidRPr="00557611" w:rsidRDefault="007A352A" w:rsidP="007A352A">
          <w:pPr>
            <w:pStyle w:val="EinfAbs"/>
            <w:rPr>
              <w:rFonts w:ascii="Effra" w:hAnsi="Effra" w:cs="Effra"/>
              <w:b/>
              <w:bCs/>
              <w:spacing w:val="2"/>
            </w:rPr>
          </w:pPr>
          <w:bookmarkStart w:id="1" w:name="_Hlk104812396"/>
          <w:bookmarkStart w:id="2" w:name="_Hlk104812397"/>
          <w:bookmarkStart w:id="3" w:name="_Hlk104815730"/>
          <w:bookmarkStart w:id="4" w:name="_Hlk104815731"/>
        </w:p>
      </w:tc>
      <w:tc>
        <w:tcPr>
          <w:tcW w:w="3969" w:type="dxa"/>
          <w:tcMar>
            <w:left w:w="0" w:type="dxa"/>
            <w:right w:w="0" w:type="dxa"/>
          </w:tcMar>
        </w:tcPr>
        <w:p w14:paraId="0C04FF56" w14:textId="77777777" w:rsidR="007A352A" w:rsidRPr="00557611" w:rsidRDefault="007A352A" w:rsidP="007A352A">
          <w:pPr>
            <w:pStyle w:val="EinfAbs"/>
            <w:rPr>
              <w:rFonts w:ascii="Effra" w:hAnsi="Effra" w:cs="Effra"/>
              <w:b/>
              <w:bCs/>
              <w:spacing w:val="2"/>
            </w:rPr>
          </w:pPr>
          <w:r>
            <w:rPr>
              <w:rStyle w:val="KopfzeileFuzeileZchn"/>
            </w:rPr>
            <w:t>The Language Intelligence Company</w:t>
          </w:r>
        </w:p>
      </w:tc>
    </w:tr>
  </w:tbl>
  <w:p w14:paraId="14CADCA9" w14:textId="4E7E1017" w:rsidR="00DA0012" w:rsidRPr="007A352A" w:rsidRDefault="007A352A" w:rsidP="007A352A">
    <w:pPr>
      <w:pStyle w:val="Textkrper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63D59415" wp14:editId="139ECF29">
              <wp:simplePos x="0" y="0"/>
              <wp:positionH relativeFrom="page">
                <wp:posOffset>371475</wp:posOffset>
              </wp:positionH>
              <wp:positionV relativeFrom="page">
                <wp:posOffset>161925</wp:posOffset>
              </wp:positionV>
              <wp:extent cx="320675" cy="615315"/>
              <wp:effectExtent l="0" t="0" r="3175" b="0"/>
              <wp:wrapNone/>
              <wp:docPr id="18" name="Freihandform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20675" cy="615315"/>
                      </a:xfrm>
                      <a:custGeom>
                        <a:avLst/>
                        <a:gdLst>
                          <a:gd name="T0" fmla="+- 0 1015 510"/>
                          <a:gd name="T1" fmla="*/ T0 w 505"/>
                          <a:gd name="T2" fmla="+- 0 499 255"/>
                          <a:gd name="T3" fmla="*/ 499 h 969"/>
                          <a:gd name="T4" fmla="+- 0 1005 510"/>
                          <a:gd name="T5" fmla="*/ T4 w 505"/>
                          <a:gd name="T6" fmla="+- 0 423 255"/>
                          <a:gd name="T7" fmla="*/ 423 h 969"/>
                          <a:gd name="T8" fmla="+- 0 976 510"/>
                          <a:gd name="T9" fmla="*/ T8 w 505"/>
                          <a:gd name="T10" fmla="+- 0 356 255"/>
                          <a:gd name="T11" fmla="*/ 356 h 969"/>
                          <a:gd name="T12" fmla="+- 0 929 510"/>
                          <a:gd name="T13" fmla="*/ T12 w 505"/>
                          <a:gd name="T14" fmla="+- 0 303 255"/>
                          <a:gd name="T15" fmla="*/ 303 h 969"/>
                          <a:gd name="T16" fmla="+- 0 866 510"/>
                          <a:gd name="T17" fmla="*/ T16 w 505"/>
                          <a:gd name="T18" fmla="+- 0 268 255"/>
                          <a:gd name="T19" fmla="*/ 268 h 969"/>
                          <a:gd name="T20" fmla="+- 0 788 510"/>
                          <a:gd name="T21" fmla="*/ T20 w 505"/>
                          <a:gd name="T22" fmla="+- 0 255 255"/>
                          <a:gd name="T23" fmla="*/ 255 h 969"/>
                          <a:gd name="T24" fmla="+- 0 723 510"/>
                          <a:gd name="T25" fmla="*/ T24 w 505"/>
                          <a:gd name="T26" fmla="+- 0 265 255"/>
                          <a:gd name="T27" fmla="*/ 265 h 969"/>
                          <a:gd name="T28" fmla="+- 0 666 510"/>
                          <a:gd name="T29" fmla="*/ T28 w 505"/>
                          <a:gd name="T30" fmla="+- 0 294 255"/>
                          <a:gd name="T31" fmla="*/ 294 h 969"/>
                          <a:gd name="T32" fmla="+- 0 620 510"/>
                          <a:gd name="T33" fmla="*/ T32 w 505"/>
                          <a:gd name="T34" fmla="+- 0 339 255"/>
                          <a:gd name="T35" fmla="*/ 339 h 969"/>
                          <a:gd name="T36" fmla="+- 0 590 510"/>
                          <a:gd name="T37" fmla="*/ T36 w 505"/>
                          <a:gd name="T38" fmla="+- 0 398 255"/>
                          <a:gd name="T39" fmla="*/ 398 h 969"/>
                          <a:gd name="T40" fmla="+- 0 579 510"/>
                          <a:gd name="T41" fmla="*/ T40 w 505"/>
                          <a:gd name="T42" fmla="+- 0 468 255"/>
                          <a:gd name="T43" fmla="*/ 468 h 969"/>
                          <a:gd name="T44" fmla="+- 0 591 510"/>
                          <a:gd name="T45" fmla="*/ T44 w 505"/>
                          <a:gd name="T46" fmla="+- 0 549 255"/>
                          <a:gd name="T47" fmla="*/ 549 h 969"/>
                          <a:gd name="T48" fmla="+- 0 620 510"/>
                          <a:gd name="T49" fmla="*/ T48 w 505"/>
                          <a:gd name="T50" fmla="+- 0 610 255"/>
                          <a:gd name="T51" fmla="*/ 610 h 969"/>
                          <a:gd name="T52" fmla="+- 0 655 510"/>
                          <a:gd name="T53" fmla="*/ T52 w 505"/>
                          <a:gd name="T54" fmla="+- 0 662 255"/>
                          <a:gd name="T55" fmla="*/ 662 h 969"/>
                          <a:gd name="T56" fmla="+- 0 684 510"/>
                          <a:gd name="T57" fmla="*/ T56 w 505"/>
                          <a:gd name="T58" fmla="+- 0 714 255"/>
                          <a:gd name="T59" fmla="*/ 714 h 969"/>
                          <a:gd name="T60" fmla="+- 0 696 510"/>
                          <a:gd name="T61" fmla="*/ T60 w 505"/>
                          <a:gd name="T62" fmla="+- 0 776 255"/>
                          <a:gd name="T63" fmla="*/ 776 h 969"/>
                          <a:gd name="T64" fmla="+- 0 691 510"/>
                          <a:gd name="T65" fmla="*/ T64 w 505"/>
                          <a:gd name="T66" fmla="+- 0 832 255"/>
                          <a:gd name="T67" fmla="*/ 832 h 969"/>
                          <a:gd name="T68" fmla="+- 0 677 510"/>
                          <a:gd name="T69" fmla="*/ T68 w 505"/>
                          <a:gd name="T70" fmla="+- 0 899 255"/>
                          <a:gd name="T71" fmla="*/ 899 h 969"/>
                          <a:gd name="T72" fmla="+- 0 652 510"/>
                          <a:gd name="T73" fmla="*/ T72 w 505"/>
                          <a:gd name="T74" fmla="+- 0 972 255"/>
                          <a:gd name="T75" fmla="*/ 972 h 969"/>
                          <a:gd name="T76" fmla="+- 0 616 510"/>
                          <a:gd name="T77" fmla="*/ T76 w 505"/>
                          <a:gd name="T78" fmla="+- 0 1052 255"/>
                          <a:gd name="T79" fmla="*/ 1052 h 969"/>
                          <a:gd name="T80" fmla="+- 0 569 510"/>
                          <a:gd name="T81" fmla="*/ T80 w 505"/>
                          <a:gd name="T82" fmla="+- 0 1134 255"/>
                          <a:gd name="T83" fmla="*/ 1134 h 969"/>
                          <a:gd name="T84" fmla="+- 0 510 510"/>
                          <a:gd name="T85" fmla="*/ T84 w 505"/>
                          <a:gd name="T86" fmla="+- 0 1216 255"/>
                          <a:gd name="T87" fmla="*/ 1216 h 969"/>
                          <a:gd name="T88" fmla="+- 0 522 510"/>
                          <a:gd name="T89" fmla="*/ T88 w 505"/>
                          <a:gd name="T90" fmla="+- 0 1224 255"/>
                          <a:gd name="T91" fmla="*/ 1224 h 969"/>
                          <a:gd name="T92" fmla="+- 0 582 510"/>
                          <a:gd name="T93" fmla="*/ T92 w 505"/>
                          <a:gd name="T94" fmla="+- 0 1179 255"/>
                          <a:gd name="T95" fmla="*/ 1179 h 969"/>
                          <a:gd name="T96" fmla="+- 0 641 510"/>
                          <a:gd name="T97" fmla="*/ T96 w 505"/>
                          <a:gd name="T98" fmla="+- 0 1129 255"/>
                          <a:gd name="T99" fmla="*/ 1129 h 969"/>
                          <a:gd name="T100" fmla="+- 0 700 510"/>
                          <a:gd name="T101" fmla="*/ T100 w 505"/>
                          <a:gd name="T102" fmla="+- 0 1074 255"/>
                          <a:gd name="T103" fmla="*/ 1074 h 969"/>
                          <a:gd name="T104" fmla="+- 0 756 510"/>
                          <a:gd name="T105" fmla="*/ T104 w 505"/>
                          <a:gd name="T106" fmla="+- 0 1015 255"/>
                          <a:gd name="T107" fmla="*/ 1015 h 969"/>
                          <a:gd name="T108" fmla="+- 0 809 510"/>
                          <a:gd name="T109" fmla="*/ T108 w 505"/>
                          <a:gd name="T110" fmla="+- 0 952 255"/>
                          <a:gd name="T111" fmla="*/ 952 h 969"/>
                          <a:gd name="T112" fmla="+- 0 858 510"/>
                          <a:gd name="T113" fmla="*/ T112 w 505"/>
                          <a:gd name="T114" fmla="+- 0 888 255"/>
                          <a:gd name="T115" fmla="*/ 888 h 969"/>
                          <a:gd name="T116" fmla="+- 0 902 510"/>
                          <a:gd name="T117" fmla="*/ T116 w 505"/>
                          <a:gd name="T118" fmla="+- 0 822 255"/>
                          <a:gd name="T119" fmla="*/ 822 h 969"/>
                          <a:gd name="T120" fmla="+- 0 940 510"/>
                          <a:gd name="T121" fmla="*/ T120 w 505"/>
                          <a:gd name="T122" fmla="+- 0 755 255"/>
                          <a:gd name="T123" fmla="*/ 755 h 969"/>
                          <a:gd name="T124" fmla="+- 0 971 510"/>
                          <a:gd name="T125" fmla="*/ T124 w 505"/>
                          <a:gd name="T126" fmla="+- 0 688 255"/>
                          <a:gd name="T127" fmla="*/ 688 h 969"/>
                          <a:gd name="T128" fmla="+- 0 995 510"/>
                          <a:gd name="T129" fmla="*/ T128 w 505"/>
                          <a:gd name="T130" fmla="+- 0 623 255"/>
                          <a:gd name="T131" fmla="*/ 623 h 969"/>
                          <a:gd name="T132" fmla="+- 0 1010 510"/>
                          <a:gd name="T133" fmla="*/ T132 w 505"/>
                          <a:gd name="T134" fmla="+- 0 559 255"/>
                          <a:gd name="T135" fmla="*/ 559 h 969"/>
                          <a:gd name="T136" fmla="+- 0 1015 510"/>
                          <a:gd name="T137" fmla="*/ T136 w 505"/>
                          <a:gd name="T138" fmla="+- 0 499 255"/>
                          <a:gd name="T139" fmla="*/ 499 h 96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</a:cxnLst>
                        <a:rect l="0" t="0" r="r" b="b"/>
                        <a:pathLst>
                          <a:path w="505" h="969">
                            <a:moveTo>
                              <a:pt x="505" y="244"/>
                            </a:moveTo>
                            <a:lnTo>
                              <a:pt x="495" y="168"/>
                            </a:lnTo>
                            <a:lnTo>
                              <a:pt x="466" y="101"/>
                            </a:lnTo>
                            <a:lnTo>
                              <a:pt x="419" y="48"/>
                            </a:lnTo>
                            <a:lnTo>
                              <a:pt x="356" y="13"/>
                            </a:lnTo>
                            <a:lnTo>
                              <a:pt x="278" y="0"/>
                            </a:lnTo>
                            <a:lnTo>
                              <a:pt x="213" y="10"/>
                            </a:lnTo>
                            <a:lnTo>
                              <a:pt x="156" y="39"/>
                            </a:lnTo>
                            <a:lnTo>
                              <a:pt x="110" y="84"/>
                            </a:lnTo>
                            <a:lnTo>
                              <a:pt x="80" y="143"/>
                            </a:lnTo>
                            <a:lnTo>
                              <a:pt x="69" y="213"/>
                            </a:lnTo>
                            <a:lnTo>
                              <a:pt x="81" y="294"/>
                            </a:lnTo>
                            <a:lnTo>
                              <a:pt x="110" y="355"/>
                            </a:lnTo>
                            <a:lnTo>
                              <a:pt x="145" y="407"/>
                            </a:lnTo>
                            <a:lnTo>
                              <a:pt x="174" y="459"/>
                            </a:lnTo>
                            <a:lnTo>
                              <a:pt x="186" y="521"/>
                            </a:lnTo>
                            <a:lnTo>
                              <a:pt x="181" y="577"/>
                            </a:lnTo>
                            <a:lnTo>
                              <a:pt x="167" y="644"/>
                            </a:lnTo>
                            <a:lnTo>
                              <a:pt x="142" y="717"/>
                            </a:lnTo>
                            <a:lnTo>
                              <a:pt x="106" y="797"/>
                            </a:lnTo>
                            <a:lnTo>
                              <a:pt x="59" y="879"/>
                            </a:lnTo>
                            <a:lnTo>
                              <a:pt x="0" y="961"/>
                            </a:lnTo>
                            <a:lnTo>
                              <a:pt x="12" y="969"/>
                            </a:lnTo>
                            <a:lnTo>
                              <a:pt x="72" y="924"/>
                            </a:lnTo>
                            <a:lnTo>
                              <a:pt x="131" y="874"/>
                            </a:lnTo>
                            <a:lnTo>
                              <a:pt x="190" y="819"/>
                            </a:lnTo>
                            <a:lnTo>
                              <a:pt x="246" y="760"/>
                            </a:lnTo>
                            <a:lnTo>
                              <a:pt x="299" y="697"/>
                            </a:lnTo>
                            <a:lnTo>
                              <a:pt x="348" y="633"/>
                            </a:lnTo>
                            <a:lnTo>
                              <a:pt x="392" y="567"/>
                            </a:lnTo>
                            <a:lnTo>
                              <a:pt x="430" y="500"/>
                            </a:lnTo>
                            <a:lnTo>
                              <a:pt x="461" y="433"/>
                            </a:lnTo>
                            <a:lnTo>
                              <a:pt x="485" y="368"/>
                            </a:lnTo>
                            <a:lnTo>
                              <a:pt x="500" y="304"/>
                            </a:lnTo>
                            <a:lnTo>
                              <a:pt x="505" y="244"/>
                            </a:lnTo>
                            <a:close/>
                          </a:path>
                        </a:pathLst>
                      </a:custGeom>
                      <a:solidFill>
                        <a:srgbClr val="0050A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586FA6D2" id="Freihandform 18" o:spid="_x0000_s1026" style="position:absolute;margin-left:29.25pt;margin-top:12.75pt;width:25.25pt;height:48.4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05,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" path="m505,244l495,168,466,101,419,48,356,13,278,,213,10,156,39,110,84,80,143,69,213r12,81l110,355r35,52l174,459r12,62l181,577r-14,67l142,717r-36,80l59,879,,961r12,8l72,924r59,-50l190,819r56,-59l299,697r49,-64l392,567r38,-67l461,433r24,-65l500,304r5,-60xe" fillcolor="#0050a0" stroked="f">
              <v:path arrowok="t" o:connecttype="custom" o:connectlocs="320675,316865;314325,268605;295910,226060;266065,192405;226060,170180;176530,161925;135255,168275;99060,186690;69850,215265;50800,252730;43815,297180;51435,348615;69850,387350;92075,420370;110490,453390;118110,492760;114935,528320;106045,570865;90170,617220;67310,668020;37465,720090;0,772160;7620,777240;45720,748665;83185,716915;120650,681990;156210,644525;189865,604520;220980,563880;248920,521970;273050,479425;292735,436880;307975,395605;317500,354965;320675,316865" o:connectangles="0,0,0,0,0,0,0,0,0,0,0,0,0,0,0,0,0,0,0,0,0,0,0,0,0,0,0,0,0,0,0,0,0,0,0"/>
              <w10:wrap anchorx="page" anchory="page"/>
            </v:shape>
          </w:pict>
        </mc:Fallback>
      </mc:AlternateContent>
    </w:r>
    <w:bookmarkEnd w:id="1"/>
    <w:bookmarkEnd w:id="2"/>
    <w:bookmarkEnd w:id="3"/>
    <w:bookmarkEnd w:id="4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356" w:type="dxa"/>
      <w:tblInd w:w="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387"/>
      <w:gridCol w:w="3969"/>
    </w:tblGrid>
    <w:tr w:rsidR="007A352A" w:rsidRPr="00557611" w14:paraId="4BC3DB18" w14:textId="77777777" w:rsidTr="00026874">
      <w:tc>
        <w:tcPr>
          <w:tcW w:w="5387" w:type="dxa"/>
          <w:tcMar>
            <w:left w:w="0" w:type="dxa"/>
            <w:right w:w="0" w:type="dxa"/>
          </w:tcMar>
        </w:tcPr>
        <w:p w14:paraId="6D202B6C" w14:textId="77777777" w:rsidR="007A352A" w:rsidRPr="00557611" w:rsidRDefault="007A352A" w:rsidP="007A352A">
          <w:pPr>
            <w:pStyle w:val="EinfAbs"/>
            <w:rPr>
              <w:rFonts w:ascii="Effra" w:hAnsi="Effra" w:cs="Effra"/>
              <w:b/>
              <w:bCs/>
              <w:spacing w:val="2"/>
            </w:rPr>
          </w:pPr>
          <w:bookmarkStart w:id="5" w:name="_Hlk104812365"/>
          <w:bookmarkStart w:id="6" w:name="_Hlk104812366"/>
          <w:bookmarkStart w:id="7" w:name="_Hlk104812809"/>
          <w:bookmarkStart w:id="8" w:name="_Hlk104812810"/>
          <w:bookmarkStart w:id="9" w:name="_Hlk104812934"/>
          <w:bookmarkStart w:id="10" w:name="_Hlk104812935"/>
          <w:bookmarkStart w:id="11" w:name="_Hlk104814127"/>
          <w:bookmarkStart w:id="12" w:name="_Hlk104814128"/>
          <w:bookmarkStart w:id="13" w:name="_Hlk104815715"/>
          <w:bookmarkStart w:id="14" w:name="_Hlk104815716"/>
        </w:p>
      </w:tc>
      <w:tc>
        <w:tcPr>
          <w:tcW w:w="3969" w:type="dxa"/>
          <w:tcMar>
            <w:left w:w="0" w:type="dxa"/>
            <w:right w:w="0" w:type="dxa"/>
          </w:tcMar>
        </w:tcPr>
        <w:p w14:paraId="062EC839" w14:textId="77777777" w:rsidR="007A352A" w:rsidRPr="00557611" w:rsidRDefault="007A352A" w:rsidP="007A352A">
          <w:pPr>
            <w:pStyle w:val="EinfAbs"/>
            <w:rPr>
              <w:rFonts w:ascii="Effra" w:hAnsi="Effra" w:cs="Effra"/>
              <w:b/>
              <w:bCs/>
              <w:spacing w:val="2"/>
            </w:rPr>
          </w:pPr>
          <w:r>
            <w:rPr>
              <w:rStyle w:val="KopfzeileFuzeileZchn"/>
            </w:rPr>
            <w:t>The Language Intelligence Company</w:t>
          </w:r>
        </w:p>
      </w:tc>
    </w:tr>
  </w:tbl>
  <w:p w14:paraId="515E9A31" w14:textId="3D43A175" w:rsidR="00691E07" w:rsidRPr="007A352A" w:rsidRDefault="007A352A" w:rsidP="007A352A">
    <w:pPr>
      <w:pStyle w:val="Kopfzeile"/>
    </w:pPr>
    <w:r>
      <w:rPr>
        <w:rFonts w:ascii="Effra" w:hAnsi="Effra"/>
        <w:b/>
        <w:noProof/>
      </w:rPr>
      <w:drawing>
        <wp:anchor distT="0" distB="0" distL="114300" distR="114300" simplePos="0" relativeHeight="251663360" behindDoc="0" locked="0" layoutInCell="1" allowOverlap="1" wp14:anchorId="5AF0C2F5" wp14:editId="61741482">
          <wp:simplePos x="0" y="0"/>
          <wp:positionH relativeFrom="leftMargin">
            <wp:posOffset>312420</wp:posOffset>
          </wp:positionH>
          <wp:positionV relativeFrom="topMargin">
            <wp:posOffset>194945</wp:posOffset>
          </wp:positionV>
          <wp:extent cx="2250000" cy="76680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0000" cy="7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71AC0"/>
    <w:multiLevelType w:val="hybridMultilevel"/>
    <w:tmpl w:val="173A84E2"/>
    <w:lvl w:ilvl="0" w:tplc="08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E4274"/>
    <w:multiLevelType w:val="hybridMultilevel"/>
    <w:tmpl w:val="99F28788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123E8"/>
    <w:multiLevelType w:val="hybridMultilevel"/>
    <w:tmpl w:val="4F24855C"/>
    <w:lvl w:ilvl="0" w:tplc="0807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3E395AF1"/>
    <w:multiLevelType w:val="hybridMultilevel"/>
    <w:tmpl w:val="156E65E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3807F4"/>
    <w:multiLevelType w:val="hybridMultilevel"/>
    <w:tmpl w:val="9FEA47F6"/>
    <w:lvl w:ilvl="0" w:tplc="0807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609C13A4"/>
    <w:multiLevelType w:val="hybridMultilevel"/>
    <w:tmpl w:val="496C02A4"/>
    <w:lvl w:ilvl="0" w:tplc="F18C514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291FB0"/>
    <w:multiLevelType w:val="hybridMultilevel"/>
    <w:tmpl w:val="D1A4FDB2"/>
    <w:lvl w:ilvl="0" w:tplc="899EE2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AA11EF"/>
    <w:multiLevelType w:val="hybridMultilevel"/>
    <w:tmpl w:val="75B877A6"/>
    <w:lvl w:ilvl="0" w:tplc="BEC084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E45E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14AE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72D5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8405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9038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2AB2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605D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FE2E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7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8PkVWHlAiW/1DhJ9t91WDljEG49kjYLrMyLFiAw0pinTyruS203xTpfpjiUQU1JBuwpTwl6Z+oKh2DT/T+T6fg==" w:salt="W6g17zi8/AtTCQ/tCpStG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A0D"/>
    <w:rsid w:val="00015E34"/>
    <w:rsid w:val="00025F2D"/>
    <w:rsid w:val="00085970"/>
    <w:rsid w:val="000B4C3A"/>
    <w:rsid w:val="000F41C7"/>
    <w:rsid w:val="00100934"/>
    <w:rsid w:val="00107553"/>
    <w:rsid w:val="00120ECB"/>
    <w:rsid w:val="00124E42"/>
    <w:rsid w:val="00130BE6"/>
    <w:rsid w:val="001346EA"/>
    <w:rsid w:val="00135F69"/>
    <w:rsid w:val="00136CE7"/>
    <w:rsid w:val="001701C8"/>
    <w:rsid w:val="001860A9"/>
    <w:rsid w:val="00212EC7"/>
    <w:rsid w:val="00231727"/>
    <w:rsid w:val="0023579C"/>
    <w:rsid w:val="002E4A94"/>
    <w:rsid w:val="002E5B48"/>
    <w:rsid w:val="003431EE"/>
    <w:rsid w:val="00372CEB"/>
    <w:rsid w:val="003B0E30"/>
    <w:rsid w:val="003C5B28"/>
    <w:rsid w:val="00400567"/>
    <w:rsid w:val="00410B49"/>
    <w:rsid w:val="00431023"/>
    <w:rsid w:val="00487BBE"/>
    <w:rsid w:val="004A4BD8"/>
    <w:rsid w:val="004A7449"/>
    <w:rsid w:val="004B421D"/>
    <w:rsid w:val="004C15AC"/>
    <w:rsid w:val="004C61DA"/>
    <w:rsid w:val="004C7F3B"/>
    <w:rsid w:val="0051427C"/>
    <w:rsid w:val="00514F5F"/>
    <w:rsid w:val="005923EB"/>
    <w:rsid w:val="005949B0"/>
    <w:rsid w:val="005B0B51"/>
    <w:rsid w:val="005B5A8C"/>
    <w:rsid w:val="005D3BA0"/>
    <w:rsid w:val="005D665A"/>
    <w:rsid w:val="00631D95"/>
    <w:rsid w:val="00681BDB"/>
    <w:rsid w:val="0069149A"/>
    <w:rsid w:val="00691E07"/>
    <w:rsid w:val="006A3FDA"/>
    <w:rsid w:val="006C36AB"/>
    <w:rsid w:val="006E47D2"/>
    <w:rsid w:val="00704EB4"/>
    <w:rsid w:val="00705435"/>
    <w:rsid w:val="00724FCF"/>
    <w:rsid w:val="00787583"/>
    <w:rsid w:val="007963A7"/>
    <w:rsid w:val="007A352A"/>
    <w:rsid w:val="007B2F15"/>
    <w:rsid w:val="007B7ADC"/>
    <w:rsid w:val="007C3132"/>
    <w:rsid w:val="007D082B"/>
    <w:rsid w:val="007E0B71"/>
    <w:rsid w:val="007E6A0D"/>
    <w:rsid w:val="00830BEA"/>
    <w:rsid w:val="0083437D"/>
    <w:rsid w:val="0087514B"/>
    <w:rsid w:val="00891C18"/>
    <w:rsid w:val="00894E3C"/>
    <w:rsid w:val="008C6087"/>
    <w:rsid w:val="008D7535"/>
    <w:rsid w:val="008F2DB5"/>
    <w:rsid w:val="00946B23"/>
    <w:rsid w:val="009D7EC0"/>
    <w:rsid w:val="009E45B0"/>
    <w:rsid w:val="00A043C3"/>
    <w:rsid w:val="00A20E81"/>
    <w:rsid w:val="00A334FA"/>
    <w:rsid w:val="00A40D4B"/>
    <w:rsid w:val="00A908BE"/>
    <w:rsid w:val="00AB7113"/>
    <w:rsid w:val="00AD095E"/>
    <w:rsid w:val="00B00474"/>
    <w:rsid w:val="00B167A1"/>
    <w:rsid w:val="00B17DB4"/>
    <w:rsid w:val="00B34769"/>
    <w:rsid w:val="00B60129"/>
    <w:rsid w:val="00B70BC0"/>
    <w:rsid w:val="00BD27DE"/>
    <w:rsid w:val="00BD53E8"/>
    <w:rsid w:val="00C443BC"/>
    <w:rsid w:val="00CC0D37"/>
    <w:rsid w:val="00CC67B2"/>
    <w:rsid w:val="00CE121E"/>
    <w:rsid w:val="00D33F55"/>
    <w:rsid w:val="00DA0012"/>
    <w:rsid w:val="00DF6A03"/>
    <w:rsid w:val="00E270AA"/>
    <w:rsid w:val="00E2741D"/>
    <w:rsid w:val="00E75E78"/>
    <w:rsid w:val="00E832B1"/>
    <w:rsid w:val="00EB1B6E"/>
    <w:rsid w:val="00EF4DEF"/>
    <w:rsid w:val="00F00BC0"/>
    <w:rsid w:val="00F0709C"/>
    <w:rsid w:val="00F17BA4"/>
    <w:rsid w:val="00F224C0"/>
    <w:rsid w:val="00F369FE"/>
    <w:rsid w:val="00F54E56"/>
    <w:rsid w:val="00F678A2"/>
    <w:rsid w:val="00FB1833"/>
    <w:rsid w:val="00FB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C7738F6"/>
  <w15:docId w15:val="{B4D965EE-1404-4A3B-A81A-3F39868B8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87583"/>
    <w:rPr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875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78758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78758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4C15A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4C15AC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unhideWhenUsed/>
    <w:rsid w:val="00691E07"/>
    <w:rPr>
      <w:rFonts w:ascii="Lucida Grande" w:eastAsia="MS Mincho" w:hAnsi="Lucida Grande" w:cs="Lucida Grande"/>
      <w:sz w:val="18"/>
      <w:szCs w:val="18"/>
      <w:lang w:eastAsia="de-DE"/>
    </w:rPr>
  </w:style>
  <w:style w:type="character" w:customStyle="1" w:styleId="SprechblasentextZchn">
    <w:name w:val="Sprechblasentext Zchn"/>
    <w:link w:val="Sprechblasentext"/>
    <w:uiPriority w:val="99"/>
    <w:rsid w:val="00691E07"/>
    <w:rPr>
      <w:rFonts w:ascii="Lucida Grande" w:eastAsia="MS Mincho" w:hAnsi="Lucida Grande" w:cs="Lucida Grande"/>
      <w:sz w:val="18"/>
      <w:szCs w:val="18"/>
      <w:lang w:val="it-CH" w:eastAsia="de-DE"/>
    </w:rPr>
  </w:style>
  <w:style w:type="character" w:customStyle="1" w:styleId="KopfzeileZchn">
    <w:name w:val="Kopfzeile Zchn"/>
    <w:link w:val="Kopfzeile"/>
    <w:uiPriority w:val="99"/>
    <w:rsid w:val="00691E07"/>
    <w:rPr>
      <w:szCs w:val="24"/>
    </w:rPr>
  </w:style>
  <w:style w:type="paragraph" w:styleId="Listenabsatz">
    <w:name w:val="List Paragraph"/>
    <w:basedOn w:val="Standard"/>
    <w:uiPriority w:val="34"/>
    <w:qFormat/>
    <w:rsid w:val="00BD53E8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A0">
    <w:name w:val="A0"/>
    <w:uiPriority w:val="99"/>
    <w:rsid w:val="00BD53E8"/>
    <w:rPr>
      <w:rFonts w:ascii="Aleksei" w:hAnsi="Aleksei" w:hint="default"/>
      <w:color w:val="000000"/>
    </w:rPr>
  </w:style>
  <w:style w:type="character" w:customStyle="1" w:styleId="hps">
    <w:name w:val="hps"/>
    <w:basedOn w:val="Absatz-Standardschriftart"/>
    <w:rsid w:val="00BD53E8"/>
  </w:style>
  <w:style w:type="character" w:styleId="Hyperlink">
    <w:name w:val="Hyperlink"/>
    <w:basedOn w:val="Absatz-Standardschriftart"/>
    <w:uiPriority w:val="99"/>
    <w:unhideWhenUsed/>
    <w:rsid w:val="004C61DA"/>
    <w:rPr>
      <w:color w:val="0000FF"/>
      <w:u w:val="single"/>
    </w:rPr>
  </w:style>
  <w:style w:type="table" w:styleId="Tabellenraster">
    <w:name w:val="Table Grid"/>
    <w:basedOn w:val="NormaleTabelle"/>
    <w:uiPriority w:val="39"/>
    <w:rsid w:val="007A352A"/>
    <w:rPr>
      <w:rFonts w:ascii="Effra Light" w:eastAsia="SimSun" w:hAnsi="Effra Light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</w:style>
  <w:style w:type="paragraph" w:customStyle="1" w:styleId="EinfAbs">
    <w:name w:val="[Einf. Abs.]"/>
    <w:basedOn w:val="Standard"/>
    <w:link w:val="EinfAbsZchn"/>
    <w:uiPriority w:val="99"/>
    <w:rsid w:val="007A352A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lang w:eastAsia="en-US"/>
    </w:rPr>
  </w:style>
  <w:style w:type="character" w:customStyle="1" w:styleId="EinfAbsZchn">
    <w:name w:val="[Einf. Abs.] Zchn"/>
    <w:basedOn w:val="Absatz-Standardschriftart"/>
    <w:link w:val="EinfAbs"/>
    <w:uiPriority w:val="99"/>
    <w:rsid w:val="007A352A"/>
    <w:rPr>
      <w:rFonts w:ascii="MinionPro-Regular" w:eastAsiaTheme="minorHAnsi" w:hAnsi="MinionPro-Regular" w:cs="MinionPro-Regular"/>
      <w:color w:val="000000"/>
      <w:sz w:val="24"/>
      <w:szCs w:val="24"/>
      <w:lang w:val="it-CH" w:eastAsia="en-US"/>
    </w:rPr>
  </w:style>
  <w:style w:type="paragraph" w:customStyle="1" w:styleId="KopfzeileFuzeile">
    <w:name w:val="Kopfzeile/Fußzeile"/>
    <w:basedOn w:val="EinfAbs"/>
    <w:link w:val="KopfzeileFuzeileZchn"/>
    <w:qFormat/>
    <w:rsid w:val="007A352A"/>
    <w:rPr>
      <w:rFonts w:ascii="Effra" w:hAnsi="Effra" w:cs="Effra"/>
      <w:b/>
      <w:bCs/>
      <w:spacing w:val="2"/>
    </w:rPr>
  </w:style>
  <w:style w:type="character" w:customStyle="1" w:styleId="KopfzeileFuzeileZchn">
    <w:name w:val="Kopfzeile/Fußzeile Zchn"/>
    <w:basedOn w:val="EinfAbsZchn"/>
    <w:link w:val="KopfzeileFuzeile"/>
    <w:rsid w:val="007A352A"/>
    <w:rPr>
      <w:rFonts w:ascii="Effra" w:eastAsiaTheme="minorHAnsi" w:hAnsi="Effra" w:cs="Effra"/>
      <w:b/>
      <w:bCs/>
      <w:color w:val="000000"/>
      <w:spacing w:val="2"/>
      <w:sz w:val="24"/>
      <w:szCs w:val="24"/>
      <w:lang w:val="it-CH" w:eastAsia="en-US"/>
    </w:rPr>
  </w:style>
  <w:style w:type="paragraph" w:styleId="Textkrper">
    <w:name w:val="Body Text"/>
    <w:basedOn w:val="Standard"/>
    <w:link w:val="TextkrperZchn"/>
    <w:uiPriority w:val="1"/>
    <w:qFormat/>
    <w:rsid w:val="007A352A"/>
    <w:pPr>
      <w:widowControl w:val="0"/>
      <w:autoSpaceDE w:val="0"/>
      <w:autoSpaceDN w:val="0"/>
    </w:pPr>
    <w:rPr>
      <w:rFonts w:ascii="Kepler Std Light" w:eastAsia="Kepler Std Light" w:hAnsi="Kepler Std Light" w:cs="Kepler Std Light"/>
      <w:sz w:val="24"/>
      <w:lang w:eastAsia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7A352A"/>
    <w:rPr>
      <w:rFonts w:ascii="Kepler Std Light" w:eastAsia="Kepler Std Light" w:hAnsi="Kepler Std Light" w:cs="Kepler Std Light"/>
      <w:sz w:val="24"/>
      <w:szCs w:val="24"/>
      <w:lang w:val="it-CH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7A352A"/>
    <w:rPr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81BDB"/>
    <w:rPr>
      <w:rFonts w:ascii="Arial" w:hAnsi="Arial" w:cs="Arial"/>
      <w:b/>
      <w:bCs/>
      <w:kern w:val="32"/>
      <w:sz w:val="32"/>
      <w:szCs w:val="32"/>
    </w:rPr>
  </w:style>
  <w:style w:type="character" w:styleId="BesuchterLink">
    <w:name w:val="FollowedHyperlink"/>
    <w:basedOn w:val="Absatz-Standardschriftart"/>
    <w:semiHidden/>
    <w:unhideWhenUsed/>
    <w:rsid w:val="008F2DB5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60129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891C18"/>
    <w:rPr>
      <w:color w:val="808080"/>
    </w:rPr>
  </w:style>
  <w:style w:type="paragraph" w:customStyle="1" w:styleId="LO-normal">
    <w:name w:val="LO-normal"/>
    <w:qFormat/>
    <w:rsid w:val="00085970"/>
    <w:pPr>
      <w:spacing w:line="276" w:lineRule="auto"/>
    </w:pPr>
    <w:rPr>
      <w:rFonts w:ascii="Arial" w:eastAsia="Arial" w:hAnsi="Arial" w:cs="Arial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postrophgroup.ch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postrophgroup.ch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DMIN\vorlagen\Apo_luzern_fax_vorl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87A35D-DE09-47E9-A9CB-A815513FAAA3}"/>
      </w:docPartPr>
      <w:docPartBody>
        <w:p w:rsidR="00BA1F0F" w:rsidRDefault="00B33884"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F8F1BEBC02D4074A270D6D3A2E866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0DFC29-FB71-4239-8A49-716287D1DD5F}"/>
      </w:docPartPr>
      <w:docPartBody>
        <w:p w:rsidR="00111DEB" w:rsidRDefault="00BA1F0F" w:rsidP="00BA1F0F">
          <w:pPr>
            <w:pStyle w:val="2F8F1BEBC02D4074A270D6D3A2E866C0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EAF3C0EA3CA4F0A82261DA9F56068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80B3F3-7A11-4D99-9AA3-87E910B50025}"/>
      </w:docPartPr>
      <w:docPartBody>
        <w:p w:rsidR="00111DEB" w:rsidRDefault="00BA1F0F" w:rsidP="00BA1F0F">
          <w:pPr>
            <w:pStyle w:val="0EAF3C0EA3CA4F0A82261DA9F56068DE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241F80983534AF892B882D777DFF4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DFAEB2-D57F-4FE5-9D95-3C5C7D69FB61}"/>
      </w:docPartPr>
      <w:docPartBody>
        <w:p w:rsidR="00111DEB" w:rsidRDefault="00BA1F0F" w:rsidP="00BA1F0F">
          <w:pPr>
            <w:pStyle w:val="B241F80983534AF892B882D777DFF494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2B6F7430DC458685BA851C756A35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115EFB-3BEC-479B-B873-FA9DCC6A75A8}"/>
      </w:docPartPr>
      <w:docPartBody>
        <w:p w:rsidR="00111DEB" w:rsidRDefault="00BA1F0F" w:rsidP="00BA1F0F">
          <w:pPr>
            <w:pStyle w:val="DE2B6F7430DC458685BA851C756A35CF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257AA8236CF47ACB9E5B67140CF36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75ED46-98A2-4101-9C73-CDE6B1919A8B}"/>
      </w:docPartPr>
      <w:docPartBody>
        <w:p w:rsidR="00111DEB" w:rsidRDefault="00BA1F0F" w:rsidP="00BA1F0F">
          <w:pPr>
            <w:pStyle w:val="B257AA8236CF47ACB9E5B67140CF366A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F4200ACCAD94F438A84DB59EAA4E3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6B7C18-7BFD-48D0-94F8-8AE3F5B31D40}"/>
      </w:docPartPr>
      <w:docPartBody>
        <w:p w:rsidR="00111DEB" w:rsidRDefault="00BA1F0F" w:rsidP="00BA1F0F">
          <w:pPr>
            <w:pStyle w:val="BF4200ACCAD94F438A84DB59EAA4E33F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7331B8B37FE402F971C8094690852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5AEE1B-A7FF-4DBD-AAC3-48EB2F40C1C2}"/>
      </w:docPartPr>
      <w:docPartBody>
        <w:p w:rsidR="00111DEB" w:rsidRDefault="00BA1F0F" w:rsidP="00BA1F0F">
          <w:pPr>
            <w:pStyle w:val="97331B8B37FE402F971C8094690852E6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04F8ECABDCE4E468513C6415406B5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1D8D6A-61E5-4330-A0D1-A988D5A96161}"/>
      </w:docPartPr>
      <w:docPartBody>
        <w:p w:rsidR="00111DEB" w:rsidRDefault="00BA1F0F" w:rsidP="00BA1F0F">
          <w:pPr>
            <w:pStyle w:val="B04F8ECABDCE4E468513C6415406B59A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9B6D60B70E846D2A1867D0ED92568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0C2154-BCF4-4020-8922-3789A3FEF284}"/>
      </w:docPartPr>
      <w:docPartBody>
        <w:p w:rsidR="00111DEB" w:rsidRDefault="00BA1F0F" w:rsidP="00BA1F0F">
          <w:pPr>
            <w:pStyle w:val="09B6D60B70E846D2A1867D0ED92568FE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0C70A4F49454735A855A0B2F2D8AE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2D9038-78B8-4535-98F7-DCC630CCBE1B}"/>
      </w:docPartPr>
      <w:docPartBody>
        <w:p w:rsidR="00111DEB" w:rsidRDefault="00BA1F0F" w:rsidP="00BA1F0F">
          <w:pPr>
            <w:pStyle w:val="A0C70A4F49454735A855A0B2F2D8AEA7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2FAD6CF4CC04D2C8D5FFB8FA11871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9CA4D5-5391-4D51-8C07-DF3D3962F85B}"/>
      </w:docPartPr>
      <w:docPartBody>
        <w:p w:rsidR="00111DEB" w:rsidRDefault="00BA1F0F" w:rsidP="00BA1F0F">
          <w:pPr>
            <w:pStyle w:val="62FAD6CF4CC04D2C8D5FFB8FA11871AC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3DF3A5EC5C9466A808ACF71D08291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C5879A-1D77-4110-964D-34C0E6D0FAB2}"/>
      </w:docPartPr>
      <w:docPartBody>
        <w:p w:rsidR="00111DEB" w:rsidRDefault="00BA1F0F" w:rsidP="00BA1F0F">
          <w:pPr>
            <w:pStyle w:val="E3DF3A5EC5C9466A808ACF71D08291D9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E84F4A1832042E6973DA6B71FCA6F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D3FC4B-6376-4238-AA6E-BD7422C216C7}"/>
      </w:docPartPr>
      <w:docPartBody>
        <w:p w:rsidR="00111DEB" w:rsidRDefault="00BA1F0F" w:rsidP="00BA1F0F">
          <w:pPr>
            <w:pStyle w:val="9E84F4A1832042E6973DA6B71FCA6F26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F4D95FB23ED4590A955FFBACE5253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E98AE0-2EDD-49A9-A7C8-858D08970E47}"/>
      </w:docPartPr>
      <w:docPartBody>
        <w:p w:rsidR="00111DEB" w:rsidRDefault="00BA1F0F" w:rsidP="00BA1F0F">
          <w:pPr>
            <w:pStyle w:val="BF4D95FB23ED4590A955FFBACE5253BA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6828613023B42B6AB2142DD576359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054A47-BDC1-43B3-8897-4A83BF07E9D8}"/>
      </w:docPartPr>
      <w:docPartBody>
        <w:p w:rsidR="00111DEB" w:rsidRDefault="00BA1F0F" w:rsidP="00BA1F0F">
          <w:pPr>
            <w:pStyle w:val="C6828613023B42B6AB2142DD57635922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eksei">
    <w:panose1 w:val="02090003060306080404"/>
    <w:charset w:val="00"/>
    <w:family w:val="roman"/>
    <w:notTrueType/>
    <w:pitch w:val="variable"/>
    <w:sig w:usb0="A000002F" w:usb1="5000200B" w:usb2="00000000" w:usb3="00000000" w:csb0="00000093" w:csb1="00000000"/>
  </w:font>
  <w:font w:name="Effra Light">
    <w:panose1 w:val="020B0403020203020204"/>
    <w:charset w:val="00"/>
    <w:family w:val="swiss"/>
    <w:pitch w:val="variable"/>
    <w:sig w:usb0="A00000AF" w:usb1="5000205B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Pro-Regular">
    <w:altName w:val="Minion Pr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ffra">
    <w:panose1 w:val="020B0603020203020204"/>
    <w:charset w:val="00"/>
    <w:family w:val="swiss"/>
    <w:pitch w:val="variable"/>
    <w:sig w:usb0="A00000AF" w:usb1="5000205B" w:usb2="00000000" w:usb3="00000000" w:csb0="00000093" w:csb1="00000000"/>
  </w:font>
  <w:font w:name="Kepler Std Light">
    <w:panose1 w:val="0204030306070A060204"/>
    <w:charset w:val="00"/>
    <w:family w:val="roman"/>
    <w:notTrueType/>
    <w:pitch w:val="variable"/>
    <w:sig w:usb0="00000003" w:usb1="00000001" w:usb2="00000000" w:usb3="00000000" w:csb0="00000001" w:csb1="00000000"/>
  </w:font>
  <w:font w:name="Effra Bold">
    <w:panose1 w:val="020B0803020203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84"/>
    <w:rsid w:val="00111DEB"/>
    <w:rsid w:val="00696FB0"/>
    <w:rsid w:val="00B33884"/>
    <w:rsid w:val="00BA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A1F0F"/>
    <w:rPr>
      <w:color w:val="808080"/>
    </w:rPr>
  </w:style>
  <w:style w:type="paragraph" w:customStyle="1" w:styleId="2F8F1BEBC02D4074A270D6D3A2E866C0">
    <w:name w:val="2F8F1BEBC02D4074A270D6D3A2E866C0"/>
    <w:rsid w:val="00BA1F0F"/>
  </w:style>
  <w:style w:type="paragraph" w:customStyle="1" w:styleId="0EAF3C0EA3CA4F0A82261DA9F56068DE">
    <w:name w:val="0EAF3C0EA3CA4F0A82261DA9F56068DE"/>
    <w:rsid w:val="00BA1F0F"/>
  </w:style>
  <w:style w:type="paragraph" w:customStyle="1" w:styleId="B241F80983534AF892B882D777DFF494">
    <w:name w:val="B241F80983534AF892B882D777DFF494"/>
    <w:rsid w:val="00BA1F0F"/>
  </w:style>
  <w:style w:type="paragraph" w:customStyle="1" w:styleId="DE2B6F7430DC458685BA851C756A35CF">
    <w:name w:val="DE2B6F7430DC458685BA851C756A35CF"/>
    <w:rsid w:val="00BA1F0F"/>
  </w:style>
  <w:style w:type="paragraph" w:customStyle="1" w:styleId="B257AA8236CF47ACB9E5B67140CF366A">
    <w:name w:val="B257AA8236CF47ACB9E5B67140CF366A"/>
    <w:rsid w:val="00BA1F0F"/>
  </w:style>
  <w:style w:type="paragraph" w:customStyle="1" w:styleId="BF4200ACCAD94F438A84DB59EAA4E33F">
    <w:name w:val="BF4200ACCAD94F438A84DB59EAA4E33F"/>
    <w:rsid w:val="00BA1F0F"/>
  </w:style>
  <w:style w:type="paragraph" w:customStyle="1" w:styleId="97331B8B37FE402F971C8094690852E6">
    <w:name w:val="97331B8B37FE402F971C8094690852E6"/>
    <w:rsid w:val="00BA1F0F"/>
  </w:style>
  <w:style w:type="paragraph" w:customStyle="1" w:styleId="B04F8ECABDCE4E468513C6415406B59A">
    <w:name w:val="B04F8ECABDCE4E468513C6415406B59A"/>
    <w:rsid w:val="00BA1F0F"/>
  </w:style>
  <w:style w:type="paragraph" w:customStyle="1" w:styleId="09B6D60B70E846D2A1867D0ED92568FE">
    <w:name w:val="09B6D60B70E846D2A1867D0ED92568FE"/>
    <w:rsid w:val="00BA1F0F"/>
  </w:style>
  <w:style w:type="paragraph" w:customStyle="1" w:styleId="A0C70A4F49454735A855A0B2F2D8AEA7">
    <w:name w:val="A0C70A4F49454735A855A0B2F2D8AEA7"/>
    <w:rsid w:val="00BA1F0F"/>
  </w:style>
  <w:style w:type="paragraph" w:customStyle="1" w:styleId="62FAD6CF4CC04D2C8D5FFB8FA11871AC">
    <w:name w:val="62FAD6CF4CC04D2C8D5FFB8FA11871AC"/>
    <w:rsid w:val="00BA1F0F"/>
  </w:style>
  <w:style w:type="paragraph" w:customStyle="1" w:styleId="E3DF3A5EC5C9466A808ACF71D08291D9">
    <w:name w:val="E3DF3A5EC5C9466A808ACF71D08291D9"/>
    <w:rsid w:val="00BA1F0F"/>
  </w:style>
  <w:style w:type="paragraph" w:customStyle="1" w:styleId="9E84F4A1832042E6973DA6B71FCA6F26">
    <w:name w:val="9E84F4A1832042E6973DA6B71FCA6F26"/>
    <w:rsid w:val="00BA1F0F"/>
  </w:style>
  <w:style w:type="paragraph" w:customStyle="1" w:styleId="BF4D95FB23ED4590A955FFBACE5253BA">
    <w:name w:val="BF4D95FB23ED4590A955FFBACE5253BA"/>
    <w:rsid w:val="00BA1F0F"/>
  </w:style>
  <w:style w:type="paragraph" w:customStyle="1" w:styleId="C6828613023B42B6AB2142DD57635922">
    <w:name w:val="C6828613023B42B6AB2142DD57635922"/>
    <w:rsid w:val="00BA1F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892BA-06E9-4F6F-B3E1-2929CCF02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Apo_luzern_fax_vorlage.dotx</Template>
  <TotalTime>0</TotalTime>
  <Pages>2</Pages>
  <Words>317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APOSTROPH AG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APO</dc:creator>
  <cp:lastModifiedBy>Greber Tatjana</cp:lastModifiedBy>
  <cp:revision>5</cp:revision>
  <cp:lastPrinted>2022-07-20T13:27:00Z</cp:lastPrinted>
  <dcterms:created xsi:type="dcterms:W3CDTF">2022-07-22T14:23:00Z</dcterms:created>
  <dcterms:modified xsi:type="dcterms:W3CDTF">2022-08-15T06:06:00Z</dcterms:modified>
</cp:coreProperties>
</file>